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97096B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35"/>
      </w:tblGrid>
      <w:tr w:rsidR="00EB0EC2" w:rsidTr="006D1775">
        <w:trPr>
          <w:jc w:val="center"/>
        </w:trPr>
        <w:tc>
          <w:tcPr>
            <w:tcW w:w="7265" w:type="dxa"/>
            <w:gridSpan w:val="2"/>
            <w:shd w:val="clear" w:color="auto" w:fill="auto"/>
          </w:tcPr>
          <w:p w:rsidR="00EB0EC2" w:rsidRPr="006F5E19" w:rsidRDefault="000E0F86" w:rsidP="006D177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НАРУЖНЫЕ БЛОКИ 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Pr="000E0F86">
              <w:rPr>
                <w:b/>
                <w:szCs w:val="28"/>
              </w:rPr>
              <w:t>СИСТЕМ)</w:t>
            </w:r>
            <w:r w:rsidR="006D1775">
              <w:rPr>
                <w:b/>
                <w:szCs w:val="28"/>
              </w:rPr>
              <w:t xml:space="preserve"> БЫТОВОГО </w:t>
            </w:r>
            <w:r w:rsidR="00472795">
              <w:rPr>
                <w:b/>
                <w:szCs w:val="28"/>
              </w:rPr>
              <w:t>НАЗНАЧЕНИЯ</w:t>
            </w:r>
            <w:r w:rsidRPr="000E0F86">
              <w:rPr>
                <w:b/>
                <w:szCs w:val="28"/>
              </w:rPr>
              <w:t xml:space="preserve">, МОДЕЛЬНЫЙ РЯД </w:t>
            </w:r>
            <w:r w:rsidR="009261BF">
              <w:rPr>
                <w:b/>
                <w:szCs w:val="28"/>
              </w:rPr>
              <w:t>2MXM_N9</w:t>
            </w:r>
          </w:p>
        </w:tc>
      </w:tr>
      <w:tr w:rsidR="00EB0EC2" w:rsidTr="006D1775">
        <w:trPr>
          <w:gridAfter w:val="1"/>
          <w:wAfter w:w="35" w:type="dxa"/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261BF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2MXM_N9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EC7C34" w:rsidRDefault="00EC7C34" w:rsidP="00C162BB">
      <w:pPr>
        <w:spacing w:line="360" w:lineRule="auto"/>
        <w:rPr>
          <w:szCs w:val="28"/>
        </w:rPr>
      </w:pPr>
    </w:p>
    <w:p w:rsidR="00EC7C34" w:rsidRDefault="00EC7C34" w:rsidP="00C162BB">
      <w:pPr>
        <w:spacing w:line="360" w:lineRule="auto"/>
        <w:rPr>
          <w:szCs w:val="28"/>
        </w:rPr>
      </w:pPr>
    </w:p>
    <w:p w:rsidR="00EC7C34" w:rsidRDefault="00EC7C34" w:rsidP="00C162BB">
      <w:pPr>
        <w:spacing w:line="360" w:lineRule="auto"/>
        <w:rPr>
          <w:szCs w:val="28"/>
        </w:rPr>
      </w:pPr>
    </w:p>
    <w:p w:rsidR="00EC7C34" w:rsidRPr="00C162BB" w:rsidRDefault="00EC7C3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472795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815217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15217">
        <w:rPr>
          <w:b/>
          <w:sz w:val="22"/>
          <w:szCs w:val="22"/>
        </w:rPr>
        <w:lastRenderedPageBreak/>
        <w:t>СОДЕРЖАНИЕ</w:t>
      </w:r>
    </w:p>
    <w:p w:rsidR="00815217" w:rsidRPr="0081521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15217">
        <w:rPr>
          <w:sz w:val="22"/>
          <w:szCs w:val="22"/>
        </w:rPr>
        <w:fldChar w:fldCharType="begin"/>
      </w:r>
      <w:r w:rsidRPr="00815217">
        <w:rPr>
          <w:sz w:val="22"/>
          <w:szCs w:val="22"/>
        </w:rPr>
        <w:instrText xml:space="preserve"> TOC \o "1-3" \h \z \u </w:instrText>
      </w:r>
      <w:r w:rsidRPr="00815217">
        <w:rPr>
          <w:sz w:val="22"/>
          <w:szCs w:val="22"/>
        </w:rPr>
        <w:fldChar w:fldCharType="separate"/>
      </w:r>
      <w:hyperlink w:anchor="_Toc101181287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1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_Toc101181287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3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88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2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_Toc101181288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4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89" w:history="1">
        <w:r w:rsidR="00815217" w:rsidRPr="00815217">
          <w:rPr>
            <w:rStyle w:val="ad"/>
            <w:noProof/>
            <w:sz w:val="22"/>
            <w:szCs w:val="22"/>
          </w:rPr>
          <w:t>2.1.1 Описание изделия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_Toc101181289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4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0" w:history="1">
        <w:r w:rsidR="00815217" w:rsidRPr="00815217">
          <w:rPr>
            <w:rStyle w:val="ad"/>
            <w:noProof/>
            <w:sz w:val="22"/>
            <w:szCs w:val="22"/>
          </w:rPr>
          <w:t>2.1.2 Принцип работы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_Toc101181290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4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1" w:history="1">
        <w:r w:rsidR="00815217" w:rsidRPr="00815217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_Toc101181291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5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2" w:history="1">
        <w:r w:rsidR="00815217" w:rsidRPr="00815217">
          <w:rPr>
            <w:rStyle w:val="ad"/>
            <w:noProof/>
            <w:sz w:val="22"/>
            <w:szCs w:val="22"/>
          </w:rPr>
          <w:t>2.1.4 Таблицы сочетания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_Toc101181292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6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3" w:history="1">
        <w:r w:rsidR="00815217" w:rsidRPr="00815217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_Toc101181293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7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4" w:history="1">
        <w:r w:rsidR="00815217" w:rsidRPr="00815217">
          <w:rPr>
            <w:rStyle w:val="ad"/>
            <w:noProof/>
            <w:sz w:val="22"/>
            <w:szCs w:val="22"/>
          </w:rPr>
          <w:t>2.1.6 Оптимальная эксплуатация.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_Toc101181294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8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5" w:history="1">
        <w:r w:rsidR="00815217" w:rsidRPr="00815217">
          <w:rPr>
            <w:rStyle w:val="ad"/>
            <w:noProof/>
            <w:sz w:val="22"/>
            <w:szCs w:val="22"/>
          </w:rPr>
          <w:t>2.1.7 Чертеж изделия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_Toc101181295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9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6" w:history="1">
        <w:r w:rsidR="00815217" w:rsidRPr="00815217">
          <w:rPr>
            <w:rStyle w:val="ad"/>
            <w:noProof/>
            <w:sz w:val="22"/>
            <w:szCs w:val="22"/>
          </w:rPr>
          <w:t>2.2 Маркировка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_Toc101181296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10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7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3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КОМПЛЕКТНОСТЬ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_Toc101181297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11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8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4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_Toc101181298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12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299" w:history="1">
        <w:r w:rsidR="00815217" w:rsidRPr="00815217">
          <w:rPr>
            <w:rStyle w:val="ad"/>
            <w:b/>
            <w:noProof/>
            <w:sz w:val="22"/>
            <w:szCs w:val="22"/>
          </w:rPr>
          <w:t>5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КОНСЕРВАЦИЯ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_Toc101181299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13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0" w:history="1">
        <w:r w:rsidR="00815217" w:rsidRPr="00815217">
          <w:rPr>
            <w:rStyle w:val="ad"/>
            <w:b/>
            <w:noProof/>
            <w:sz w:val="22"/>
            <w:szCs w:val="22"/>
          </w:rPr>
          <w:t>6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_Toc101181300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14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1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7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_Toc101181301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15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2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8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_Toc101181302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16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3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9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_Toc101181303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17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4" w:history="1">
        <w:r w:rsidR="00815217" w:rsidRPr="00815217">
          <w:rPr>
            <w:rStyle w:val="ad"/>
            <w:noProof/>
            <w:sz w:val="22"/>
            <w:szCs w:val="22"/>
          </w:rPr>
          <w:t>9.1 Общие требования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_Toc101181304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20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5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10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_Toc101181305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22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6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11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_Toc101181306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27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7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12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_Toc101181307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27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815217" w:rsidRPr="00815217" w:rsidRDefault="009A417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308" w:history="1">
        <w:r w:rsidR="00815217" w:rsidRPr="00815217">
          <w:rPr>
            <w:rStyle w:val="ad"/>
            <w:b/>
            <w:bCs/>
            <w:noProof/>
            <w:sz w:val="22"/>
            <w:szCs w:val="22"/>
          </w:rPr>
          <w:t>13</w:t>
        </w:r>
        <w:r w:rsidR="00815217" w:rsidRPr="0081521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15217" w:rsidRPr="0081521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15217" w:rsidRPr="00815217">
          <w:rPr>
            <w:noProof/>
            <w:webHidden/>
            <w:sz w:val="22"/>
            <w:szCs w:val="22"/>
          </w:rPr>
          <w:tab/>
        </w:r>
        <w:r w:rsidR="00815217" w:rsidRPr="00815217">
          <w:rPr>
            <w:noProof/>
            <w:webHidden/>
            <w:sz w:val="22"/>
            <w:szCs w:val="22"/>
          </w:rPr>
          <w:fldChar w:fldCharType="begin"/>
        </w:r>
        <w:r w:rsidR="00815217" w:rsidRPr="00815217">
          <w:rPr>
            <w:noProof/>
            <w:webHidden/>
            <w:sz w:val="22"/>
            <w:szCs w:val="22"/>
          </w:rPr>
          <w:instrText xml:space="preserve"> PAGEREF _Toc101181308 \h </w:instrText>
        </w:r>
        <w:r w:rsidR="00815217" w:rsidRPr="00815217">
          <w:rPr>
            <w:noProof/>
            <w:webHidden/>
            <w:sz w:val="22"/>
            <w:szCs w:val="22"/>
          </w:rPr>
        </w:r>
        <w:r w:rsidR="00815217" w:rsidRPr="00815217">
          <w:rPr>
            <w:noProof/>
            <w:webHidden/>
            <w:sz w:val="22"/>
            <w:szCs w:val="22"/>
          </w:rPr>
          <w:fldChar w:fldCharType="separate"/>
        </w:r>
        <w:r w:rsidR="00815217" w:rsidRPr="00815217">
          <w:rPr>
            <w:noProof/>
            <w:webHidden/>
            <w:sz w:val="22"/>
            <w:szCs w:val="22"/>
          </w:rPr>
          <w:t>28</w:t>
        </w:r>
        <w:r w:rsidR="00815217" w:rsidRPr="00815217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5217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15217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систем)</w:t>
      </w:r>
      <w:r w:rsidR="00472795">
        <w:rPr>
          <w:sz w:val="22"/>
          <w:szCs w:val="22"/>
        </w:rPr>
        <w:t xml:space="preserve"> </w:t>
      </w:r>
      <w:r w:rsidR="006D1775">
        <w:rPr>
          <w:sz w:val="22"/>
          <w:szCs w:val="22"/>
        </w:rPr>
        <w:t>бытового</w:t>
      </w:r>
      <w:r w:rsidR="00472795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261BF">
        <w:rPr>
          <w:sz w:val="22"/>
          <w:szCs w:val="22"/>
        </w:rPr>
        <w:t>2MXM_N</w:t>
      </w:r>
      <w:r w:rsidR="00786F27">
        <w:rPr>
          <w:sz w:val="22"/>
          <w:szCs w:val="22"/>
        </w:rPr>
        <w:t xml:space="preserve">9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181287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7593"/>
      </w:tblGrid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593" w:type="dxa"/>
            <w:vAlign w:val="center"/>
          </w:tcPr>
          <w:p w:rsidR="00E23B3E" w:rsidRPr="00B3447E" w:rsidRDefault="00B3447E" w:rsidP="006D177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  <w:r w:rsidR="00472795">
              <w:rPr>
                <w:sz w:val="22"/>
                <w:szCs w:val="22"/>
              </w:rPr>
              <w:t xml:space="preserve"> </w:t>
            </w:r>
            <w:r w:rsidR="006D1775">
              <w:rPr>
                <w:sz w:val="22"/>
                <w:szCs w:val="22"/>
              </w:rPr>
              <w:t>бытового</w:t>
            </w:r>
            <w:r w:rsidR="00472795">
              <w:rPr>
                <w:sz w:val="22"/>
                <w:szCs w:val="22"/>
              </w:rPr>
              <w:t xml:space="preserve"> назначения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9261BF">
              <w:rPr>
                <w:sz w:val="22"/>
                <w:szCs w:val="22"/>
              </w:rPr>
              <w:t>2MXM_N9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93" w:type="dxa"/>
            <w:vAlign w:val="center"/>
          </w:tcPr>
          <w:p w:rsidR="00E23B3E" w:rsidRPr="001E5460" w:rsidRDefault="00786F27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86F27">
              <w:rPr>
                <w:sz w:val="22"/>
                <w:szCs w:val="22"/>
              </w:rPr>
              <w:t>2MXM40N (2MXM40N9)</w:t>
            </w:r>
            <w:r>
              <w:rPr>
                <w:sz w:val="22"/>
                <w:szCs w:val="22"/>
              </w:rPr>
              <w:t xml:space="preserve">, </w:t>
            </w:r>
            <w:r w:rsidR="00D53155">
              <w:rPr>
                <w:sz w:val="22"/>
                <w:szCs w:val="22"/>
              </w:rPr>
              <w:t>2MXM50N (2MXM5</w:t>
            </w:r>
            <w:r w:rsidR="00D53155" w:rsidRPr="00786F27">
              <w:rPr>
                <w:sz w:val="22"/>
                <w:szCs w:val="22"/>
              </w:rPr>
              <w:t>0N9)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593" w:type="dxa"/>
            <w:vAlign w:val="center"/>
          </w:tcPr>
          <w:p w:rsidR="00E23B3E" w:rsidRPr="001E5460" w:rsidRDefault="00786F27" w:rsidP="008E4C7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86F2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2MXM40N2V1B9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5315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2MXM5</w:t>
            </w:r>
            <w:r w:rsidR="00D53155" w:rsidRPr="00786F2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0N2V1B9</w:t>
            </w:r>
          </w:p>
        </w:tc>
      </w:tr>
      <w:tr w:rsidR="00472795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472795" w:rsidRPr="001E5460" w:rsidRDefault="0047279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93" w:type="dxa"/>
            <w:vAlign w:val="center"/>
          </w:tcPr>
          <w:p w:rsidR="00472795" w:rsidRPr="001E5460" w:rsidRDefault="00472795" w:rsidP="006E357B">
            <w:pPr>
              <w:pStyle w:val="21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93" w:type="dxa"/>
            <w:vAlign w:val="center"/>
          </w:tcPr>
          <w:p w:rsidR="00E23B3E" w:rsidRPr="001E5460" w:rsidRDefault="006C6D1C" w:rsidP="006E357B">
            <w:pPr>
              <w:pStyle w:val="21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93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93" w:type="dxa"/>
            <w:vAlign w:val="center"/>
          </w:tcPr>
          <w:p w:rsidR="00E23B3E" w:rsidRPr="00CA2FC0" w:rsidRDefault="0047279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93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3B0FF2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593" w:type="dxa"/>
            <w:vAlign w:val="center"/>
          </w:tcPr>
          <w:p w:rsidR="00953616" w:rsidRPr="000108A7" w:rsidRDefault="00953616" w:rsidP="006E357B">
            <w:pPr>
              <w:pStyle w:val="21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Сертификат соответствия требованиям</w:t>
            </w:r>
          </w:p>
          <w:p w:rsidR="00953616" w:rsidRPr="000108A7" w:rsidRDefault="00953616" w:rsidP="006E357B">
            <w:pPr>
              <w:pStyle w:val="21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953616" w:rsidRPr="000108A7" w:rsidRDefault="00953616" w:rsidP="006E357B">
            <w:pPr>
              <w:pStyle w:val="21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53616" w:rsidRPr="000108A7" w:rsidRDefault="00953616" w:rsidP="006E357B">
            <w:pPr>
              <w:pStyle w:val="21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 xml:space="preserve">ЕАЭС RU С-BE.АЖ49.В.00910/21 </w:t>
            </w:r>
            <w:r>
              <w:rPr>
                <w:sz w:val="22"/>
                <w:szCs w:val="22"/>
              </w:rPr>
              <w:t>(срок действия с  21</w:t>
            </w:r>
            <w:r w:rsidRPr="000108A7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1</w:t>
            </w:r>
            <w:r w:rsidRPr="000108A7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20.06.2026</w:t>
            </w:r>
            <w:r w:rsidRPr="000108A7">
              <w:rPr>
                <w:sz w:val="22"/>
                <w:szCs w:val="22"/>
              </w:rPr>
              <w:t>)</w:t>
            </w:r>
          </w:p>
          <w:p w:rsidR="00953616" w:rsidRPr="000108A7" w:rsidRDefault="00953616" w:rsidP="006E357B">
            <w:pPr>
              <w:pStyle w:val="21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Декларация о соответствии требованиям</w:t>
            </w:r>
          </w:p>
          <w:p w:rsidR="00953616" w:rsidRPr="000108A7" w:rsidRDefault="00953616" w:rsidP="006E357B">
            <w:pPr>
              <w:pStyle w:val="21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23B3E" w:rsidRPr="009A32B6" w:rsidRDefault="00953616" w:rsidP="006E357B">
            <w:pPr>
              <w:jc w:val="center"/>
              <w:rPr>
                <w:sz w:val="22"/>
                <w:szCs w:val="22"/>
              </w:rPr>
            </w:pPr>
            <w:r w:rsidRPr="000108A7">
              <w:rPr>
                <w:sz w:val="22"/>
                <w:szCs w:val="22"/>
              </w:rPr>
              <w:t>ЕАЭС N RU Д-BE.РА01.В.59477/21 (срок действия с  28.06.2021</w:t>
            </w:r>
            <w:r>
              <w:rPr>
                <w:sz w:val="22"/>
                <w:szCs w:val="22"/>
              </w:rPr>
              <w:t xml:space="preserve"> до 25.06.2026</w:t>
            </w:r>
            <w:r w:rsidRPr="000108A7">
              <w:rPr>
                <w:sz w:val="22"/>
                <w:szCs w:val="22"/>
              </w:rPr>
              <w:t>)</w:t>
            </w:r>
          </w:p>
        </w:tc>
      </w:tr>
      <w:tr w:rsidR="002950B0" w:rsidRPr="006C6D1C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93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AC2A3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2950B0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93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93" w:type="dxa"/>
            <w:vAlign w:val="center"/>
          </w:tcPr>
          <w:p w:rsidR="002950B0" w:rsidRPr="00351242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593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804A40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93" w:type="dxa"/>
            <w:vAlign w:val="center"/>
          </w:tcPr>
          <w:p w:rsidR="00804A40" w:rsidRPr="00804A40" w:rsidRDefault="00804A40" w:rsidP="006E357B">
            <w:pPr>
              <w:pStyle w:val="21"/>
              <w:rPr>
                <w:sz w:val="22"/>
                <w:szCs w:val="22"/>
              </w:rPr>
            </w:pPr>
            <w:r w:rsidRPr="00804A40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804A40" w:rsidRPr="00804A40" w:rsidRDefault="00804A40" w:rsidP="006E357B">
            <w:pPr>
              <w:pStyle w:val="21"/>
              <w:rPr>
                <w:sz w:val="22"/>
                <w:szCs w:val="22"/>
              </w:rPr>
            </w:pPr>
            <w:r w:rsidRPr="00804A40">
              <w:rPr>
                <w:sz w:val="22"/>
                <w:szCs w:val="22"/>
              </w:rPr>
              <w:t>ОГРН 5087746162983, ИНН/КПП 7703675923/774301001</w:t>
            </w:r>
          </w:p>
          <w:p w:rsidR="00804A40" w:rsidRPr="00804A40" w:rsidRDefault="00804A40" w:rsidP="006E357B">
            <w:pPr>
              <w:pStyle w:val="21"/>
              <w:rPr>
                <w:sz w:val="22"/>
                <w:szCs w:val="22"/>
              </w:rPr>
            </w:pPr>
            <w:r w:rsidRPr="00804A4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804A40" w:rsidRPr="00804A40" w:rsidRDefault="00804A40" w:rsidP="006E357B">
            <w:pPr>
              <w:pStyle w:val="21"/>
              <w:rPr>
                <w:sz w:val="22"/>
                <w:szCs w:val="22"/>
              </w:rPr>
            </w:pPr>
            <w:r w:rsidRPr="00804A4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804A40" w:rsidRPr="00804A40" w:rsidRDefault="00804A40" w:rsidP="006E357B">
            <w:pPr>
              <w:pStyle w:val="21"/>
              <w:rPr>
                <w:sz w:val="22"/>
                <w:szCs w:val="22"/>
              </w:rPr>
            </w:pPr>
            <w:r w:rsidRPr="00804A40">
              <w:rPr>
                <w:sz w:val="22"/>
                <w:szCs w:val="22"/>
              </w:rPr>
              <w:t>Телефон: +7 (495) 737-37-33, факс: +7 (495) 737-37-32,</w:t>
            </w:r>
          </w:p>
          <w:p w:rsidR="00804A40" w:rsidRPr="00804A40" w:rsidRDefault="00804A40" w:rsidP="00804A4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804A40">
              <w:rPr>
                <w:sz w:val="22"/>
                <w:szCs w:val="22"/>
                <w:lang w:val="en-US"/>
              </w:rPr>
              <w:t>E</w:t>
            </w:r>
            <w:r w:rsidRPr="006C6D1C">
              <w:rPr>
                <w:sz w:val="22"/>
                <w:szCs w:val="22"/>
              </w:rPr>
              <w:t>-</w:t>
            </w:r>
            <w:r w:rsidRPr="00804A40">
              <w:rPr>
                <w:sz w:val="22"/>
                <w:szCs w:val="22"/>
                <w:lang w:val="en-US"/>
              </w:rPr>
              <w:t>mail</w:t>
            </w:r>
            <w:r w:rsidRPr="006C6D1C">
              <w:rPr>
                <w:sz w:val="22"/>
                <w:szCs w:val="22"/>
              </w:rPr>
              <w:t xml:space="preserve">: </w:t>
            </w:r>
            <w:hyperlink r:id="rId15" w:history="1">
              <w:r w:rsidRPr="006F4EB5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6C6D1C">
                <w:rPr>
                  <w:rStyle w:val="ad"/>
                  <w:sz w:val="22"/>
                  <w:szCs w:val="22"/>
                </w:rPr>
                <w:t>@</w:t>
              </w:r>
              <w:r w:rsidRPr="006F4EB5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6C6D1C">
                <w:rPr>
                  <w:rStyle w:val="ad"/>
                  <w:sz w:val="22"/>
                  <w:szCs w:val="22"/>
                </w:rPr>
                <w:t>.</w:t>
              </w:r>
              <w:r w:rsidRPr="006F4EB5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B51E9F" w:rsidRPr="00B51E9F" w:rsidTr="006E357B">
        <w:trPr>
          <w:trHeight w:val="20"/>
          <w:jc w:val="center"/>
        </w:trPr>
        <w:tc>
          <w:tcPr>
            <w:tcW w:w="2393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593" w:type="dxa"/>
            <w:vAlign w:val="center"/>
          </w:tcPr>
          <w:p w:rsidR="00B51E9F" w:rsidRDefault="00B51E9F" w:rsidP="006E357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6E357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6E357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6E357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6E357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6E357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1181288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1181289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351242" w:rsidRDefault="009B4C41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 xml:space="preserve">аружные блоки </w:t>
      </w:r>
      <w:r w:rsidR="007F62B3"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>
        <w:rPr>
          <w:sz w:val="22"/>
          <w:szCs w:val="22"/>
        </w:rPr>
        <w:t>2MXM_N9</w:t>
      </w:r>
      <w:r w:rsidR="00AD3411">
        <w:rPr>
          <w:sz w:val="22"/>
          <w:szCs w:val="22"/>
        </w:rPr>
        <w:t xml:space="preserve"> </w:t>
      </w:r>
      <w:r w:rsidR="00351242">
        <w:rPr>
          <w:sz w:val="22"/>
          <w:szCs w:val="22"/>
        </w:rPr>
        <w:t xml:space="preserve">представляют собой универсальные наружные блоки, к которым можно подключить от 1 до </w:t>
      </w:r>
      <w:r w:rsidR="00F8663F">
        <w:rPr>
          <w:sz w:val="22"/>
          <w:szCs w:val="22"/>
        </w:rPr>
        <w:t>2</w:t>
      </w:r>
      <w:r w:rsidR="00351242">
        <w:rPr>
          <w:sz w:val="22"/>
          <w:szCs w:val="22"/>
        </w:rPr>
        <w:t xml:space="preserve"> внутренних блоков.</w:t>
      </w:r>
    </w:p>
    <w:p w:rsidR="00351242" w:rsidRDefault="00351242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C16C1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Изделия приме</w:t>
      </w:r>
      <w:r w:rsidR="00FA1374">
        <w:rPr>
          <w:sz w:val="22"/>
          <w:szCs w:val="22"/>
        </w:rPr>
        <w:t xml:space="preserve">няются для парных и двухблочных </w:t>
      </w:r>
      <w:r w:rsidRPr="00242B3A">
        <w:rPr>
          <w:sz w:val="22"/>
          <w:szCs w:val="22"/>
        </w:rPr>
        <w:t>конфигураций.</w:t>
      </w:r>
      <w:r w:rsidR="001802BE" w:rsidRPr="001802BE">
        <w:rPr>
          <w:sz w:val="22"/>
          <w:szCs w:val="22"/>
        </w:rPr>
        <w:t xml:space="preserve"> </w:t>
      </w:r>
      <w:r w:rsidR="001802BE">
        <w:rPr>
          <w:sz w:val="22"/>
          <w:szCs w:val="22"/>
        </w:rPr>
        <w:t>У</w:t>
      </w:r>
      <w:r w:rsidR="001802BE"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 w:rsidR="001802BE"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</w:t>
      </w:r>
      <w:r w:rsidR="008849B0">
        <w:rPr>
          <w:sz w:val="22"/>
          <w:szCs w:val="22"/>
        </w:rPr>
        <w:t>аря высокой энергоэффективности.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 xml:space="preserve">Наружные блоки имеют роторный компрессор, который славится низким уровнем шума и высокими показателями энергосбережения </w:t>
      </w:r>
      <w:r w:rsidR="00351242">
        <w:rPr>
          <w:sz w:val="22"/>
          <w:szCs w:val="22"/>
        </w:rPr>
        <w:t>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181290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7F62B3" w:rsidP="00F866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351242" w:rsidRDefault="00351242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Схема соединения блоков в мультисплит-системе представлена на рисунке 1.</w:t>
      </w:r>
    </w:p>
    <w:p w:rsidR="00351242" w:rsidRDefault="009A417D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351242" w:rsidRDefault="00351242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351242" w:rsidRDefault="00351242" w:rsidP="0035124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181291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90A60" w:rsidRDefault="00690A6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225418" w:rsidRPr="003F28A1" w:rsidRDefault="00690A60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57850" cy="5419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986" w:rsidRDefault="00A03915" w:rsidP="003808D1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</w:t>
      </w:r>
    </w:p>
    <w:p w:rsidR="00A03915" w:rsidRDefault="00B24A7A" w:rsidP="00A0391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43575" cy="50958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F26" w:rsidRDefault="00265F26" w:rsidP="00265F26">
      <w:pPr>
        <w:pStyle w:val="2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8" w:name="_Toc100139568"/>
      <w:r w:rsidRPr="002138B7">
        <w:rPr>
          <w:rFonts w:ascii="Times New Roman" w:hAnsi="Times New Roman" w:cs="Times New Roman"/>
          <w:color w:val="auto"/>
          <w:sz w:val="20"/>
          <w:szCs w:val="20"/>
          <w:lang w:val="en-US"/>
        </w:rPr>
        <w:t>R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 xml:space="preserve">32: 100% </w:t>
      </w:r>
      <w:hyperlink r:id="rId21" w:tooltip="Дифторметан (страница отсутствует)" w:history="1">
        <w:r w:rsidRPr="002138B7">
          <w:rPr>
            <w:rFonts w:ascii="Times New Roman" w:hAnsi="Times New Roman" w:cs="Times New Roman"/>
            <w:color w:val="auto"/>
            <w:sz w:val="20"/>
            <w:szCs w:val="20"/>
          </w:rPr>
          <w:t>дифторметан R-32</w:t>
        </w:r>
      </w:hyperlink>
      <w:r w:rsidRPr="002138B7">
        <w:rPr>
          <w:rFonts w:ascii="Times New Roman" w:hAnsi="Times New Roman" w:cs="Times New Roman"/>
          <w:color w:val="auto"/>
          <w:sz w:val="20"/>
          <w:szCs w:val="20"/>
        </w:rPr>
        <w:t xml:space="preserve"> (CH</w:t>
      </w:r>
      <w:r w:rsidRPr="002138B7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>F</w:t>
      </w:r>
      <w:r w:rsidRPr="002138B7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>)</w:t>
      </w:r>
      <w:bookmarkEnd w:id="8"/>
      <w:r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265F26" w:rsidRDefault="00265F26" w:rsidP="00A03915">
      <w:pPr>
        <w:spacing w:line="276" w:lineRule="auto"/>
        <w:jc w:val="center"/>
        <w:rPr>
          <w:noProof/>
          <w:sz w:val="20"/>
          <w:szCs w:val="20"/>
        </w:rPr>
      </w:pPr>
    </w:p>
    <w:p w:rsidR="00454265" w:rsidRPr="00454265" w:rsidRDefault="00454265" w:rsidP="00454265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454265" w:rsidRPr="00DC2751" w:rsidRDefault="00454265" w:rsidP="00454265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1181292"/>
      <w:r>
        <w:rPr>
          <w:rFonts w:ascii="Times New Roman" w:hAnsi="Times New Roman" w:cs="Times New Roman"/>
          <w:color w:val="auto"/>
          <w:sz w:val="22"/>
          <w:szCs w:val="22"/>
        </w:rPr>
        <w:t xml:space="preserve">2.1.4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Т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аблицы </w:t>
      </w:r>
      <w:r w:rsidR="00197071">
        <w:rPr>
          <w:rFonts w:ascii="Times New Roman" w:hAnsi="Times New Roman" w:cs="Times New Roman"/>
          <w:color w:val="auto"/>
          <w:sz w:val="22"/>
          <w:szCs w:val="22"/>
        </w:rPr>
        <w:t>сочетания</w:t>
      </w:r>
      <w:bookmarkEnd w:id="9"/>
    </w:p>
    <w:p w:rsidR="00454265" w:rsidRDefault="00454265" w:rsidP="00A03915">
      <w:pPr>
        <w:spacing w:line="276" w:lineRule="auto"/>
        <w:jc w:val="center"/>
        <w:rPr>
          <w:noProof/>
          <w:sz w:val="16"/>
          <w:szCs w:val="16"/>
        </w:rPr>
      </w:pPr>
    </w:p>
    <w:p w:rsidR="00454265" w:rsidRDefault="00197071" w:rsidP="0019707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Возможные сочетания холодо- и теплопроизводительности наружного блока и внутренних блоков представлены в таблицах 3 и 4. </w:t>
      </w:r>
    </w:p>
    <w:p w:rsidR="00197071" w:rsidRDefault="00197071" w:rsidP="0019707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97071" w:rsidRDefault="00197071" w:rsidP="00197071">
      <w:pPr>
        <w:spacing w:line="276" w:lineRule="auto"/>
        <w:ind w:firstLine="709"/>
        <w:jc w:val="center"/>
        <w:rPr>
          <w:noProof/>
          <w:sz w:val="20"/>
          <w:szCs w:val="20"/>
        </w:rPr>
      </w:pPr>
      <w:r w:rsidRPr="00197071">
        <w:rPr>
          <w:noProof/>
          <w:sz w:val="20"/>
          <w:szCs w:val="20"/>
        </w:rPr>
        <w:t>Таблица 3</w:t>
      </w:r>
    </w:p>
    <w:p w:rsidR="00197071" w:rsidRDefault="00197071" w:rsidP="00197071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197071" w:rsidRPr="00197071" w:rsidRDefault="00197071" w:rsidP="0019707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1590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265" w:rsidRDefault="00454265" w:rsidP="00A03915">
      <w:pPr>
        <w:spacing w:line="276" w:lineRule="auto"/>
        <w:jc w:val="center"/>
        <w:rPr>
          <w:noProof/>
          <w:sz w:val="20"/>
          <w:szCs w:val="20"/>
        </w:rPr>
      </w:pPr>
    </w:p>
    <w:p w:rsidR="00197071" w:rsidRDefault="00197071" w:rsidP="00A03915">
      <w:pPr>
        <w:spacing w:line="276" w:lineRule="auto"/>
        <w:jc w:val="center"/>
        <w:rPr>
          <w:noProof/>
          <w:sz w:val="20"/>
          <w:szCs w:val="20"/>
        </w:rPr>
      </w:pPr>
    </w:p>
    <w:p w:rsidR="00197071" w:rsidRDefault="00197071" w:rsidP="00197071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197071" w:rsidRDefault="00197071" w:rsidP="00197071">
      <w:pPr>
        <w:spacing w:line="276" w:lineRule="auto"/>
        <w:ind w:firstLine="709"/>
        <w:jc w:val="center"/>
        <w:rPr>
          <w:noProof/>
          <w:sz w:val="20"/>
          <w:szCs w:val="20"/>
        </w:rPr>
      </w:pPr>
      <w:r w:rsidRPr="00197071">
        <w:rPr>
          <w:noProof/>
          <w:sz w:val="20"/>
          <w:szCs w:val="20"/>
        </w:rPr>
        <w:lastRenderedPageBreak/>
        <w:t xml:space="preserve">Таблица </w:t>
      </w:r>
      <w:r>
        <w:rPr>
          <w:noProof/>
          <w:sz w:val="20"/>
          <w:szCs w:val="20"/>
        </w:rPr>
        <w:t>4</w:t>
      </w:r>
    </w:p>
    <w:p w:rsidR="00197071" w:rsidRDefault="00197071" w:rsidP="00197071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197071" w:rsidRDefault="00197071" w:rsidP="0019707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15335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71" w:rsidRPr="00EB7986" w:rsidRDefault="00197071" w:rsidP="00A03915">
      <w:pPr>
        <w:spacing w:line="276" w:lineRule="auto"/>
        <w:jc w:val="center"/>
        <w:rPr>
          <w:noProof/>
          <w:sz w:val="20"/>
          <w:szCs w:val="20"/>
        </w:rPr>
      </w:pPr>
    </w:p>
    <w:p w:rsidR="006F5E19" w:rsidRDefault="006F5E19" w:rsidP="003808D1">
      <w:pPr>
        <w:spacing w:line="276" w:lineRule="auto"/>
        <w:jc w:val="both"/>
        <w:rPr>
          <w:noProof/>
          <w:sz w:val="24"/>
        </w:rPr>
      </w:pPr>
    </w:p>
    <w:p w:rsidR="000E638C" w:rsidRPr="00DC2751" w:rsidRDefault="00C52AC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1181293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7F33CC" w:rsidRDefault="004D5B6A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>
            <wp:extent cx="2257108" cy="284797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245" cy="28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6A" w:rsidRPr="00401F8F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16"/>
          <w:szCs w:val="16"/>
        </w:rPr>
      </w:pPr>
    </w:p>
    <w:p w:rsidR="00BF781C" w:rsidRPr="00E56DB2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643A3C" w:rsidRDefault="004F6E21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C03613" w:rsidRPr="007F33CC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01181294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52A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C03613" w:rsidRDefault="00C03613" w:rsidP="00067EE6">
      <w:pPr>
        <w:ind w:firstLine="851"/>
        <w:rPr>
          <w:sz w:val="22"/>
          <w:szCs w:val="22"/>
        </w:rPr>
      </w:pPr>
    </w:p>
    <w:p w:rsidR="00C03613" w:rsidRDefault="00C03613" w:rsidP="00161D51">
      <w:pPr>
        <w:jc w:val="center"/>
        <w:rPr>
          <w:sz w:val="22"/>
          <w:szCs w:val="22"/>
        </w:rPr>
      </w:pPr>
    </w:p>
    <w:p w:rsidR="00C03613" w:rsidRDefault="003963EA" w:rsidP="003963E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528501" cy="355282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542" cy="355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C03613" w:rsidRPr="00C03613" w:rsidRDefault="00C03613" w:rsidP="00C0361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AE3233" w:rsidRPr="009B1EC5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E3233" w:rsidRPr="00DC2751" w:rsidRDefault="00C52AC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0118129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40343D">
        <w:rPr>
          <w:noProof/>
          <w:sz w:val="22"/>
          <w:szCs w:val="22"/>
        </w:rPr>
        <w:t>для</w:t>
      </w:r>
      <w:r w:rsidR="00E56DB2">
        <w:rPr>
          <w:noProof/>
          <w:sz w:val="22"/>
          <w:szCs w:val="22"/>
        </w:rPr>
        <w:t xml:space="preserve"> </w:t>
      </w:r>
      <w:r w:rsidR="00E56DB2">
        <w:rPr>
          <w:sz w:val="22"/>
          <w:szCs w:val="22"/>
        </w:rPr>
        <w:t xml:space="preserve">2MXM40N9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F038AD" w:rsidRDefault="00BF781C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133850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>узлов и деталей изделия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>
        <w:rPr>
          <w:sz w:val="22"/>
          <w:szCs w:val="22"/>
        </w:rPr>
        <w:t xml:space="preserve">2MXM50N9 </w:t>
      </w:r>
      <w:r w:rsidRPr="009B1EC5">
        <w:rPr>
          <w:noProof/>
          <w:sz w:val="22"/>
          <w:szCs w:val="22"/>
        </w:rPr>
        <w:t>представлен на</w:t>
      </w:r>
      <w:r>
        <w:rPr>
          <w:noProof/>
          <w:sz w:val="22"/>
          <w:szCs w:val="22"/>
        </w:rPr>
        <w:t xml:space="preserve"> рисунке </w:t>
      </w:r>
      <w:r w:rsidR="00CA58D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0A5B66" w:rsidP="00E56DB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8290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7E760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312A7C" w:rsidRDefault="00312A7C" w:rsidP="00542227">
      <w:pPr>
        <w:spacing w:line="276" w:lineRule="auto"/>
        <w:jc w:val="center"/>
        <w:rPr>
          <w:sz w:val="20"/>
          <w:szCs w:val="20"/>
        </w:rPr>
      </w:pPr>
    </w:p>
    <w:p w:rsidR="00312A7C" w:rsidRDefault="00312A7C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0118129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CA58D2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A58D2">
        <w:rPr>
          <w:noProof/>
          <w:sz w:val="20"/>
          <w:szCs w:val="20"/>
        </w:rPr>
        <w:t>6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964BBA" w:rsidRDefault="00964BBA" w:rsidP="003808D1">
      <w:pPr>
        <w:spacing w:after="160" w:line="276" w:lineRule="auto"/>
        <w:jc w:val="both"/>
        <w:rPr>
          <w:noProof/>
          <w:sz w:val="24"/>
        </w:rPr>
      </w:pPr>
    </w:p>
    <w:p w:rsidR="00964BBA" w:rsidRDefault="00964BBA" w:rsidP="003808D1">
      <w:pPr>
        <w:spacing w:after="160" w:line="276" w:lineRule="auto"/>
        <w:jc w:val="both"/>
        <w:rPr>
          <w:noProof/>
          <w:sz w:val="24"/>
        </w:rPr>
      </w:pPr>
    </w:p>
    <w:p w:rsidR="00312A7C" w:rsidRDefault="00312A7C" w:rsidP="003808D1">
      <w:pPr>
        <w:spacing w:after="160" w:line="276" w:lineRule="auto"/>
        <w:jc w:val="both"/>
        <w:rPr>
          <w:noProof/>
          <w:sz w:val="24"/>
        </w:rPr>
      </w:pPr>
    </w:p>
    <w:p w:rsidR="00312A7C" w:rsidRDefault="00312A7C" w:rsidP="003808D1">
      <w:pPr>
        <w:spacing w:after="160" w:line="276" w:lineRule="auto"/>
        <w:jc w:val="both"/>
        <w:rPr>
          <w:noProof/>
          <w:sz w:val="24"/>
        </w:rPr>
      </w:pPr>
    </w:p>
    <w:p w:rsidR="00964BBA" w:rsidRDefault="00964BBA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01181297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B7F75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B7F75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B7D0A" w:rsidP="007F62B3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7F62B3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</w:t>
            </w:r>
            <w:r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>
              <w:rPr>
                <w:sz w:val="22"/>
                <w:szCs w:val="22"/>
              </w:rPr>
              <w:t>2MXM_N9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0118129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 w:rsidR="003603E3">
        <w:rPr>
          <w:noProof/>
          <w:sz w:val="22"/>
          <w:szCs w:val="22"/>
        </w:rPr>
        <w:t>составляет 1</w:t>
      </w:r>
      <w:r w:rsidR="006018AC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(</w:t>
      </w:r>
      <w:r w:rsidR="003603E3">
        <w:rPr>
          <w:noProof/>
          <w:sz w:val="22"/>
          <w:szCs w:val="22"/>
        </w:rPr>
        <w:t>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01181299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0118130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86402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 xml:space="preserve">аружные блоки </w:t>
      </w:r>
      <w:r w:rsidR="007F62B3"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2MXM_N9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53FED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2MXM_N9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2EC38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4F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815217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815217">
        <w:rPr>
          <w:b w:val="0"/>
          <w:sz w:val="22"/>
          <w:szCs w:val="22"/>
        </w:rPr>
        <w:t>:</w:t>
      </w:r>
      <w:r w:rsidRPr="00815217">
        <w:rPr>
          <w:b w:val="0"/>
          <w:sz w:val="24"/>
          <w:szCs w:val="24"/>
        </w:rPr>
        <w:t xml:space="preserve">  </w:t>
      </w:r>
      <w:r w:rsidR="00810B70" w:rsidRPr="00815217">
        <w:rPr>
          <w:b w:val="0"/>
          <w:sz w:val="24"/>
          <w:szCs w:val="24"/>
        </w:rPr>
        <w:t xml:space="preserve">             </w:t>
      </w:r>
      <w:r w:rsidR="00E24807" w:rsidRPr="00815217">
        <w:rPr>
          <w:b w:val="0"/>
          <w:sz w:val="24"/>
          <w:szCs w:val="24"/>
        </w:rPr>
        <w:t xml:space="preserve">       </w:t>
      </w:r>
      <w:r w:rsidR="000E148F" w:rsidRPr="00815217">
        <w:rPr>
          <w:b w:val="0"/>
          <w:sz w:val="24"/>
          <w:szCs w:val="24"/>
        </w:rPr>
        <w:t xml:space="preserve">    </w:t>
      </w:r>
      <w:r w:rsidR="00D563A0" w:rsidRPr="00815217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815217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815217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815217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815217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815217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815217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815217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942D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01181301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BF48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 xml:space="preserve">аружные блоки </w:t>
      </w:r>
      <w:r w:rsidR="007F62B3"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>
        <w:rPr>
          <w:sz w:val="22"/>
          <w:szCs w:val="22"/>
        </w:rPr>
        <w:t>2MXM_N9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98001A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2MXM_N9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4552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117CA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118130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0118130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 случае контакта хладагента с огнем возможно выделение токсичного газа.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60545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0118130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0118130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1181306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28312A" w:rsidRPr="0080406B" w:rsidRDefault="00155859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C67B0D">
        <w:rPr>
          <w:rFonts w:hint="eastAsia"/>
          <w:sz w:val="22"/>
          <w:szCs w:val="22"/>
        </w:rPr>
        <w:t>Если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результате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возникновения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или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иной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система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остановилась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вы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можете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определить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характер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этой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ошибки</w:t>
      </w:r>
      <w:r w:rsidRPr="00C67B0D">
        <w:rPr>
          <w:sz w:val="22"/>
          <w:szCs w:val="22"/>
        </w:rPr>
        <w:t xml:space="preserve">, </w:t>
      </w:r>
      <w:r w:rsidRPr="00C67B0D">
        <w:rPr>
          <w:rFonts w:hint="eastAsia"/>
          <w:sz w:val="22"/>
          <w:szCs w:val="22"/>
        </w:rPr>
        <w:t>отображаемому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на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дисплее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пульта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дистанционного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управления</w:t>
      </w:r>
      <w:r w:rsidRPr="00C67B0D">
        <w:rPr>
          <w:sz w:val="22"/>
          <w:szCs w:val="22"/>
        </w:rPr>
        <w:t>.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Значения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кодов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неисправности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смотрите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в</w:t>
      </w:r>
      <w:r w:rsidRPr="00C67B0D">
        <w:rPr>
          <w:sz w:val="22"/>
          <w:szCs w:val="22"/>
        </w:rPr>
        <w:t xml:space="preserve"> </w:t>
      </w:r>
      <w:r w:rsidR="00E75EB2">
        <w:rPr>
          <w:rFonts w:hint="eastAsia"/>
          <w:sz w:val="22"/>
          <w:szCs w:val="22"/>
        </w:rPr>
        <w:t>руководстве</w:t>
      </w:r>
      <w:r w:rsid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по</w:t>
      </w:r>
      <w:r w:rsidRPr="00C67B0D">
        <w:rPr>
          <w:sz w:val="22"/>
          <w:szCs w:val="22"/>
        </w:rPr>
        <w:t xml:space="preserve"> </w:t>
      </w:r>
      <w:r w:rsidRPr="00C67B0D">
        <w:rPr>
          <w:rFonts w:hint="eastAsia"/>
          <w:sz w:val="22"/>
          <w:szCs w:val="22"/>
        </w:rPr>
        <w:t>монтажу</w:t>
      </w:r>
      <w:r w:rsidRPr="00C67B0D">
        <w:rPr>
          <w:sz w:val="22"/>
          <w:szCs w:val="22"/>
        </w:rPr>
        <w:t xml:space="preserve"> </w:t>
      </w:r>
      <w:r w:rsidR="00E75EB2">
        <w:rPr>
          <w:rFonts w:hint="eastAsia"/>
          <w:sz w:val="22"/>
          <w:szCs w:val="22"/>
        </w:rPr>
        <w:t>и</w:t>
      </w:r>
      <w:r w:rsidR="00E75EB2">
        <w:rPr>
          <w:sz w:val="22"/>
          <w:szCs w:val="22"/>
        </w:rPr>
        <w:t xml:space="preserve"> эксплуатации.</w:t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8" w:name="_Toc101181307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  <w:bookmarkStart w:id="50" w:name="_Toc10118130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4"/>
      <w:footerReference w:type="first" r:id="rId35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265" w:rsidRDefault="00454265">
      <w:r>
        <w:separator/>
      </w:r>
    </w:p>
  </w:endnote>
  <w:endnote w:type="continuationSeparator" w:id="0">
    <w:p w:rsidR="00454265" w:rsidRDefault="0045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4265" w:rsidRDefault="0045426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54265" w:rsidRDefault="004542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54265" w:rsidRDefault="004542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54265" w:rsidRDefault="004542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E933A74" wp14:editId="51366C1A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254615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4615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B7687E" w:rsidRDefault="00454265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ED1531" w:rsidRDefault="004542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41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ED1531" w:rsidRDefault="004542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11"/>
                            <a:ext cx="2835" cy="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4265" w:rsidRPr="003904A7" w:rsidRDefault="0045426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2A3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Industries Czech Republic s.r.o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36"/>
                            <a:ext cx="3969" cy="1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4265" w:rsidRDefault="0045426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54265" w:rsidRDefault="0045426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6D1775" w:rsidRDefault="0045426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 w:rsidR="0047279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454265" w:rsidRDefault="006D177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</w:t>
                              </w:r>
                              <w:r w:rsidR="0047279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="00454265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454265" w:rsidRDefault="0045426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2MXM_N9</w:t>
                              </w:r>
                            </w:p>
                            <w:p w:rsidR="00454265" w:rsidRPr="00B160C5" w:rsidRDefault="00454265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54265" w:rsidRPr="00613EFB" w:rsidRDefault="0045426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933A74" id="Группа 265" o:spid="_x0000_s1103" style="position:absolute;left:0;text-align:left;margin-left:24.25pt;margin-top:23.45pt;width:552.75pt;height:807.4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54265" w:rsidRPr="00B7687E" w:rsidRDefault="00454265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54265" w:rsidRPr="00ED1531" w:rsidRDefault="0045426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A41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54265" w:rsidRPr="00ED1531" w:rsidRDefault="004542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11;width:2835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54265" w:rsidRPr="003904A7" w:rsidRDefault="0045426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2A3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Industries Czech Republic s.r.o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36;width:3969;height:1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54265" w:rsidRDefault="0045426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54265" w:rsidRDefault="0045426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6D1775" w:rsidRDefault="0045426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 w:rsidR="0047279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454265" w:rsidRDefault="006D177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БЫТОВОГО</w:t>
                        </w:r>
                        <w:r w:rsidR="00472795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="00454265"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454265" w:rsidRDefault="0045426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2MXM_N9</w:t>
                        </w:r>
                      </w:p>
                      <w:p w:rsidR="00454265" w:rsidRPr="00B160C5" w:rsidRDefault="00454265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54265" w:rsidRPr="00613EFB" w:rsidRDefault="0045426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AF301F" w:rsidRDefault="004542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41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EC2FF5" w:rsidRDefault="0045426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9.ПС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54265" w:rsidRPr="00AF301F" w:rsidRDefault="004542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41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54265" w:rsidRPr="00EC2FF5" w:rsidRDefault="0045426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9.ПС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Default="004542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AF301F" w:rsidRDefault="004542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41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4265" w:rsidRPr="0021626D" w:rsidRDefault="00454265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54265" w:rsidRDefault="004542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54265" w:rsidRPr="00AF301F" w:rsidRDefault="004542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41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54265" w:rsidRPr="0021626D" w:rsidRDefault="00454265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265" w:rsidRDefault="00454265">
      <w:r>
        <w:separator/>
      </w:r>
    </w:p>
  </w:footnote>
  <w:footnote w:type="continuationSeparator" w:id="0">
    <w:p w:rsidR="00454265" w:rsidRDefault="00454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65" w:rsidRDefault="004542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4265" w:rsidRDefault="0045426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52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46EA"/>
    <w:rsid w:val="001150BA"/>
    <w:rsid w:val="00116420"/>
    <w:rsid w:val="00116614"/>
    <w:rsid w:val="00117ADC"/>
    <w:rsid w:val="00117B1F"/>
    <w:rsid w:val="00120846"/>
    <w:rsid w:val="00120AA3"/>
    <w:rsid w:val="00122066"/>
    <w:rsid w:val="00126D14"/>
    <w:rsid w:val="00127EE8"/>
    <w:rsid w:val="001329B4"/>
    <w:rsid w:val="00133E55"/>
    <w:rsid w:val="00135C40"/>
    <w:rsid w:val="00137FF9"/>
    <w:rsid w:val="001501C2"/>
    <w:rsid w:val="00151133"/>
    <w:rsid w:val="00151252"/>
    <w:rsid w:val="001514B7"/>
    <w:rsid w:val="00151BA7"/>
    <w:rsid w:val="00154925"/>
    <w:rsid w:val="00155258"/>
    <w:rsid w:val="00155859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333C"/>
    <w:rsid w:val="00192434"/>
    <w:rsid w:val="00197071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A6F97"/>
    <w:rsid w:val="001B0D06"/>
    <w:rsid w:val="001B3738"/>
    <w:rsid w:val="001B4DE6"/>
    <w:rsid w:val="001B73D5"/>
    <w:rsid w:val="001B7F7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5F26"/>
    <w:rsid w:val="00266678"/>
    <w:rsid w:val="00266E38"/>
    <w:rsid w:val="002672F9"/>
    <w:rsid w:val="002673DC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1242"/>
    <w:rsid w:val="00353F3F"/>
    <w:rsid w:val="00354F1B"/>
    <w:rsid w:val="003603E3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0FF2"/>
    <w:rsid w:val="003B1D6F"/>
    <w:rsid w:val="003B2132"/>
    <w:rsid w:val="003B23BD"/>
    <w:rsid w:val="003B7B77"/>
    <w:rsid w:val="003C5D18"/>
    <w:rsid w:val="003D0C92"/>
    <w:rsid w:val="003D1258"/>
    <w:rsid w:val="003D13A1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FC"/>
    <w:rsid w:val="00401F8F"/>
    <w:rsid w:val="0040343D"/>
    <w:rsid w:val="004047A7"/>
    <w:rsid w:val="004106D7"/>
    <w:rsid w:val="00410EC8"/>
    <w:rsid w:val="00411639"/>
    <w:rsid w:val="004158E2"/>
    <w:rsid w:val="0041611C"/>
    <w:rsid w:val="00420F4B"/>
    <w:rsid w:val="00423512"/>
    <w:rsid w:val="004301FD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4265"/>
    <w:rsid w:val="00455E74"/>
    <w:rsid w:val="00460714"/>
    <w:rsid w:val="00461F7D"/>
    <w:rsid w:val="004638DD"/>
    <w:rsid w:val="00463B76"/>
    <w:rsid w:val="0046414B"/>
    <w:rsid w:val="00466518"/>
    <w:rsid w:val="00471DA2"/>
    <w:rsid w:val="00472795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87E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0A60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21F1"/>
    <w:rsid w:val="006C5A40"/>
    <w:rsid w:val="006C6D1C"/>
    <w:rsid w:val="006D03C0"/>
    <w:rsid w:val="006D1775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57B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0D71"/>
    <w:rsid w:val="00771B49"/>
    <w:rsid w:val="007731A7"/>
    <w:rsid w:val="00776934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62B3"/>
    <w:rsid w:val="007F787E"/>
    <w:rsid w:val="00800754"/>
    <w:rsid w:val="00802D5B"/>
    <w:rsid w:val="00803928"/>
    <w:rsid w:val="0080406B"/>
    <w:rsid w:val="008044AD"/>
    <w:rsid w:val="0080450B"/>
    <w:rsid w:val="00804A40"/>
    <w:rsid w:val="00810B70"/>
    <w:rsid w:val="00815217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674FE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2479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3616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3082"/>
    <w:rsid w:val="009A063F"/>
    <w:rsid w:val="009A0CFE"/>
    <w:rsid w:val="009A32B6"/>
    <w:rsid w:val="009A417D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2A31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B02AA8"/>
    <w:rsid w:val="00B07116"/>
    <w:rsid w:val="00B12649"/>
    <w:rsid w:val="00B1406A"/>
    <w:rsid w:val="00B14EE5"/>
    <w:rsid w:val="00B14F7A"/>
    <w:rsid w:val="00B160C5"/>
    <w:rsid w:val="00B169DD"/>
    <w:rsid w:val="00B23BE8"/>
    <w:rsid w:val="00B24A7A"/>
    <w:rsid w:val="00B263D1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30A4"/>
    <w:rsid w:val="00C442F4"/>
    <w:rsid w:val="00C47B6E"/>
    <w:rsid w:val="00C47F87"/>
    <w:rsid w:val="00C510BE"/>
    <w:rsid w:val="00C52ACD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76B9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C7C34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5660"/>
    <w:rsid w:val="00F8620E"/>
    <w:rsid w:val="00F8663F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6D6C"/>
    <w:rsid w:val="00FD298C"/>
    <w:rsid w:val="00FD5FB8"/>
    <w:rsid w:val="00FD63EA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2929"/>
    <o:shapelayout v:ext="edit">
      <o:idmap v:ext="edit" data="1"/>
    </o:shapelayout>
  </w:shapeDefaults>
  <w:decimalSymbol w:val=","/>
  <w:listSeparator w:val=";"/>
  <w15:docId w15:val="{A7CF3984-AA21-4C8A-8324-89EDBF96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F8580-3717-40DF-A9DC-B79D141B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73394041</Template>
  <TotalTime>262</TotalTime>
  <Pages>28</Pages>
  <Words>4817</Words>
  <Characters>27459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71</cp:revision>
  <cp:lastPrinted>2021-03-26T08:29:00Z</cp:lastPrinted>
  <dcterms:created xsi:type="dcterms:W3CDTF">2022-04-08T07:15:00Z</dcterms:created>
  <dcterms:modified xsi:type="dcterms:W3CDTF">2023-04-13T06:50:00Z</dcterms:modified>
</cp:coreProperties>
</file>