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2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7"/>
      </w:tblGrid>
      <w:tr w:rsidR="00EB0EC2" w:rsidTr="007A2E4B">
        <w:trPr>
          <w:jc w:val="center"/>
        </w:trPr>
        <w:tc>
          <w:tcPr>
            <w:tcW w:w="8257" w:type="dxa"/>
            <w:shd w:val="clear" w:color="auto" w:fill="auto"/>
          </w:tcPr>
          <w:p w:rsidR="007A2E4B" w:rsidRDefault="001228FB" w:rsidP="007A2E4B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</w:t>
            </w:r>
          </w:p>
          <w:p w:rsidR="007A2E4B" w:rsidRDefault="000E0F86" w:rsidP="007A2E4B">
            <w:pPr>
              <w:spacing w:line="276" w:lineRule="auto"/>
              <w:jc w:val="center"/>
              <w:rPr>
                <w:b/>
                <w:szCs w:val="28"/>
              </w:rPr>
            </w:pPr>
            <w:r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Pr="000E0F86">
              <w:rPr>
                <w:b/>
                <w:szCs w:val="28"/>
              </w:rPr>
              <w:t>СИСТЕМ)</w:t>
            </w:r>
            <w:r w:rsidR="00254EC5" w:rsidRPr="00254EC5">
              <w:rPr>
                <w:b/>
                <w:szCs w:val="28"/>
              </w:rPr>
              <w:t xml:space="preserve"> </w:t>
            </w:r>
            <w:r w:rsidR="007A2E4B">
              <w:rPr>
                <w:b/>
                <w:szCs w:val="28"/>
              </w:rPr>
              <w:t xml:space="preserve">БЫТОВОГО </w:t>
            </w:r>
            <w:r w:rsidR="00254EC5">
              <w:rPr>
                <w:b/>
                <w:szCs w:val="28"/>
              </w:rPr>
              <w:t>НАЗНАЧЕНИЯ</w:t>
            </w:r>
            <w:r w:rsidRPr="000E0F86">
              <w:rPr>
                <w:b/>
                <w:szCs w:val="28"/>
              </w:rPr>
              <w:t xml:space="preserve">, </w:t>
            </w:r>
          </w:p>
          <w:p w:rsidR="00EB0EC2" w:rsidRPr="00FA0EC4" w:rsidRDefault="000E0F86" w:rsidP="007A2E4B">
            <w:pPr>
              <w:spacing w:line="276" w:lineRule="auto"/>
              <w:jc w:val="center"/>
              <w:rPr>
                <w:b/>
                <w:i/>
                <w:szCs w:val="28"/>
                <w:lang w:val="en-US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7E1916">
              <w:rPr>
                <w:b/>
                <w:szCs w:val="28"/>
              </w:rPr>
              <w:t>2MXM_</w:t>
            </w:r>
            <w:r w:rsidR="00FA0EC4">
              <w:rPr>
                <w:b/>
                <w:szCs w:val="28"/>
                <w:lang w:val="en-US"/>
              </w:rPr>
              <w:t>N</w:t>
            </w:r>
          </w:p>
        </w:tc>
      </w:tr>
      <w:tr w:rsidR="00EB0EC2" w:rsidTr="007A2E4B">
        <w:trPr>
          <w:jc w:val="center"/>
        </w:trPr>
        <w:tc>
          <w:tcPr>
            <w:tcW w:w="825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E1916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2MXM_</w:t>
            </w:r>
            <w:r w:rsidR="00FA0EC4">
              <w:rPr>
                <w:b/>
                <w:szCs w:val="28"/>
                <w:lang w:val="en-US"/>
              </w:rPr>
              <w:t>N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254EC5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A24530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A24530">
        <w:rPr>
          <w:b/>
          <w:sz w:val="22"/>
          <w:szCs w:val="22"/>
        </w:rPr>
        <w:lastRenderedPageBreak/>
        <w:t>СОДЕРЖАНИЕ</w:t>
      </w:r>
    </w:p>
    <w:p w:rsidR="00A24530" w:rsidRPr="00A2453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24530">
        <w:rPr>
          <w:sz w:val="22"/>
          <w:szCs w:val="22"/>
        </w:rPr>
        <w:fldChar w:fldCharType="begin"/>
      </w:r>
      <w:r w:rsidRPr="00A24530">
        <w:rPr>
          <w:sz w:val="22"/>
          <w:szCs w:val="22"/>
        </w:rPr>
        <w:instrText xml:space="preserve"> TOC \o "1-3" \h \z \u </w:instrText>
      </w:r>
      <w:r w:rsidRPr="00A24530">
        <w:rPr>
          <w:sz w:val="22"/>
          <w:szCs w:val="22"/>
        </w:rPr>
        <w:fldChar w:fldCharType="separate"/>
      </w:r>
      <w:hyperlink w:anchor="_Toc11207379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_Toc112073799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3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2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1" w:history="1">
        <w:r w:rsidR="00A24530" w:rsidRPr="00A24530">
          <w:rPr>
            <w:rStyle w:val="ad"/>
            <w:noProof/>
            <w:sz w:val="22"/>
            <w:szCs w:val="22"/>
          </w:rPr>
          <w:t>2.1.1 Описание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_Toc112073801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2" w:history="1">
        <w:r w:rsidR="00A24530" w:rsidRPr="00A24530">
          <w:rPr>
            <w:rStyle w:val="ad"/>
            <w:noProof/>
            <w:sz w:val="22"/>
            <w:szCs w:val="22"/>
          </w:rPr>
          <w:t>2.1.2 Принцип работы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_Toc112073802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3" w:history="1">
        <w:r w:rsidR="00A24530" w:rsidRPr="00A24530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_Toc112073803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5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4" w:history="1">
        <w:r w:rsidR="00A24530" w:rsidRPr="00A24530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_Toc112073804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5" w:history="1">
        <w:r w:rsidR="00A24530" w:rsidRPr="00A24530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_Toc112073805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6" w:history="1">
        <w:r w:rsidR="00A24530" w:rsidRPr="00A24530">
          <w:rPr>
            <w:rStyle w:val="ad"/>
            <w:noProof/>
            <w:sz w:val="22"/>
            <w:szCs w:val="22"/>
          </w:rPr>
          <w:t>2.1.6 Оптимальная эксплуатация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_Toc112073806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7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7" w:history="1">
        <w:r w:rsidR="00A24530" w:rsidRPr="00A24530">
          <w:rPr>
            <w:rStyle w:val="ad"/>
            <w:noProof/>
            <w:sz w:val="22"/>
            <w:szCs w:val="22"/>
          </w:rPr>
          <w:t>2.1.7 Чертеж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_Toc112073807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7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8" w:history="1">
        <w:r w:rsidR="00A24530" w:rsidRPr="00A24530">
          <w:rPr>
            <w:rStyle w:val="ad"/>
            <w:noProof/>
            <w:sz w:val="22"/>
            <w:szCs w:val="22"/>
          </w:rPr>
          <w:t>2.2 Маркировка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_Toc112073808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8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3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КОМПЛЕКТНОСТЬ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9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4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10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1" w:history="1">
        <w:r w:rsidR="00A24530" w:rsidRPr="00A24530">
          <w:rPr>
            <w:rStyle w:val="ad"/>
            <w:b/>
            <w:noProof/>
            <w:sz w:val="22"/>
            <w:szCs w:val="22"/>
          </w:rPr>
          <w:t>5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КОНСЕРВАЦИЯ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_Toc112073811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11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2" w:history="1">
        <w:r w:rsidR="00A24530" w:rsidRPr="00A24530">
          <w:rPr>
            <w:rStyle w:val="ad"/>
            <w:b/>
            <w:noProof/>
            <w:sz w:val="22"/>
            <w:szCs w:val="22"/>
          </w:rPr>
          <w:t>6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_Toc112073812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12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3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7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_Toc112073813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13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4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8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_Toc112073814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5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9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_Toc112073815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6" w:history="1">
        <w:r w:rsidR="00A24530" w:rsidRPr="00A24530">
          <w:rPr>
            <w:rStyle w:val="ad"/>
            <w:noProof/>
            <w:sz w:val="22"/>
            <w:szCs w:val="22"/>
          </w:rPr>
          <w:t>9.1 Общие требования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_Toc112073816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18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7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10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_Toc112073817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19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8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11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_Toc112073818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24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12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25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7D304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2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13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_Toc112073820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1F0533">
          <w:rPr>
            <w:noProof/>
            <w:webHidden/>
            <w:sz w:val="22"/>
            <w:szCs w:val="22"/>
          </w:rPr>
          <w:t>26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A24530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proofErr w:type="spellStart"/>
      <w:r w:rsidR="00876B48">
        <w:rPr>
          <w:sz w:val="22"/>
          <w:szCs w:val="22"/>
        </w:rPr>
        <w:t>мультисплит</w:t>
      </w:r>
      <w:proofErr w:type="spellEnd"/>
      <w:r w:rsidR="00876B48">
        <w:rPr>
          <w:sz w:val="22"/>
          <w:szCs w:val="22"/>
        </w:rPr>
        <w:t>-</w:t>
      </w:r>
      <w:r w:rsidR="000E0F86">
        <w:rPr>
          <w:sz w:val="22"/>
          <w:szCs w:val="22"/>
        </w:rPr>
        <w:t>систем)</w:t>
      </w:r>
      <w:r w:rsidR="00254EC5" w:rsidRPr="00254EC5">
        <w:rPr>
          <w:sz w:val="22"/>
          <w:szCs w:val="22"/>
        </w:rPr>
        <w:t xml:space="preserve"> </w:t>
      </w:r>
      <w:r w:rsidR="007A2E4B">
        <w:rPr>
          <w:sz w:val="22"/>
          <w:szCs w:val="22"/>
        </w:rPr>
        <w:t>бытового</w:t>
      </w:r>
      <w:r w:rsidR="00254EC5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FA0EC4">
        <w:rPr>
          <w:sz w:val="22"/>
          <w:szCs w:val="22"/>
        </w:rPr>
        <w:t>2MXM_</w:t>
      </w:r>
      <w:r w:rsidR="00FA0EC4">
        <w:rPr>
          <w:sz w:val="22"/>
          <w:szCs w:val="22"/>
          <w:lang w:val="en-US"/>
        </w:rPr>
        <w:t>N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379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7779"/>
      </w:tblGrid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79" w:type="dxa"/>
            <w:vAlign w:val="center"/>
          </w:tcPr>
          <w:p w:rsidR="00324755" w:rsidRDefault="00B3447E" w:rsidP="0032475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proofErr w:type="spellStart"/>
            <w:r w:rsidR="00876B48">
              <w:rPr>
                <w:sz w:val="22"/>
                <w:szCs w:val="22"/>
              </w:rPr>
              <w:t>мультисплит</w:t>
            </w:r>
            <w:proofErr w:type="spellEnd"/>
            <w:r w:rsidR="00876B48">
              <w:rPr>
                <w:sz w:val="22"/>
                <w:szCs w:val="22"/>
              </w:rPr>
              <w:t>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324755" w:rsidP="0032475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6C041A">
              <w:rPr>
                <w:sz w:val="22"/>
                <w:szCs w:val="22"/>
              </w:rPr>
              <w:t>2MXM_N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FA0EC4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2MXM50</w:t>
            </w:r>
            <w:r>
              <w:rPr>
                <w:sz w:val="22"/>
                <w:szCs w:val="22"/>
                <w:lang w:val="en-US"/>
              </w:rPr>
              <w:t>N</w:t>
            </w:r>
            <w:r w:rsidR="006C041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2MXM68N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779" w:type="dxa"/>
            <w:vAlign w:val="center"/>
          </w:tcPr>
          <w:p w:rsidR="00E23B3E" w:rsidRPr="001E5460" w:rsidRDefault="00D53155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2MXM5</w:t>
            </w:r>
            <w:r w:rsidR="001228F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0A2V1B, 2MXM68A</w:t>
            </w:r>
            <w:r w:rsidR="006C041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2V1B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32475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324755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324755" w:rsidRPr="001E5460" w:rsidRDefault="0032475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79" w:type="dxa"/>
            <w:vAlign w:val="center"/>
          </w:tcPr>
          <w:p w:rsidR="00324755" w:rsidRPr="001E5460" w:rsidRDefault="0032475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7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79" w:type="dxa"/>
            <w:vAlign w:val="center"/>
          </w:tcPr>
          <w:p w:rsidR="00E23B3E" w:rsidRPr="00CA2FC0" w:rsidRDefault="007E1916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7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79" w:type="dxa"/>
            <w:vAlign w:val="center"/>
          </w:tcPr>
          <w:p w:rsidR="00FA0EC4" w:rsidRPr="00DC0FC5" w:rsidRDefault="00FA0EC4" w:rsidP="00FA0EC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Сертификат соответствия требованиям</w:t>
            </w:r>
          </w:p>
          <w:p w:rsidR="00FA0EC4" w:rsidRPr="00DC0FC5" w:rsidRDefault="00FA0EC4" w:rsidP="00FA0EC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FA0EC4" w:rsidRPr="00DC0FC5" w:rsidRDefault="00FA0EC4" w:rsidP="00FA0EC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A0EC4" w:rsidRDefault="00FA0EC4" w:rsidP="00FA0EC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ЕАЭС RU С-BE.АЖ</w:t>
            </w:r>
            <w:proofErr w:type="gramStart"/>
            <w:r w:rsidRPr="00D46C6C">
              <w:rPr>
                <w:sz w:val="22"/>
                <w:szCs w:val="22"/>
              </w:rPr>
              <w:t>49.В.</w:t>
            </w:r>
            <w:proofErr w:type="gramEnd"/>
            <w:r w:rsidRPr="00D46C6C">
              <w:rPr>
                <w:sz w:val="22"/>
                <w:szCs w:val="22"/>
              </w:rPr>
              <w:t>00910/21 (срок действия с  21.06.2021 до 20.06.2026)</w:t>
            </w:r>
          </w:p>
          <w:p w:rsidR="00E23B3E" w:rsidRPr="009A32B6" w:rsidRDefault="00FA0EC4" w:rsidP="00FA0EC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>Декларация о соответствии требованиям</w:t>
            </w:r>
            <w:r w:rsidRPr="00EA7C9D">
              <w:rPr>
                <w:sz w:val="22"/>
                <w:szCs w:val="22"/>
              </w:rPr>
              <w:br/>
              <w:t>ТР ЕАЭС 037/2016 «Об ограничении применения опасных веществ в изделиях электротехники и радиоэлектроники»</w:t>
            </w:r>
            <w:r w:rsidRPr="00EA7C9D">
              <w:rPr>
                <w:sz w:val="22"/>
                <w:szCs w:val="22"/>
              </w:rPr>
              <w:br/>
              <w:t>ЕАЭС N RU Д-BE.РА01.В.59477/21</w:t>
            </w:r>
            <w:r>
              <w:rPr>
                <w:sz w:val="22"/>
                <w:szCs w:val="22"/>
              </w:rPr>
              <w:t xml:space="preserve"> </w:t>
            </w:r>
            <w:r w:rsidRPr="00EA7C9D">
              <w:rPr>
                <w:sz w:val="22"/>
                <w:szCs w:val="22"/>
              </w:rPr>
              <w:t>(срок действия с 28.06.2021 до 25.06.2026)</w:t>
            </w:r>
          </w:p>
        </w:tc>
      </w:tr>
      <w:tr w:rsidR="002950B0" w:rsidRPr="003C553E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7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7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7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342DB4">
        <w:trPr>
          <w:trHeight w:val="461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7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>E</w:t>
            </w:r>
            <w:r w:rsidRPr="000E2E6F">
              <w:rPr>
                <w:sz w:val="22"/>
                <w:szCs w:val="22"/>
              </w:rPr>
              <w:t>-</w:t>
            </w:r>
            <w:r w:rsidRPr="00DC0FC5">
              <w:rPr>
                <w:sz w:val="22"/>
                <w:szCs w:val="22"/>
                <w:lang w:val="en-US"/>
              </w:rPr>
              <w:t>mail</w:t>
            </w:r>
            <w:r w:rsidRPr="000E2E6F">
              <w:rPr>
                <w:sz w:val="22"/>
                <w:szCs w:val="22"/>
              </w:rPr>
              <w:t xml:space="preserve">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0E2E6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0E2E6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342DB4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779" w:type="dxa"/>
            <w:vAlign w:val="center"/>
          </w:tcPr>
          <w:p w:rsidR="00B51E9F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</w:t>
            </w:r>
            <w:proofErr w:type="gramStart"/>
            <w:r>
              <w:rPr>
                <w:sz w:val="22"/>
                <w:szCs w:val="22"/>
              </w:rPr>
              <w:t xml:space="preserve">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</w:t>
            </w:r>
            <w:proofErr w:type="gramEnd"/>
            <w:r>
              <w:rPr>
                <w:sz w:val="22"/>
                <w:szCs w:val="22"/>
              </w:rPr>
              <w:t>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7E1916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E191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E1916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7E191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7E191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7E1916">
        <w:rPr>
          <w:b/>
          <w:szCs w:val="28"/>
        </w:rPr>
        <w:br w:type="page"/>
      </w:r>
      <w:bookmarkStart w:id="2" w:name="_Ref70416271"/>
      <w:r w:rsidR="00F34F64" w:rsidRPr="007E1916">
        <w:rPr>
          <w:b/>
          <w:szCs w:val="28"/>
        </w:rPr>
        <w:lastRenderedPageBreak/>
        <w:t xml:space="preserve"> </w:t>
      </w:r>
      <w:bookmarkStart w:id="3" w:name="_Toc11207380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07380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342DB4">
        <w:rPr>
          <w:sz w:val="22"/>
          <w:szCs w:val="22"/>
        </w:rPr>
        <w:t xml:space="preserve">блоки </w:t>
      </w:r>
      <w:r w:rsidRPr="00B3447E">
        <w:rPr>
          <w:sz w:val="22"/>
          <w:szCs w:val="22"/>
        </w:rPr>
        <w:t>кондиционеров (</w:t>
      </w:r>
      <w:proofErr w:type="spellStart"/>
      <w:r w:rsidR="00876B48">
        <w:rPr>
          <w:sz w:val="22"/>
          <w:szCs w:val="22"/>
        </w:rPr>
        <w:t>мультисплит</w:t>
      </w:r>
      <w:proofErr w:type="spellEnd"/>
      <w:r w:rsidR="00876B48"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модельный ряд </w:t>
      </w:r>
      <w:r w:rsidR="009D7EB5">
        <w:rPr>
          <w:sz w:val="22"/>
          <w:szCs w:val="22"/>
        </w:rPr>
        <w:t>2MXM_</w:t>
      </w:r>
      <w:r w:rsidR="00FA0EC4">
        <w:rPr>
          <w:sz w:val="22"/>
          <w:szCs w:val="22"/>
        </w:rPr>
        <w:t>N</w:t>
      </w:r>
      <w:r w:rsidR="00AD4EF0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которым можно подключить от 1 до 2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Наружные б</w:t>
      </w:r>
      <w:r w:rsidR="00162543">
        <w:rPr>
          <w:sz w:val="22"/>
          <w:szCs w:val="22"/>
        </w:rPr>
        <w:t xml:space="preserve">локи имеют роторный компрессор с </w:t>
      </w:r>
      <w:r w:rsidRPr="00C35C63">
        <w:rPr>
          <w:sz w:val="22"/>
          <w:szCs w:val="22"/>
        </w:rPr>
        <w:t xml:space="preserve">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38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59454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мультисплит-системе представлена на рисунке 1.</w:t>
      </w:r>
    </w:p>
    <w:p w:rsidR="001301B6" w:rsidRDefault="00EB4E2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073803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Pr="00EF3608" w:rsidRDefault="00EF3D97" w:rsidP="00C41E98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47" w:type="dxa"/>
        <w:jc w:val="center"/>
        <w:tblLayout w:type="fixed"/>
        <w:tblLook w:val="0000" w:firstRow="0" w:lastRow="0" w:firstColumn="0" w:lastColumn="0" w:noHBand="0" w:noVBand="0"/>
      </w:tblPr>
      <w:tblGrid>
        <w:gridCol w:w="2895"/>
        <w:gridCol w:w="1984"/>
        <w:gridCol w:w="1276"/>
        <w:gridCol w:w="1276"/>
        <w:gridCol w:w="1258"/>
        <w:gridCol w:w="17"/>
        <w:gridCol w:w="1241"/>
      </w:tblGrid>
      <w:tr w:rsidR="009D7EB5" w:rsidRPr="009D7EB5" w:rsidTr="009D7EB5">
        <w:trPr>
          <w:trHeight w:val="692"/>
          <w:jc w:val="center"/>
        </w:trPr>
        <w:tc>
          <w:tcPr>
            <w:tcW w:w="4879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2MXM4</w:t>
            </w:r>
            <w:r w:rsidRPr="009D7EB5">
              <w:rPr>
                <w:b/>
                <w:sz w:val="20"/>
                <w:szCs w:val="20"/>
              </w:rPr>
              <w:t>0A</w:t>
            </w: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2MXM50A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2MXM68A</w:t>
            </w:r>
          </w:p>
        </w:tc>
      </w:tr>
      <w:tr w:rsidR="009D7EB5" w:rsidRPr="009D7EB5" w:rsidTr="009D7EB5">
        <w:trPr>
          <w:trHeight w:val="382"/>
          <w:jc w:val="center"/>
        </w:trPr>
        <w:tc>
          <w:tcPr>
            <w:tcW w:w="4879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Ф/В/Гц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1/</w:t>
            </w:r>
            <w:r w:rsidRPr="009D7EB5">
              <w:rPr>
                <w:sz w:val="20"/>
                <w:szCs w:val="20"/>
                <w:lang w:val="en-US"/>
              </w:rPr>
              <w:t>220-240</w:t>
            </w:r>
            <w:r w:rsidRPr="009D7EB5">
              <w:rPr>
                <w:sz w:val="20"/>
                <w:szCs w:val="20"/>
              </w:rPr>
              <w:t>/50</w:t>
            </w:r>
          </w:p>
        </w:tc>
      </w:tr>
      <w:tr w:rsidR="009D7EB5" w:rsidRPr="009D7EB5" w:rsidTr="009D7EB5">
        <w:trPr>
          <w:trHeight w:val="398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1.4/5.5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1.52/8.08</w:t>
            </w:r>
          </w:p>
        </w:tc>
      </w:tr>
      <w:tr w:rsidR="009D7EB5" w:rsidRPr="009D7EB5" w:rsidTr="009D7EB5">
        <w:trPr>
          <w:trHeight w:val="398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1.1/6.4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1.47/11.02</w:t>
            </w:r>
          </w:p>
        </w:tc>
      </w:tr>
      <w:tr w:rsidR="009D7EB5" w:rsidRPr="009D7EB5" w:rsidTr="009D7EB5">
        <w:trPr>
          <w:trHeight w:val="398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9D7EB5" w:rsidRPr="009D7EB5" w:rsidTr="009D7EB5">
        <w:trPr>
          <w:trHeight w:val="397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50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9D7EB5" w:rsidRPr="009D7EB5" w:rsidTr="009D7EB5">
        <w:trPr>
          <w:trHeight w:val="268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  <w:r w:rsidRPr="009D7EB5">
              <w:rPr>
                <w:sz w:val="20"/>
                <w:szCs w:val="20"/>
                <w:lang w:val="en-US"/>
              </w:rPr>
              <w:t xml:space="preserve"> </w:t>
            </w:r>
            <w:r w:rsidRPr="009D7EB5">
              <w:rPr>
                <w:sz w:val="20"/>
                <w:szCs w:val="20"/>
              </w:rPr>
              <w:t>(дюйм)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6.35 (1/4)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9.52(3/8)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Теплообменник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D7EB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6" w:type="dxa"/>
            <w:gridSpan w:val="3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pStyle w:val="Pa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pStyle w:val="Pa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9D7EB5" w:rsidRPr="009D7EB5" w:rsidRDefault="009D7EB5" w:rsidP="00117FDF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7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Гидрофильное</w:t>
            </w:r>
          </w:p>
          <w:p w:rsidR="009D7EB5" w:rsidRPr="009D7EB5" w:rsidRDefault="009D7EB5" w:rsidP="00117FDF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  <w:proofErr w:type="spellEnd"/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Вентилятор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Осевой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33719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Расход воздуха охлаждение/нагрев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  <w:r w:rsidRPr="009D7EB5">
              <w:rPr>
                <w:sz w:val="20"/>
                <w:szCs w:val="20"/>
                <w:vertAlign w:val="superscript"/>
              </w:rPr>
              <w:t>3</w:t>
            </w:r>
            <w:r w:rsidRPr="009D7EB5">
              <w:rPr>
                <w:sz w:val="20"/>
                <w:szCs w:val="20"/>
              </w:rPr>
              <w:t>/мин</w:t>
            </w:r>
          </w:p>
        </w:tc>
        <w:tc>
          <w:tcPr>
            <w:tcW w:w="1276" w:type="dxa"/>
            <w:vAlign w:val="center"/>
          </w:tcPr>
          <w:p w:rsidR="009D7EB5" w:rsidRPr="009D7EB5" w:rsidRDefault="00C407EC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32/32</w:t>
            </w:r>
            <w:r w:rsidRPr="009D7EB5">
              <w:rPr>
                <w:sz w:val="20"/>
                <w:szCs w:val="20"/>
              </w:rPr>
              <w:t>(сред.)</w:t>
            </w:r>
          </w:p>
        </w:tc>
        <w:tc>
          <w:tcPr>
            <w:tcW w:w="1275" w:type="dxa"/>
            <w:gridSpan w:val="2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34/34(сред.)</w:t>
            </w:r>
          </w:p>
        </w:tc>
        <w:tc>
          <w:tcPr>
            <w:tcW w:w="1241" w:type="dxa"/>
            <w:vAlign w:val="center"/>
          </w:tcPr>
          <w:p w:rsidR="009D7EB5" w:rsidRPr="009D7EB5" w:rsidRDefault="009D7EB5" w:rsidP="00C407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42.5/43.8 (</w:t>
            </w:r>
            <w:r w:rsidR="00C407EC">
              <w:rPr>
                <w:sz w:val="20"/>
                <w:szCs w:val="20"/>
              </w:rPr>
              <w:t>сред</w:t>
            </w:r>
            <w:r w:rsidRPr="009D7EB5">
              <w:rPr>
                <w:sz w:val="20"/>
                <w:szCs w:val="20"/>
              </w:rPr>
              <w:t>.)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Align w:val="center"/>
          </w:tcPr>
          <w:p w:rsidR="009D7EB5" w:rsidRPr="009D7EB5" w:rsidRDefault="009D7EB5" w:rsidP="00117FD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Компрессор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117F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Герметичный ротационный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254EC5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Хладагент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254EC5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254EC5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9D7EB5" w:rsidRPr="009D7EB5" w:rsidRDefault="009D7EB5" w:rsidP="00254EC5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  <w:lang w:val="en-US"/>
              </w:rPr>
              <w:t>R</w:t>
            </w:r>
            <w:r w:rsidRPr="009D7EB5">
              <w:rPr>
                <w:sz w:val="20"/>
                <w:szCs w:val="20"/>
              </w:rPr>
              <w:t>32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9D7EB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0.88</w:t>
            </w:r>
          </w:p>
        </w:tc>
        <w:tc>
          <w:tcPr>
            <w:tcW w:w="1258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1.15</w:t>
            </w:r>
          </w:p>
        </w:tc>
        <w:tc>
          <w:tcPr>
            <w:tcW w:w="1258" w:type="dxa"/>
            <w:gridSpan w:val="2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2.0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9D7EB5" w:rsidRPr="009D7EB5" w:rsidRDefault="009D7EB5" w:rsidP="009D7EB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6" w:type="dxa"/>
            <w:gridSpan w:val="3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proofErr w:type="spellStart"/>
              <w:r w:rsidRPr="009D7EB5">
                <w:rPr>
                  <w:sz w:val="20"/>
                  <w:szCs w:val="20"/>
                </w:rPr>
                <w:t>дифторметан</w:t>
              </w:r>
              <w:proofErr w:type="spellEnd"/>
              <w:r w:rsidRPr="009D7EB5">
                <w:rPr>
                  <w:sz w:val="20"/>
                  <w:szCs w:val="20"/>
                </w:rPr>
                <w:t xml:space="preserve"> R-32</w:t>
              </w:r>
            </w:hyperlink>
            <w:r w:rsidRPr="009D7EB5">
              <w:rPr>
                <w:sz w:val="20"/>
                <w:szCs w:val="20"/>
              </w:rPr>
              <w:t xml:space="preserve"> (CH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F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)</w:t>
            </w:r>
          </w:p>
        </w:tc>
      </w:tr>
      <w:tr w:rsidR="00512BFD" w:rsidRPr="009D7EB5" w:rsidTr="001C5E1F">
        <w:trPr>
          <w:trHeight w:val="333"/>
          <w:jc w:val="center"/>
        </w:trPr>
        <w:tc>
          <w:tcPr>
            <w:tcW w:w="4879" w:type="dxa"/>
            <w:gridSpan w:val="2"/>
            <w:vAlign w:val="center"/>
          </w:tcPr>
          <w:p w:rsidR="00512BFD" w:rsidRPr="009D7EB5" w:rsidRDefault="00512BFD" w:rsidP="009D7EB5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6" w:type="dxa"/>
            <w:vAlign w:val="center"/>
          </w:tcPr>
          <w:p w:rsidR="00512BFD" w:rsidRPr="009D7EB5" w:rsidRDefault="00512BFD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2534" w:type="dxa"/>
            <w:gridSpan w:val="2"/>
            <w:vAlign w:val="center"/>
          </w:tcPr>
          <w:p w:rsidR="00512BFD" w:rsidRPr="009D7EB5" w:rsidRDefault="00512BFD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20</w:t>
            </w:r>
          </w:p>
        </w:tc>
        <w:tc>
          <w:tcPr>
            <w:tcW w:w="1258" w:type="dxa"/>
            <w:gridSpan w:val="2"/>
            <w:vAlign w:val="center"/>
          </w:tcPr>
          <w:p w:rsidR="00512BFD" w:rsidRPr="00512BFD" w:rsidRDefault="00512BFD" w:rsidP="009D7EB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</w:tr>
      <w:tr w:rsidR="00512BFD" w:rsidRPr="009D7EB5" w:rsidTr="001C5E1F">
        <w:trPr>
          <w:trHeight w:val="273"/>
          <w:jc w:val="center"/>
        </w:trPr>
        <w:tc>
          <w:tcPr>
            <w:tcW w:w="4879" w:type="dxa"/>
            <w:gridSpan w:val="2"/>
            <w:vAlign w:val="center"/>
          </w:tcPr>
          <w:p w:rsidR="00512BFD" w:rsidRPr="009D7EB5" w:rsidRDefault="00512BFD" w:rsidP="009D7EB5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276" w:type="dxa"/>
            <w:vAlign w:val="center"/>
          </w:tcPr>
          <w:p w:rsidR="00512BFD" w:rsidRPr="009D7EB5" w:rsidRDefault="00512BFD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3792" w:type="dxa"/>
            <w:gridSpan w:val="4"/>
            <w:vAlign w:val="center"/>
          </w:tcPr>
          <w:p w:rsidR="00512BFD" w:rsidRPr="009D7EB5" w:rsidRDefault="00512BFD" w:rsidP="009D7EB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9D7EB5">
              <w:rPr>
                <w:sz w:val="20"/>
                <w:szCs w:val="20"/>
                <w:lang w:val="en-US"/>
              </w:rPr>
              <w:t>15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2895" w:type="dxa"/>
            <w:vMerge w:val="restart"/>
            <w:vAlign w:val="center"/>
          </w:tcPr>
          <w:p w:rsidR="009D7EB5" w:rsidRPr="009D7EB5" w:rsidRDefault="009D7EB5" w:rsidP="009D7EB5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Габариты</w:t>
            </w:r>
          </w:p>
        </w:tc>
        <w:tc>
          <w:tcPr>
            <w:tcW w:w="1984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552</w:t>
            </w:r>
          </w:p>
        </w:tc>
        <w:tc>
          <w:tcPr>
            <w:tcW w:w="1258" w:type="dxa"/>
            <w:gridSpan w:val="2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734</w:t>
            </w:r>
          </w:p>
        </w:tc>
      </w:tr>
      <w:tr w:rsidR="00C91B4C" w:rsidRPr="009D7EB5" w:rsidTr="001C5E1F">
        <w:trPr>
          <w:trHeight w:val="273"/>
          <w:jc w:val="center"/>
        </w:trPr>
        <w:tc>
          <w:tcPr>
            <w:tcW w:w="2895" w:type="dxa"/>
            <w:vMerge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852</w:t>
            </w:r>
          </w:p>
        </w:tc>
        <w:tc>
          <w:tcPr>
            <w:tcW w:w="1258" w:type="dxa"/>
            <w:gridSpan w:val="2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974</w:t>
            </w:r>
          </w:p>
        </w:tc>
      </w:tr>
      <w:tr w:rsidR="00C91B4C" w:rsidRPr="009D7EB5" w:rsidTr="001C5E1F">
        <w:trPr>
          <w:trHeight w:val="463"/>
          <w:jc w:val="center"/>
        </w:trPr>
        <w:tc>
          <w:tcPr>
            <w:tcW w:w="2895" w:type="dxa"/>
            <w:vMerge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350</w:t>
            </w:r>
          </w:p>
        </w:tc>
        <w:tc>
          <w:tcPr>
            <w:tcW w:w="1258" w:type="dxa"/>
            <w:gridSpan w:val="2"/>
            <w:vAlign w:val="center"/>
          </w:tcPr>
          <w:p w:rsidR="00C91B4C" w:rsidRPr="009D7EB5" w:rsidRDefault="00C91B4C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408</w:t>
            </w:r>
          </w:p>
        </w:tc>
      </w:tr>
      <w:tr w:rsidR="009D7EB5" w:rsidRPr="009D7EB5" w:rsidTr="009D7EB5">
        <w:trPr>
          <w:trHeight w:val="273"/>
          <w:jc w:val="center"/>
        </w:trPr>
        <w:tc>
          <w:tcPr>
            <w:tcW w:w="4879" w:type="dxa"/>
            <w:gridSpan w:val="2"/>
            <w:vAlign w:val="center"/>
          </w:tcPr>
          <w:p w:rsidR="009D7EB5" w:rsidRPr="009D7EB5" w:rsidRDefault="009D7EB5" w:rsidP="009D7EB5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258" w:type="dxa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58" w:type="dxa"/>
            <w:gridSpan w:val="2"/>
            <w:vAlign w:val="center"/>
          </w:tcPr>
          <w:p w:rsidR="009D7EB5" w:rsidRPr="009D7EB5" w:rsidRDefault="009D7EB5" w:rsidP="009D7EB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</w:tr>
      <w:tr w:rsidR="001C5E1F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4879" w:type="dxa"/>
            <w:gridSpan w:val="2"/>
          </w:tcPr>
          <w:p w:rsidR="001C5E1F" w:rsidRPr="009D7EB5" w:rsidRDefault="001C5E1F" w:rsidP="001C5E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bookmarkStart w:id="7" w:name="_Toc112073804"/>
            <w:r w:rsidRPr="009D7EB5">
              <w:rPr>
                <w:b/>
                <w:sz w:val="20"/>
                <w:szCs w:val="20"/>
              </w:rPr>
              <w:lastRenderedPageBreak/>
              <w:t>Характеристики</w:t>
            </w:r>
          </w:p>
        </w:tc>
        <w:tc>
          <w:tcPr>
            <w:tcW w:w="1276" w:type="dxa"/>
          </w:tcPr>
          <w:p w:rsidR="001C5E1F" w:rsidRPr="009D7EB5" w:rsidRDefault="001C5E1F" w:rsidP="001C5E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</w:tcPr>
          <w:p w:rsidR="001C5E1F" w:rsidRPr="009D7EB5" w:rsidRDefault="001C5E1F" w:rsidP="001C5E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2MXM4</w:t>
            </w:r>
            <w:r w:rsidRPr="009D7EB5">
              <w:rPr>
                <w:b/>
                <w:sz w:val="20"/>
                <w:szCs w:val="20"/>
              </w:rPr>
              <w:t>0A</w:t>
            </w:r>
          </w:p>
        </w:tc>
        <w:tc>
          <w:tcPr>
            <w:tcW w:w="1275" w:type="dxa"/>
            <w:gridSpan w:val="2"/>
          </w:tcPr>
          <w:p w:rsidR="001C5E1F" w:rsidRPr="009D7EB5" w:rsidRDefault="001C5E1F" w:rsidP="001C5E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2MXM50A</w:t>
            </w:r>
          </w:p>
        </w:tc>
        <w:tc>
          <w:tcPr>
            <w:tcW w:w="1241" w:type="dxa"/>
          </w:tcPr>
          <w:p w:rsidR="001C5E1F" w:rsidRPr="009D7EB5" w:rsidRDefault="001C5E1F" w:rsidP="001C5E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2MXM68A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4879" w:type="dxa"/>
            <w:gridSpan w:val="2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Ф/В/Гц</w:t>
            </w:r>
          </w:p>
        </w:tc>
        <w:tc>
          <w:tcPr>
            <w:tcW w:w="3792" w:type="dxa"/>
            <w:gridSpan w:val="4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1/</w:t>
            </w:r>
            <w:r w:rsidRPr="009D7EB5">
              <w:rPr>
                <w:sz w:val="20"/>
                <w:szCs w:val="20"/>
                <w:lang w:val="en-US"/>
              </w:rPr>
              <w:t>220-240</w:t>
            </w:r>
            <w:r w:rsidRPr="009D7EB5">
              <w:rPr>
                <w:sz w:val="20"/>
                <w:szCs w:val="20"/>
              </w:rPr>
              <w:t>/50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6" w:type="dxa"/>
            <w:vMerge w:val="restart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D63474" w:rsidRPr="00D63474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1.3/4.6</w:t>
            </w:r>
          </w:p>
        </w:tc>
        <w:tc>
          <w:tcPr>
            <w:tcW w:w="1275" w:type="dxa"/>
            <w:gridSpan w:val="2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1.4/5.5</w:t>
            </w:r>
          </w:p>
        </w:tc>
        <w:tc>
          <w:tcPr>
            <w:tcW w:w="1241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1.52/8.08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76" w:type="dxa"/>
            <w:vMerge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474" w:rsidRPr="00D63474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1.0/4.8</w:t>
            </w:r>
          </w:p>
        </w:tc>
        <w:tc>
          <w:tcPr>
            <w:tcW w:w="1275" w:type="dxa"/>
            <w:gridSpan w:val="2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1.1/6.4</w:t>
            </w:r>
          </w:p>
        </w:tc>
        <w:tc>
          <w:tcPr>
            <w:tcW w:w="1241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1.47/11.02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gridSpan w:val="2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  <w:tc>
          <w:tcPr>
            <w:tcW w:w="1241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gridSpan w:val="2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50</w:t>
            </w:r>
          </w:p>
        </w:tc>
        <w:tc>
          <w:tcPr>
            <w:tcW w:w="1241" w:type="dxa"/>
            <w:vAlign w:val="center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  <w:r w:rsidRPr="009D7EB5">
              <w:rPr>
                <w:sz w:val="20"/>
                <w:szCs w:val="20"/>
                <w:lang w:val="en-US"/>
              </w:rPr>
              <w:t xml:space="preserve"> </w:t>
            </w:r>
            <w:r w:rsidRPr="009D7EB5">
              <w:rPr>
                <w:sz w:val="20"/>
                <w:szCs w:val="20"/>
              </w:rPr>
              <w:t>(дюйм)</w:t>
            </w:r>
          </w:p>
        </w:tc>
        <w:tc>
          <w:tcPr>
            <w:tcW w:w="3792" w:type="dxa"/>
            <w:gridSpan w:val="4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6.35 (1/4)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3792" w:type="dxa"/>
            <w:gridSpan w:val="4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9.52(3/8)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Теплообменник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D7EB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6" w:type="dxa"/>
            <w:gridSpan w:val="3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pStyle w:val="Pa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63474" w:rsidRPr="009D7EB5" w:rsidRDefault="00D63474" w:rsidP="00D63474">
            <w:pPr>
              <w:pStyle w:val="Pa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</w:tcPr>
          <w:p w:rsidR="00D63474" w:rsidRPr="009D7EB5" w:rsidRDefault="00D63474" w:rsidP="00D63474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7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Гидрофильное</w:t>
            </w:r>
          </w:p>
          <w:p w:rsidR="00D63474" w:rsidRPr="009D7EB5" w:rsidRDefault="00D63474" w:rsidP="00D63474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  <w:proofErr w:type="spellEnd"/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Вентилятор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Осевой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Расход воздуха охлаждение/нагрев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  <w:r w:rsidRPr="009D7EB5">
              <w:rPr>
                <w:sz w:val="20"/>
                <w:szCs w:val="20"/>
                <w:vertAlign w:val="superscript"/>
              </w:rPr>
              <w:t>3</w:t>
            </w:r>
            <w:r w:rsidRPr="009D7EB5">
              <w:rPr>
                <w:sz w:val="20"/>
                <w:szCs w:val="20"/>
              </w:rPr>
              <w:t>/мин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32/32</w:t>
            </w:r>
            <w:r w:rsidRPr="009D7EB5">
              <w:rPr>
                <w:sz w:val="20"/>
                <w:szCs w:val="20"/>
              </w:rPr>
              <w:t>(сред.)</w:t>
            </w:r>
          </w:p>
        </w:tc>
        <w:tc>
          <w:tcPr>
            <w:tcW w:w="1275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34/34(сред.)</w:t>
            </w:r>
          </w:p>
        </w:tc>
        <w:tc>
          <w:tcPr>
            <w:tcW w:w="1241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42.5/43.8 (</w:t>
            </w:r>
            <w:r>
              <w:rPr>
                <w:sz w:val="20"/>
                <w:szCs w:val="20"/>
              </w:rPr>
              <w:t>сред</w:t>
            </w:r>
            <w:r w:rsidRPr="009D7EB5">
              <w:rPr>
                <w:sz w:val="20"/>
                <w:szCs w:val="20"/>
              </w:rPr>
              <w:t>.)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Компрессор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Герметичный ротационный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Хладагент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</w:tcPr>
          <w:p w:rsidR="00D63474" w:rsidRPr="009D7EB5" w:rsidRDefault="00D63474" w:rsidP="00D63474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  <w:lang w:val="en-US"/>
              </w:rPr>
              <w:t>R</w:t>
            </w:r>
            <w:r w:rsidRPr="009D7EB5">
              <w:rPr>
                <w:sz w:val="20"/>
                <w:szCs w:val="20"/>
              </w:rPr>
              <w:t>32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0.88</w:t>
            </w:r>
          </w:p>
        </w:tc>
        <w:tc>
          <w:tcPr>
            <w:tcW w:w="1258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1.15</w:t>
            </w:r>
          </w:p>
        </w:tc>
        <w:tc>
          <w:tcPr>
            <w:tcW w:w="1258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2.0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6" w:type="dxa"/>
            <w:gridSpan w:val="3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100% </w:t>
            </w:r>
            <w:hyperlink r:id="rId20" w:tooltip="Дифторметан (страница отсутствует)" w:history="1">
              <w:proofErr w:type="spellStart"/>
              <w:r w:rsidRPr="009D7EB5">
                <w:rPr>
                  <w:sz w:val="20"/>
                  <w:szCs w:val="20"/>
                </w:rPr>
                <w:t>дифторметан</w:t>
              </w:r>
              <w:proofErr w:type="spellEnd"/>
              <w:r w:rsidRPr="009D7EB5">
                <w:rPr>
                  <w:sz w:val="20"/>
                  <w:szCs w:val="20"/>
                </w:rPr>
                <w:t xml:space="preserve"> R-32</w:t>
              </w:r>
            </w:hyperlink>
            <w:r w:rsidRPr="009D7EB5">
              <w:rPr>
                <w:sz w:val="20"/>
                <w:szCs w:val="20"/>
              </w:rPr>
              <w:t xml:space="preserve"> (CH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F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)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  <w:gridSpan w:val="2"/>
          </w:tcPr>
          <w:p w:rsidR="00D63474" w:rsidRPr="00512BFD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9D7EB5">
              <w:rPr>
                <w:sz w:val="20"/>
                <w:szCs w:val="20"/>
              </w:rPr>
              <w:t>20</w:t>
            </w:r>
          </w:p>
        </w:tc>
        <w:tc>
          <w:tcPr>
            <w:tcW w:w="2516" w:type="dxa"/>
            <w:gridSpan w:val="3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</w:tr>
      <w:tr w:rsidR="00D63474" w:rsidRPr="009D7EB5" w:rsidTr="00D63474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5068" w:type="dxa"/>
            <w:gridSpan w:val="5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  <w:lang w:val="en-US"/>
              </w:rPr>
              <w:t>15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 w:val="restart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Габариты</w:t>
            </w: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552</w:t>
            </w:r>
          </w:p>
        </w:tc>
        <w:tc>
          <w:tcPr>
            <w:tcW w:w="1258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734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852</w:t>
            </w:r>
          </w:p>
        </w:tc>
        <w:tc>
          <w:tcPr>
            <w:tcW w:w="1258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974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2895" w:type="dxa"/>
            <w:vMerge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350</w:t>
            </w:r>
          </w:p>
        </w:tc>
        <w:tc>
          <w:tcPr>
            <w:tcW w:w="1258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408</w:t>
            </w:r>
          </w:p>
        </w:tc>
      </w:tr>
      <w:tr w:rsidR="00D63474" w:rsidRPr="009D7EB5" w:rsidTr="001C5E1F">
        <w:tblPrEx>
          <w:jc w:val="left"/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4879" w:type="dxa"/>
            <w:gridSpan w:val="2"/>
          </w:tcPr>
          <w:p w:rsidR="00D63474" w:rsidRPr="009D7EB5" w:rsidRDefault="00D63474" w:rsidP="00D63474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258" w:type="dxa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58" w:type="dxa"/>
            <w:gridSpan w:val="2"/>
          </w:tcPr>
          <w:p w:rsidR="00D63474" w:rsidRPr="009D7EB5" w:rsidRDefault="00D63474" w:rsidP="00D6347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</w:tr>
    </w:tbl>
    <w:p w:rsidR="001C5E1F" w:rsidRPr="000C70E3" w:rsidRDefault="001C5E1F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p w:rsidR="001C5E1F" w:rsidRDefault="001C5E1F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C5E1F" w:rsidRDefault="001C5E1F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C5E1F" w:rsidRDefault="001C5E1F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83AEB" w:rsidRPr="00D83AEB" w:rsidRDefault="00D83AEB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A2453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24530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</w:p>
    <w:p w:rsidR="00D83AEB" w:rsidRPr="002720D6" w:rsidRDefault="00D83AEB" w:rsidP="00D83AEB">
      <w:pPr>
        <w:rPr>
          <w:sz w:val="16"/>
          <w:szCs w:val="16"/>
        </w:rPr>
      </w:pPr>
    </w:p>
    <w:p w:rsidR="00D83AEB" w:rsidRDefault="00D83AEB" w:rsidP="00D83AEB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24530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D83AEB" w:rsidRPr="002720D6" w:rsidRDefault="00D83AEB" w:rsidP="00D83AEB">
      <w:pPr>
        <w:ind w:firstLine="567"/>
        <w:rPr>
          <w:sz w:val="16"/>
          <w:szCs w:val="16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0C70E3" w:rsidRDefault="000C70E3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0C70E3" w:rsidRDefault="000C70E3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448300" cy="2181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D83AEB">
      <w:pPr>
        <w:spacing w:line="276" w:lineRule="auto"/>
        <w:jc w:val="center"/>
        <w:rPr>
          <w:sz w:val="22"/>
          <w:szCs w:val="22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F79F5" w:rsidRDefault="008F79F5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Pr="00D83AEB" w:rsidRDefault="000C70E3" w:rsidP="00D83AEB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5448300" cy="2181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380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A02E3A" w:rsidRDefault="00A02E3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F33CC" w:rsidRDefault="00A02E3A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4051828" cy="1809750"/>
            <wp:effectExtent l="0" t="0" r="635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369" cy="181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C12247" w:rsidRPr="00E56DB2" w:rsidRDefault="00C12247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lastRenderedPageBreak/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1207380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D83AE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Pr="004329FA" w:rsidRDefault="007F33CC" w:rsidP="00067EE6">
      <w:pPr>
        <w:ind w:firstLine="851"/>
        <w:rPr>
          <w:sz w:val="16"/>
          <w:szCs w:val="16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542227" w:rsidRDefault="00C03613" w:rsidP="0081772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12073807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Pr="004329FA" w:rsidRDefault="00AE3233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FA0EC4">
        <w:rPr>
          <w:sz w:val="22"/>
          <w:szCs w:val="22"/>
        </w:rPr>
        <w:t>узлов и деталей 2MXM50N</w:t>
      </w:r>
      <w:r w:rsidR="004329FA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F038AD" w:rsidRDefault="002245A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00725" cy="2724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</w:t>
      </w:r>
      <w:r w:rsidRPr="009B1EC5">
        <w:rPr>
          <w:noProof/>
          <w:sz w:val="22"/>
          <w:szCs w:val="22"/>
        </w:rPr>
        <w:t xml:space="preserve"> </w:t>
      </w:r>
      <w:r w:rsidR="004329FA">
        <w:rPr>
          <w:sz w:val="22"/>
          <w:szCs w:val="22"/>
        </w:rPr>
        <w:t>2MXM68N</w:t>
      </w:r>
      <w:r w:rsidR="004329FA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</w:t>
      </w:r>
      <w:proofErr w:type="gramStart"/>
      <w:r w:rsidRPr="009B1EC5">
        <w:rPr>
          <w:noProof/>
          <w:sz w:val="22"/>
          <w:szCs w:val="22"/>
        </w:rPr>
        <w:t xml:space="preserve">размерами 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proofErr w:type="gramEnd"/>
      <w:r w:rsidRPr="009B1EC5">
        <w:rPr>
          <w:noProof/>
          <w:sz w:val="22"/>
          <w:szCs w:val="22"/>
        </w:rPr>
        <w:t xml:space="preserve"> на</w:t>
      </w:r>
      <w:r>
        <w:rPr>
          <w:noProof/>
          <w:sz w:val="22"/>
          <w:szCs w:val="22"/>
        </w:rPr>
        <w:t xml:space="preserve"> рисунке </w:t>
      </w:r>
      <w:r w:rsidR="00CA58D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964BBA" w:rsidRDefault="00964BBA" w:rsidP="00E56DB2">
      <w:pPr>
        <w:spacing w:line="276" w:lineRule="auto"/>
        <w:jc w:val="center"/>
        <w:rPr>
          <w:noProof/>
          <w:sz w:val="22"/>
          <w:szCs w:val="22"/>
        </w:rPr>
      </w:pPr>
    </w:p>
    <w:p w:rsidR="00964BBA" w:rsidRDefault="00181B3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67300" cy="34290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B3C" w:rsidRDefault="00181B3C" w:rsidP="007E760D">
      <w:pPr>
        <w:spacing w:line="276" w:lineRule="auto"/>
        <w:jc w:val="center"/>
        <w:rPr>
          <w:sz w:val="20"/>
          <w:szCs w:val="20"/>
        </w:rPr>
      </w:pPr>
    </w:p>
    <w:p w:rsidR="007E760D" w:rsidRDefault="007E760D" w:rsidP="007E76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1207380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CA58D2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bookmarkStart w:id="13" w:name="_GoBack"/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  <w:bookmarkEnd w:id="13"/>
    </w:p>
    <w:p w:rsidR="007D3044" w:rsidRDefault="007D3044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A58D2">
        <w:rPr>
          <w:noProof/>
          <w:sz w:val="20"/>
          <w:szCs w:val="20"/>
        </w:rPr>
        <w:t>6</w:t>
      </w: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1C3DD6" w:rsidRPr="00F1629E" w:rsidRDefault="001C3DD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FA0EC4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bookmarkStart w:id="17" w:name="_Toc112073809"/>
      <w:r>
        <w:rPr>
          <w:b/>
          <w:szCs w:val="28"/>
          <w:lang w:val="en-US"/>
        </w:rPr>
        <w:t xml:space="preserve"> </w:t>
      </w:r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83AEB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83AEB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B7D0A" w:rsidP="00FA0EC4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proofErr w:type="spellStart"/>
            <w:r>
              <w:rPr>
                <w:sz w:val="22"/>
                <w:szCs w:val="22"/>
              </w:rPr>
              <w:t>мультисплит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 w:rsidR="00C12247">
              <w:rPr>
                <w:sz w:val="22"/>
                <w:szCs w:val="22"/>
              </w:rPr>
              <w:t>2MXM_N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1207381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3C553E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FA0EC4">
        <w:rPr>
          <w:noProof/>
          <w:sz w:val="22"/>
          <w:szCs w:val="22"/>
        </w:rPr>
        <w:t>(</w:t>
      </w:r>
      <w:r w:rsidR="003C553E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3C553E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1207381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1207381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A7566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proofErr w:type="spellStart"/>
      <w:r>
        <w:rPr>
          <w:sz w:val="22"/>
          <w:szCs w:val="22"/>
        </w:rPr>
        <w:t>мультисплит</w:t>
      </w:r>
      <w:proofErr w:type="spellEnd"/>
      <w:r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057AF2">
        <w:rPr>
          <w:sz w:val="22"/>
          <w:szCs w:val="22"/>
        </w:rPr>
        <w:t>2MXM_N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57AF2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2MXM_N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9F69E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2B1E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proofErr w:type="gramStart"/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</w:t>
      </w:r>
      <w:proofErr w:type="gramEnd"/>
      <w:r w:rsidR="00587F29" w:rsidRPr="00985AEE">
        <w:rPr>
          <w:b w:val="0"/>
          <w:sz w:val="20"/>
        </w:rPr>
        <w:t xml:space="preserve">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proofErr w:type="gramStart"/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</w:t>
      </w:r>
      <w:proofErr w:type="gramEnd"/>
      <w:r w:rsidR="00810B70" w:rsidRPr="00156920">
        <w:rPr>
          <w:b w:val="0"/>
          <w:sz w:val="24"/>
          <w:szCs w:val="24"/>
        </w:rPr>
        <w:t xml:space="preserve">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1BE2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1207381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6C5C1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proofErr w:type="spellStart"/>
      <w:r>
        <w:rPr>
          <w:sz w:val="22"/>
          <w:szCs w:val="22"/>
        </w:rPr>
        <w:t>мультисплит</w:t>
      </w:r>
      <w:proofErr w:type="spellEnd"/>
      <w:r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057AF2">
        <w:rPr>
          <w:sz w:val="22"/>
          <w:szCs w:val="22"/>
        </w:rPr>
        <w:t>2MXM_N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57AF2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2MXM_N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E622C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C9D5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proofErr w:type="gramStart"/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</w:t>
      </w:r>
      <w:proofErr w:type="gramEnd"/>
      <w:r w:rsidR="00FD298C" w:rsidRPr="00985AEE">
        <w:rPr>
          <w:b w:val="0"/>
          <w:sz w:val="20"/>
        </w:rPr>
        <w:t xml:space="preserve">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1207381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E2E6F" w:rsidRDefault="007E604D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0E2E6F" w:rsidRDefault="000E2E6F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8831F7" w:rsidRPr="00684459" w:rsidRDefault="00710871" w:rsidP="000E2E6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6" w:name="_Toc11207381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</w:r>
      <w:r w:rsidRPr="00B579F2">
        <w:rPr>
          <w:rFonts w:ascii="Times New Roman" w:hAnsi="Times New Roman"/>
        </w:rPr>
        <w:lastRenderedPageBreak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</w:t>
      </w:r>
      <w:proofErr w:type="gramStart"/>
      <w:r w:rsidRPr="00CA63F6">
        <w:rPr>
          <w:rFonts w:ascii="Times New Roman" w:hAnsi="Times New Roman"/>
        </w:rPr>
        <w:t>В</w:t>
      </w:r>
      <w:proofErr w:type="gramEnd"/>
      <w:r w:rsidRPr="00CA63F6">
        <w:rPr>
          <w:rFonts w:ascii="Times New Roman" w:hAnsi="Times New Roman"/>
        </w:rPr>
        <w:t xml:space="preserve">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0E2E6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1207381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12073817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1207381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D83AEB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814C85" w:rsidRDefault="00814C85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D83AEB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20738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120738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2"/>
      <w:footerReference w:type="first" r:id="rId3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044" w:rsidRDefault="007D3044">
      <w:r>
        <w:separator/>
      </w:r>
    </w:p>
  </w:endnote>
  <w:endnote w:type="continuationSeparator" w:id="0">
    <w:p w:rsidR="007D3044" w:rsidRDefault="007D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3044" w:rsidRDefault="007D30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D3044" w:rsidRDefault="007D30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D3044" w:rsidRDefault="007D30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D3044" w:rsidRDefault="007D30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B7687E" w:rsidRDefault="007D304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ED1531" w:rsidRDefault="007D30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06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ED1531" w:rsidRDefault="007D30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3044" w:rsidRPr="003904A7" w:rsidRDefault="007D304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9"/>
                            <a:ext cx="3969" cy="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3044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7D3044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7D3044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Pr="00254EC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7D3044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</w:t>
                              </w:r>
                              <w:r w:rsidRPr="00254EC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7D3044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2MXM_N</w:t>
                              </w:r>
                            </w:p>
                            <w:p w:rsidR="007D3044" w:rsidRPr="00B160C5" w:rsidRDefault="007D30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D3044" w:rsidRPr="00613EFB" w:rsidRDefault="007D304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.25pt;margin-top:23.4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D3044" w:rsidRPr="00B7687E" w:rsidRDefault="007D304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D3044" w:rsidRPr="00ED1531" w:rsidRDefault="007D304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06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D3044" w:rsidRPr="00ED1531" w:rsidRDefault="007D30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D3044" w:rsidRPr="003904A7" w:rsidRDefault="007D304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9;width:396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D3044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7D3044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7D3044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Pr="00254EC5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7D3044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БЫТОВОГО</w:t>
                        </w:r>
                        <w:r w:rsidRPr="00254EC5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7D3044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2MXM_N</w:t>
                        </w:r>
                      </w:p>
                      <w:p w:rsidR="007D3044" w:rsidRPr="00B160C5" w:rsidRDefault="007D30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D3044" w:rsidRPr="00613EFB" w:rsidRDefault="007D304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AF301F" w:rsidRDefault="007D30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06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EC2FF5" w:rsidRDefault="007D304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D3044" w:rsidRPr="00AF301F" w:rsidRDefault="007D30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06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D3044" w:rsidRPr="00EC2FF5" w:rsidRDefault="007D304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Default="007D30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AF301F" w:rsidRDefault="007D30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06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3044" w:rsidRPr="0021626D" w:rsidRDefault="007D304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2MXM_A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D3044" w:rsidRDefault="007D30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D3044" w:rsidRPr="00AF301F" w:rsidRDefault="007D30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06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D3044" w:rsidRPr="0021626D" w:rsidRDefault="007D304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2MXM_A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044" w:rsidRDefault="007D3044">
      <w:r>
        <w:separator/>
      </w:r>
    </w:p>
  </w:footnote>
  <w:footnote w:type="continuationSeparator" w:id="0">
    <w:p w:rsidR="007D3044" w:rsidRDefault="007D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44" w:rsidRDefault="007D304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3044" w:rsidRDefault="007D304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369A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0E3"/>
    <w:rsid w:val="000C74A2"/>
    <w:rsid w:val="000D3915"/>
    <w:rsid w:val="000D5737"/>
    <w:rsid w:val="000D6B18"/>
    <w:rsid w:val="000E0F86"/>
    <w:rsid w:val="000E148F"/>
    <w:rsid w:val="000E2E6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2A63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43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DD6"/>
    <w:rsid w:val="001C3EDB"/>
    <w:rsid w:val="001C5E1F"/>
    <w:rsid w:val="001C6458"/>
    <w:rsid w:val="001D0815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0533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070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54EC5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4755"/>
    <w:rsid w:val="00326079"/>
    <w:rsid w:val="00327FB8"/>
    <w:rsid w:val="0033105A"/>
    <w:rsid w:val="00331F6E"/>
    <w:rsid w:val="0033719D"/>
    <w:rsid w:val="00341070"/>
    <w:rsid w:val="00342580"/>
    <w:rsid w:val="00342DB4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53E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29FA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07D3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2BFD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545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C70BE"/>
    <w:rsid w:val="006D03C0"/>
    <w:rsid w:val="006D19F8"/>
    <w:rsid w:val="006D1C51"/>
    <w:rsid w:val="006D428D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2E4B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044"/>
    <w:rsid w:val="007D349B"/>
    <w:rsid w:val="007D3C3B"/>
    <w:rsid w:val="007D3C4D"/>
    <w:rsid w:val="007D6CCA"/>
    <w:rsid w:val="007D7387"/>
    <w:rsid w:val="007E1916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C85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067D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321E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8F79F5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D7EB5"/>
    <w:rsid w:val="009E0337"/>
    <w:rsid w:val="009E0CAB"/>
    <w:rsid w:val="009F65B2"/>
    <w:rsid w:val="009F6B12"/>
    <w:rsid w:val="00A004B4"/>
    <w:rsid w:val="00A02BBA"/>
    <w:rsid w:val="00A02E3A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4530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816A5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4EF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07EC"/>
    <w:rsid w:val="00C419C1"/>
    <w:rsid w:val="00C41E98"/>
    <w:rsid w:val="00C430A4"/>
    <w:rsid w:val="00C442F4"/>
    <w:rsid w:val="00C45A6D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1B4C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1392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474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3AEB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4E22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608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4388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950F8"/>
    <w:rsid w:val="00FA0EC4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6D6C"/>
    <w:rsid w:val="00FD298C"/>
    <w:rsid w:val="00FD5FB8"/>
    <w:rsid w:val="00FD63EA"/>
    <w:rsid w:val="00FD64CB"/>
    <w:rsid w:val="00FD6B06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  <w14:docId w14:val="09A9A58B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8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97F16-10BD-4C11-AC50-3F33E9AF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BB30687F</Template>
  <TotalTime>156</TotalTime>
  <Pages>27</Pages>
  <Words>5237</Words>
  <Characters>29853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94</cp:revision>
  <cp:lastPrinted>2021-03-26T08:29:00Z</cp:lastPrinted>
  <dcterms:created xsi:type="dcterms:W3CDTF">2022-04-08T08:45:00Z</dcterms:created>
  <dcterms:modified xsi:type="dcterms:W3CDTF">2024-05-14T12:07:00Z</dcterms:modified>
</cp:coreProperties>
</file>