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2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7"/>
      </w:tblGrid>
      <w:tr w:rsidR="00EB0EC2" w:rsidTr="007A2E4B">
        <w:trPr>
          <w:jc w:val="center"/>
        </w:trPr>
        <w:tc>
          <w:tcPr>
            <w:tcW w:w="8257" w:type="dxa"/>
            <w:shd w:val="clear" w:color="auto" w:fill="auto"/>
          </w:tcPr>
          <w:p w:rsidR="007A2E4B" w:rsidRDefault="001228FB" w:rsidP="007A2E4B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</w:t>
            </w:r>
          </w:p>
          <w:p w:rsidR="007A2E4B" w:rsidRDefault="000E0F86" w:rsidP="007A2E4B">
            <w:pPr>
              <w:spacing w:line="276" w:lineRule="auto"/>
              <w:jc w:val="center"/>
              <w:rPr>
                <w:b/>
                <w:szCs w:val="28"/>
              </w:rPr>
            </w:pPr>
            <w:r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Pr="000E0F86">
              <w:rPr>
                <w:b/>
                <w:szCs w:val="28"/>
              </w:rPr>
              <w:t>СИСТЕМ)</w:t>
            </w:r>
            <w:r w:rsidR="00254EC5" w:rsidRPr="00254EC5">
              <w:rPr>
                <w:b/>
                <w:szCs w:val="28"/>
              </w:rPr>
              <w:t xml:space="preserve"> </w:t>
            </w:r>
            <w:r w:rsidR="007A2E4B">
              <w:rPr>
                <w:b/>
                <w:szCs w:val="28"/>
              </w:rPr>
              <w:t xml:space="preserve">БЫТОВОГО </w:t>
            </w:r>
            <w:r w:rsidR="00254EC5">
              <w:rPr>
                <w:b/>
                <w:szCs w:val="28"/>
              </w:rPr>
              <w:t>НАЗНАЧЕНИЯ</w:t>
            </w:r>
            <w:r w:rsidRPr="000E0F86">
              <w:rPr>
                <w:b/>
                <w:szCs w:val="28"/>
              </w:rPr>
              <w:t xml:space="preserve">, </w:t>
            </w:r>
          </w:p>
          <w:p w:rsidR="00EB0EC2" w:rsidRPr="007E1916" w:rsidRDefault="000E0F86" w:rsidP="007A2E4B">
            <w:pPr>
              <w:spacing w:line="276" w:lineRule="auto"/>
              <w:jc w:val="center"/>
              <w:rPr>
                <w:b/>
                <w:i/>
                <w:szCs w:val="28"/>
                <w:lang w:val="en-US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7E1916">
              <w:rPr>
                <w:b/>
                <w:szCs w:val="28"/>
              </w:rPr>
              <w:t>2MXM_</w:t>
            </w:r>
            <w:r w:rsidR="007E1916">
              <w:rPr>
                <w:b/>
                <w:szCs w:val="28"/>
                <w:lang w:val="en-US"/>
              </w:rPr>
              <w:t>A</w:t>
            </w:r>
          </w:p>
        </w:tc>
      </w:tr>
      <w:tr w:rsidR="00EB0EC2" w:rsidTr="007A2E4B">
        <w:trPr>
          <w:jc w:val="center"/>
        </w:trPr>
        <w:tc>
          <w:tcPr>
            <w:tcW w:w="825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E1916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2MXM_</w:t>
            </w:r>
            <w:r>
              <w:rPr>
                <w:b/>
                <w:szCs w:val="28"/>
                <w:lang w:val="en-US"/>
              </w:rPr>
              <w:t>A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254EC5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A24530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A24530">
        <w:rPr>
          <w:b/>
          <w:sz w:val="22"/>
          <w:szCs w:val="22"/>
        </w:rPr>
        <w:lastRenderedPageBreak/>
        <w:t>СОДЕРЖАНИЕ</w:t>
      </w:r>
    </w:p>
    <w:p w:rsidR="00A24530" w:rsidRPr="00A2453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24530">
        <w:rPr>
          <w:sz w:val="22"/>
          <w:szCs w:val="22"/>
        </w:rPr>
        <w:fldChar w:fldCharType="begin"/>
      </w:r>
      <w:r w:rsidRPr="00A24530">
        <w:rPr>
          <w:sz w:val="22"/>
          <w:szCs w:val="22"/>
        </w:rPr>
        <w:instrText xml:space="preserve"> TOC \o "1-3" \h \z \u </w:instrText>
      </w:r>
      <w:r w:rsidRPr="00A24530">
        <w:rPr>
          <w:sz w:val="22"/>
          <w:szCs w:val="22"/>
        </w:rPr>
        <w:fldChar w:fldCharType="separate"/>
      </w:r>
      <w:hyperlink w:anchor="_Toc11207379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_Toc112073799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3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2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1" w:history="1">
        <w:r w:rsidR="00A24530" w:rsidRPr="00A24530">
          <w:rPr>
            <w:rStyle w:val="ad"/>
            <w:noProof/>
            <w:sz w:val="22"/>
            <w:szCs w:val="22"/>
          </w:rPr>
          <w:t>2.1.1 Описание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_Toc112073801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2" w:history="1">
        <w:r w:rsidR="00A24530" w:rsidRPr="00A24530">
          <w:rPr>
            <w:rStyle w:val="ad"/>
            <w:noProof/>
            <w:sz w:val="22"/>
            <w:szCs w:val="22"/>
          </w:rPr>
          <w:t>2.1.2 Принцип работы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_Toc112073802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3" w:history="1">
        <w:r w:rsidR="00A24530" w:rsidRPr="00A24530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_Toc112073803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5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4" w:history="1">
        <w:r w:rsidR="00A24530" w:rsidRPr="00A24530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_Toc112073804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5" w:history="1">
        <w:r w:rsidR="00A24530" w:rsidRPr="00A24530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_Toc112073805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6" w:history="1">
        <w:r w:rsidR="00A24530" w:rsidRPr="00A24530">
          <w:rPr>
            <w:rStyle w:val="ad"/>
            <w:noProof/>
            <w:sz w:val="22"/>
            <w:szCs w:val="22"/>
          </w:rPr>
          <w:t>2.1.6 Оптимальная эксплуатация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_Toc112073806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7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7" w:history="1">
        <w:r w:rsidR="00A24530" w:rsidRPr="00A24530">
          <w:rPr>
            <w:rStyle w:val="ad"/>
            <w:noProof/>
            <w:sz w:val="22"/>
            <w:szCs w:val="22"/>
          </w:rPr>
          <w:t>2.1.7 Чертеж изделия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_Toc112073807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7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8" w:history="1">
        <w:r w:rsidR="00A24530" w:rsidRPr="00A24530">
          <w:rPr>
            <w:rStyle w:val="ad"/>
            <w:noProof/>
            <w:sz w:val="22"/>
            <w:szCs w:val="22"/>
          </w:rPr>
          <w:t>2.2 Маркировка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_Toc112073808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9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0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3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КОМПЛЕКТНОСТЬ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_Toc112073809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9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4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10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1" w:history="1">
        <w:r w:rsidR="00A24530" w:rsidRPr="00A24530">
          <w:rPr>
            <w:rStyle w:val="ad"/>
            <w:b/>
            <w:noProof/>
            <w:sz w:val="22"/>
            <w:szCs w:val="22"/>
          </w:rPr>
          <w:t>5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КОНСЕРВАЦИЯ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_Toc112073811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11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2" w:history="1">
        <w:r w:rsidR="00A24530" w:rsidRPr="00A24530">
          <w:rPr>
            <w:rStyle w:val="ad"/>
            <w:b/>
            <w:noProof/>
            <w:sz w:val="22"/>
            <w:szCs w:val="22"/>
          </w:rPr>
          <w:t>6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_Toc112073812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12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3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7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_Toc112073813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13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4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8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_Toc112073814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5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9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_Toc112073815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6" w:history="1">
        <w:r w:rsidR="00A24530" w:rsidRPr="00A24530">
          <w:rPr>
            <w:rStyle w:val="ad"/>
            <w:noProof/>
            <w:sz w:val="22"/>
            <w:szCs w:val="22"/>
          </w:rPr>
          <w:t>9.1 Общие требования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_Toc112073816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18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7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10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_Toc112073817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19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8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11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_Toc112073818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24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19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12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_Toc112073819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25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A24530" w:rsidRPr="00A24530" w:rsidRDefault="0083107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20" w:history="1">
        <w:r w:rsidR="00A24530" w:rsidRPr="00A24530">
          <w:rPr>
            <w:rStyle w:val="ad"/>
            <w:b/>
            <w:bCs/>
            <w:noProof/>
            <w:sz w:val="22"/>
            <w:szCs w:val="22"/>
          </w:rPr>
          <w:t>13</w:t>
        </w:r>
        <w:r w:rsidR="00A24530" w:rsidRPr="00A245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530" w:rsidRPr="00A2453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A24530" w:rsidRPr="00A24530">
          <w:rPr>
            <w:noProof/>
            <w:webHidden/>
            <w:sz w:val="22"/>
            <w:szCs w:val="22"/>
          </w:rPr>
          <w:tab/>
        </w:r>
        <w:r w:rsidR="00A24530" w:rsidRPr="00A24530">
          <w:rPr>
            <w:noProof/>
            <w:webHidden/>
            <w:sz w:val="22"/>
            <w:szCs w:val="22"/>
          </w:rPr>
          <w:fldChar w:fldCharType="begin"/>
        </w:r>
        <w:r w:rsidR="00A24530" w:rsidRPr="00A24530">
          <w:rPr>
            <w:noProof/>
            <w:webHidden/>
            <w:sz w:val="22"/>
            <w:szCs w:val="22"/>
          </w:rPr>
          <w:instrText xml:space="preserve"> PAGEREF _Toc112073820 \h </w:instrText>
        </w:r>
        <w:r w:rsidR="00A24530" w:rsidRPr="00A24530">
          <w:rPr>
            <w:noProof/>
            <w:webHidden/>
            <w:sz w:val="22"/>
            <w:szCs w:val="22"/>
          </w:rPr>
        </w:r>
        <w:r w:rsidR="00A24530" w:rsidRPr="00A24530">
          <w:rPr>
            <w:noProof/>
            <w:webHidden/>
            <w:sz w:val="22"/>
            <w:szCs w:val="22"/>
          </w:rPr>
          <w:fldChar w:fldCharType="separate"/>
        </w:r>
        <w:r w:rsidR="00423DF8">
          <w:rPr>
            <w:noProof/>
            <w:webHidden/>
            <w:sz w:val="22"/>
            <w:szCs w:val="22"/>
          </w:rPr>
          <w:t>26</w:t>
        </w:r>
        <w:r w:rsidR="00A24530" w:rsidRPr="00A24530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A24530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proofErr w:type="spellStart"/>
      <w:r w:rsidR="00876B48">
        <w:rPr>
          <w:sz w:val="22"/>
          <w:szCs w:val="22"/>
        </w:rPr>
        <w:t>мультисплит</w:t>
      </w:r>
      <w:proofErr w:type="spellEnd"/>
      <w:r w:rsidR="00876B48">
        <w:rPr>
          <w:sz w:val="22"/>
          <w:szCs w:val="22"/>
        </w:rPr>
        <w:t>-</w:t>
      </w:r>
      <w:r w:rsidR="000E0F86">
        <w:rPr>
          <w:sz w:val="22"/>
          <w:szCs w:val="22"/>
        </w:rPr>
        <w:t>систем)</w:t>
      </w:r>
      <w:r w:rsidR="00254EC5" w:rsidRPr="00254EC5">
        <w:rPr>
          <w:sz w:val="22"/>
          <w:szCs w:val="22"/>
        </w:rPr>
        <w:t xml:space="preserve"> </w:t>
      </w:r>
      <w:r w:rsidR="007A2E4B">
        <w:rPr>
          <w:sz w:val="22"/>
          <w:szCs w:val="22"/>
        </w:rPr>
        <w:t>бытового</w:t>
      </w:r>
      <w:r w:rsidR="00254EC5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E1916">
        <w:rPr>
          <w:sz w:val="22"/>
          <w:szCs w:val="22"/>
        </w:rPr>
        <w:t>2MXM_A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379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7779"/>
      </w:tblGrid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79" w:type="dxa"/>
            <w:vAlign w:val="center"/>
          </w:tcPr>
          <w:p w:rsidR="00324755" w:rsidRDefault="00B3447E" w:rsidP="0032475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proofErr w:type="spellStart"/>
            <w:r w:rsidR="00876B48">
              <w:rPr>
                <w:sz w:val="22"/>
                <w:szCs w:val="22"/>
              </w:rPr>
              <w:t>мультисплит</w:t>
            </w:r>
            <w:proofErr w:type="spellEnd"/>
            <w:r w:rsidR="00876B48">
              <w:rPr>
                <w:sz w:val="22"/>
                <w:szCs w:val="22"/>
              </w:rPr>
              <w:t>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324755" w:rsidP="0032475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423DF8">
              <w:rPr>
                <w:sz w:val="22"/>
                <w:szCs w:val="22"/>
              </w:rPr>
              <w:t>2MXM_A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9D7EB5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2MXM40A, </w:t>
            </w:r>
            <w:r w:rsidR="007E1916">
              <w:rPr>
                <w:sz w:val="22"/>
                <w:szCs w:val="22"/>
              </w:rPr>
              <w:t>2MXM50A</w:t>
            </w:r>
            <w:r w:rsidR="006C041A">
              <w:rPr>
                <w:sz w:val="22"/>
                <w:szCs w:val="22"/>
              </w:rPr>
              <w:t xml:space="preserve">, </w:t>
            </w:r>
            <w:r w:rsidR="007E1916">
              <w:rPr>
                <w:sz w:val="22"/>
                <w:szCs w:val="22"/>
              </w:rPr>
              <w:t>2MXM68A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779" w:type="dxa"/>
            <w:vAlign w:val="center"/>
          </w:tcPr>
          <w:p w:rsidR="00E23B3E" w:rsidRPr="001E5460" w:rsidRDefault="009D7EB5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2MXM40A2V1B, </w:t>
            </w:r>
            <w:r w:rsidR="00D5315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2MXM5</w:t>
            </w:r>
            <w:r w:rsidR="001228F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0A2V1B, 2MXM68A</w:t>
            </w:r>
            <w:r w:rsidR="006C041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2V1B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32475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324755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324755" w:rsidRPr="001E5460" w:rsidRDefault="0032475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79" w:type="dxa"/>
            <w:vAlign w:val="center"/>
          </w:tcPr>
          <w:p w:rsidR="00324755" w:rsidRPr="001E5460" w:rsidRDefault="0032475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7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79" w:type="dxa"/>
            <w:vAlign w:val="center"/>
          </w:tcPr>
          <w:p w:rsidR="00E23B3E" w:rsidRPr="00CA2FC0" w:rsidRDefault="007E1916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7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79" w:type="dxa"/>
            <w:vAlign w:val="center"/>
          </w:tcPr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</w:t>
            </w:r>
            <w:r>
              <w:rPr>
                <w:sz w:val="22"/>
                <w:szCs w:val="22"/>
              </w:rPr>
              <w:t>НА3</w:t>
            </w:r>
            <w:r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 (срок действия с  2</w:t>
            </w:r>
            <w:r w:rsidRPr="00A47E8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Pr="00A47E8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.2022 до 24</w:t>
            </w:r>
            <w:r w:rsidRPr="0004226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3.202</w:t>
            </w:r>
            <w:r w:rsidRPr="00A47E8E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)</w:t>
            </w:r>
          </w:p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E1916" w:rsidRPr="00042260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23B3E" w:rsidRPr="009A32B6" w:rsidRDefault="007E1916" w:rsidP="007E19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Pr="00042260">
              <w:rPr>
                <w:sz w:val="22"/>
                <w:szCs w:val="22"/>
              </w:rPr>
              <w:t>.В.</w:t>
            </w:r>
            <w:r w:rsidRPr="00B34024">
              <w:rPr>
                <w:sz w:val="22"/>
                <w:szCs w:val="22"/>
              </w:rPr>
              <w:t>70668/22</w:t>
            </w:r>
            <w:r>
              <w:rPr>
                <w:sz w:val="22"/>
                <w:szCs w:val="22"/>
              </w:rPr>
              <w:t xml:space="preserve"> (срок действия с  28.03.2022 до 27.03.2027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950B0" w:rsidRPr="007E1916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7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7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7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342DB4">
        <w:trPr>
          <w:trHeight w:val="461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7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7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DC0FC5">
              <w:rPr>
                <w:sz w:val="22"/>
                <w:szCs w:val="22"/>
              </w:rPr>
              <w:t>Старопетровский</w:t>
            </w:r>
            <w:proofErr w:type="spellEnd"/>
            <w:r w:rsidRPr="00DC0FC5">
              <w:rPr>
                <w:sz w:val="22"/>
                <w:szCs w:val="22"/>
              </w:rPr>
              <w:t>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>E</w:t>
            </w:r>
            <w:r w:rsidRPr="000E2E6F">
              <w:rPr>
                <w:sz w:val="22"/>
                <w:szCs w:val="22"/>
              </w:rPr>
              <w:t>-</w:t>
            </w:r>
            <w:r w:rsidRPr="00DC0FC5">
              <w:rPr>
                <w:sz w:val="22"/>
                <w:szCs w:val="22"/>
                <w:lang w:val="en-US"/>
              </w:rPr>
              <w:t>mail</w:t>
            </w:r>
            <w:r w:rsidRPr="000E2E6F">
              <w:rPr>
                <w:sz w:val="22"/>
                <w:szCs w:val="22"/>
              </w:rPr>
              <w:t xml:space="preserve">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0E2E6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0E2E6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BF622C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51E9F" w:rsidRPr="00342DB4" w:rsidTr="00342DB4">
        <w:trPr>
          <w:trHeight w:val="20"/>
          <w:jc w:val="center"/>
        </w:trPr>
        <w:tc>
          <w:tcPr>
            <w:tcW w:w="225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779" w:type="dxa"/>
            <w:vAlign w:val="center"/>
          </w:tcPr>
          <w:p w:rsidR="00B51E9F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342DB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7E1916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E191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E1916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7E191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7E191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7E1916">
        <w:rPr>
          <w:b/>
          <w:szCs w:val="28"/>
        </w:rPr>
        <w:br w:type="page"/>
      </w:r>
      <w:bookmarkStart w:id="2" w:name="_Ref70416271"/>
      <w:r w:rsidR="00F34F64" w:rsidRPr="007E1916">
        <w:rPr>
          <w:b/>
          <w:szCs w:val="28"/>
        </w:rPr>
        <w:lastRenderedPageBreak/>
        <w:t xml:space="preserve"> </w:t>
      </w:r>
      <w:bookmarkStart w:id="3" w:name="_Toc11207380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07380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342DB4">
        <w:rPr>
          <w:sz w:val="22"/>
          <w:szCs w:val="22"/>
        </w:rPr>
        <w:t xml:space="preserve">блоки </w:t>
      </w:r>
      <w:r w:rsidRPr="00B3447E">
        <w:rPr>
          <w:sz w:val="22"/>
          <w:szCs w:val="22"/>
        </w:rPr>
        <w:t>кондиционеров (</w:t>
      </w:r>
      <w:proofErr w:type="spellStart"/>
      <w:r w:rsidR="00876B48">
        <w:rPr>
          <w:sz w:val="22"/>
          <w:szCs w:val="22"/>
        </w:rPr>
        <w:t>мультисплит</w:t>
      </w:r>
      <w:proofErr w:type="spellEnd"/>
      <w:r w:rsidR="00876B48"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модельный ряд </w:t>
      </w:r>
      <w:r w:rsidR="009D7EB5">
        <w:rPr>
          <w:sz w:val="22"/>
          <w:szCs w:val="22"/>
        </w:rPr>
        <w:t>2MXM_</w:t>
      </w:r>
      <w:r w:rsidR="00AD4EF0">
        <w:rPr>
          <w:sz w:val="22"/>
          <w:szCs w:val="22"/>
        </w:rPr>
        <w:t xml:space="preserve">A </w:t>
      </w:r>
      <w:r w:rsidR="000B739D">
        <w:rPr>
          <w:sz w:val="22"/>
          <w:szCs w:val="22"/>
        </w:rPr>
        <w:t>представляют собой универсальные наружные блоки, к которым можно подключить от 1 до 2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Наружные б</w:t>
      </w:r>
      <w:r w:rsidR="00162543">
        <w:rPr>
          <w:sz w:val="22"/>
          <w:szCs w:val="22"/>
        </w:rPr>
        <w:t xml:space="preserve">локи имеют роторный компрессор с </w:t>
      </w:r>
      <w:r w:rsidRPr="00C35C63">
        <w:rPr>
          <w:sz w:val="22"/>
          <w:szCs w:val="22"/>
        </w:rPr>
        <w:t xml:space="preserve">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38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59454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мультисплит-системе представлена на рисунке 1.</w:t>
      </w:r>
    </w:p>
    <w:p w:rsidR="001301B6" w:rsidRDefault="00EB4E2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073803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8F7B21" w:rsidRPr="00985AEE" w:rsidRDefault="008F7B21" w:rsidP="0022541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47" w:type="dxa"/>
        <w:tblLayout w:type="fixed"/>
        <w:tblLook w:val="04A0" w:firstRow="1" w:lastRow="0" w:firstColumn="1" w:lastColumn="0" w:noHBand="0" w:noVBand="1"/>
      </w:tblPr>
      <w:tblGrid>
        <w:gridCol w:w="2895"/>
        <w:gridCol w:w="1984"/>
        <w:gridCol w:w="1276"/>
        <w:gridCol w:w="1276"/>
        <w:gridCol w:w="1258"/>
        <w:gridCol w:w="17"/>
        <w:gridCol w:w="1241"/>
      </w:tblGrid>
      <w:tr w:rsidR="00CA3D7F" w:rsidRPr="009D7EB5" w:rsidTr="00E65DE4">
        <w:trPr>
          <w:trHeight w:val="692"/>
        </w:trPr>
        <w:tc>
          <w:tcPr>
            <w:tcW w:w="4879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2MXM4</w:t>
            </w:r>
            <w:r w:rsidRPr="009D7EB5">
              <w:rPr>
                <w:b/>
                <w:sz w:val="20"/>
                <w:szCs w:val="20"/>
              </w:rPr>
              <w:t>0A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2MXM50A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b/>
                <w:sz w:val="20"/>
                <w:szCs w:val="20"/>
              </w:rPr>
              <w:t>2MXM68A</w:t>
            </w:r>
          </w:p>
        </w:tc>
      </w:tr>
      <w:tr w:rsidR="00CA3D7F" w:rsidRPr="009D7EB5" w:rsidTr="00E65DE4">
        <w:trPr>
          <w:trHeight w:val="249"/>
        </w:trPr>
        <w:tc>
          <w:tcPr>
            <w:tcW w:w="4879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Ф/В/Гц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1/</w:t>
            </w:r>
            <w:r w:rsidRPr="009D7EB5">
              <w:rPr>
                <w:sz w:val="20"/>
                <w:szCs w:val="20"/>
                <w:lang w:val="en-US"/>
              </w:rPr>
              <w:t>220-240</w:t>
            </w:r>
            <w:r w:rsidRPr="009D7EB5">
              <w:rPr>
                <w:sz w:val="20"/>
                <w:szCs w:val="20"/>
              </w:rPr>
              <w:t>/50</w:t>
            </w:r>
          </w:p>
        </w:tc>
      </w:tr>
      <w:tr w:rsidR="00CA3D7F" w:rsidRPr="009D7EB5" w:rsidTr="00E65DE4">
        <w:trPr>
          <w:trHeight w:val="398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A3D7F" w:rsidRPr="00D63474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1.3/4.6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1.4/5.5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1.52/8.08</w:t>
            </w:r>
          </w:p>
        </w:tc>
      </w:tr>
      <w:tr w:rsidR="00CA3D7F" w:rsidRPr="009D7EB5" w:rsidTr="00E65DE4">
        <w:trPr>
          <w:trHeight w:val="398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3D7F" w:rsidRPr="00D63474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1.0/4.8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1.1/6.4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1.47/11.02</w:t>
            </w:r>
          </w:p>
        </w:tc>
      </w:tr>
      <w:tr w:rsidR="00CA3D7F" w:rsidRPr="009D7EB5" w:rsidTr="00E65DE4">
        <w:trPr>
          <w:trHeight w:val="398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CA3D7F" w:rsidRPr="009D7EB5" w:rsidTr="00E65DE4">
        <w:trPr>
          <w:trHeight w:val="397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50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48</w:t>
            </w:r>
          </w:p>
        </w:tc>
      </w:tr>
      <w:tr w:rsidR="00CA3D7F" w:rsidRPr="009D7EB5" w:rsidTr="00E65DE4">
        <w:trPr>
          <w:trHeight w:val="268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  <w:r w:rsidRPr="009D7EB5">
              <w:rPr>
                <w:sz w:val="20"/>
                <w:szCs w:val="20"/>
                <w:lang w:val="en-US"/>
              </w:rPr>
              <w:t xml:space="preserve"> </w:t>
            </w:r>
            <w:r w:rsidRPr="009D7EB5">
              <w:rPr>
                <w:sz w:val="20"/>
                <w:szCs w:val="20"/>
              </w:rPr>
              <w:t>(дюйм)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6.35 (1/4)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Газ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Ø 9.52(3/8)</w:t>
            </w:r>
          </w:p>
        </w:tc>
      </w:tr>
      <w:tr w:rsidR="00E65DE4" w:rsidRPr="009D7EB5" w:rsidTr="00E65DE4">
        <w:trPr>
          <w:trHeight w:val="273"/>
        </w:trPr>
        <w:tc>
          <w:tcPr>
            <w:tcW w:w="2895" w:type="dxa"/>
            <w:vMerge w:val="restart"/>
            <w:vAlign w:val="center"/>
          </w:tcPr>
          <w:p w:rsidR="00E65DE4" w:rsidRPr="009D7EB5" w:rsidRDefault="00E65DE4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Теплообменник</w:t>
            </w:r>
          </w:p>
        </w:tc>
        <w:tc>
          <w:tcPr>
            <w:tcW w:w="1984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76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D7EB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792" w:type="dxa"/>
            <w:gridSpan w:val="4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</w:t>
            </w:r>
          </w:p>
        </w:tc>
      </w:tr>
      <w:tr w:rsidR="00E65DE4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E65DE4" w:rsidRPr="009D7EB5" w:rsidRDefault="00E65DE4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76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E65DE4" w:rsidRPr="009D7EB5" w:rsidRDefault="00E65DE4" w:rsidP="00CA3D7F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7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Гидрофильное</w:t>
            </w:r>
          </w:p>
          <w:p w:rsidR="00E65DE4" w:rsidRPr="009D7EB5" w:rsidRDefault="00E65DE4" w:rsidP="00CA3D7F">
            <w:pPr>
              <w:pStyle w:val="Pa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7EB5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  <w:proofErr w:type="spellEnd"/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Вентилятор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Осевой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Расход воздуха охлаждение/нагрев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  <w:r w:rsidRPr="009D7EB5">
              <w:rPr>
                <w:sz w:val="20"/>
                <w:szCs w:val="20"/>
                <w:vertAlign w:val="superscript"/>
              </w:rPr>
              <w:t>3</w:t>
            </w:r>
            <w:r w:rsidRPr="009D7EB5">
              <w:rPr>
                <w:sz w:val="20"/>
                <w:szCs w:val="20"/>
              </w:rPr>
              <w:t>/мин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32/32</w:t>
            </w:r>
            <w:r w:rsidRPr="009D7EB5">
              <w:rPr>
                <w:sz w:val="20"/>
                <w:szCs w:val="20"/>
              </w:rPr>
              <w:t>(сред.)</w:t>
            </w:r>
          </w:p>
        </w:tc>
        <w:tc>
          <w:tcPr>
            <w:tcW w:w="1275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34/34(сред.)</w:t>
            </w:r>
          </w:p>
        </w:tc>
        <w:tc>
          <w:tcPr>
            <w:tcW w:w="1241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42.5/43.8 (</w:t>
            </w:r>
            <w:r>
              <w:rPr>
                <w:sz w:val="20"/>
                <w:szCs w:val="20"/>
              </w:rPr>
              <w:t>сред</w:t>
            </w:r>
            <w:r w:rsidRPr="009D7EB5">
              <w:rPr>
                <w:sz w:val="20"/>
                <w:szCs w:val="20"/>
              </w:rPr>
              <w:t>.)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Компрессор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Герметичный ротационный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Хладагент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тип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CA3D7F" w:rsidRPr="009D7EB5" w:rsidRDefault="00CA3D7F" w:rsidP="00CA3D7F">
            <w:pPr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  <w:lang w:val="en-US"/>
              </w:rPr>
              <w:t>R</w:t>
            </w:r>
            <w:r w:rsidRPr="009D7EB5">
              <w:rPr>
                <w:sz w:val="20"/>
                <w:szCs w:val="20"/>
              </w:rPr>
              <w:t>32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вес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0.88</w:t>
            </w:r>
          </w:p>
        </w:tc>
        <w:tc>
          <w:tcPr>
            <w:tcW w:w="1258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1.15</w:t>
            </w:r>
          </w:p>
        </w:tc>
        <w:tc>
          <w:tcPr>
            <w:tcW w:w="1258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2.0</w:t>
            </w:r>
          </w:p>
        </w:tc>
      </w:tr>
      <w:tr w:rsidR="00E65DE4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E65DE4" w:rsidRPr="009D7EB5" w:rsidRDefault="00E65DE4" w:rsidP="00CA3D7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-</w:t>
            </w:r>
          </w:p>
        </w:tc>
        <w:tc>
          <w:tcPr>
            <w:tcW w:w="3792" w:type="dxa"/>
            <w:gridSpan w:val="4"/>
            <w:vAlign w:val="center"/>
          </w:tcPr>
          <w:p w:rsidR="00E65DE4" w:rsidRPr="009D7EB5" w:rsidRDefault="00E65DE4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proofErr w:type="spellStart"/>
              <w:r w:rsidRPr="009D7EB5">
                <w:rPr>
                  <w:sz w:val="20"/>
                  <w:szCs w:val="20"/>
                </w:rPr>
                <w:t>дифторметан</w:t>
              </w:r>
              <w:proofErr w:type="spellEnd"/>
              <w:r w:rsidRPr="009D7EB5">
                <w:rPr>
                  <w:sz w:val="20"/>
                  <w:szCs w:val="20"/>
                </w:rPr>
                <w:t xml:space="preserve"> R-32</w:t>
              </w:r>
            </w:hyperlink>
            <w:r w:rsidRPr="009D7EB5">
              <w:rPr>
                <w:sz w:val="20"/>
                <w:szCs w:val="20"/>
              </w:rPr>
              <w:t xml:space="preserve"> (CH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F</w:t>
            </w:r>
            <w:r w:rsidRPr="009D7EB5">
              <w:rPr>
                <w:sz w:val="20"/>
                <w:szCs w:val="20"/>
                <w:vertAlign w:val="subscript"/>
              </w:rPr>
              <w:t>2</w:t>
            </w:r>
            <w:r w:rsidRPr="009D7EB5">
              <w:rPr>
                <w:sz w:val="20"/>
                <w:szCs w:val="20"/>
              </w:rPr>
              <w:t>)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  <w:gridSpan w:val="2"/>
            <w:vAlign w:val="center"/>
          </w:tcPr>
          <w:p w:rsidR="00CA3D7F" w:rsidRPr="00512BFD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9D7EB5">
              <w:rPr>
                <w:sz w:val="20"/>
                <w:szCs w:val="20"/>
              </w:rPr>
              <w:t>20</w:t>
            </w:r>
          </w:p>
        </w:tc>
        <w:tc>
          <w:tcPr>
            <w:tcW w:w="2516" w:type="dxa"/>
            <w:gridSpan w:val="3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</w:t>
            </w:r>
          </w:p>
        </w:tc>
        <w:tc>
          <w:tcPr>
            <w:tcW w:w="5068" w:type="dxa"/>
            <w:gridSpan w:val="5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  <w:lang w:val="en-US"/>
              </w:rPr>
              <w:t>15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 w:val="restart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Габариты</w:t>
            </w: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552</w:t>
            </w:r>
          </w:p>
        </w:tc>
        <w:tc>
          <w:tcPr>
            <w:tcW w:w="1258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734</w:t>
            </w:r>
          </w:p>
        </w:tc>
      </w:tr>
      <w:tr w:rsidR="00CA3D7F" w:rsidRPr="009D7EB5" w:rsidTr="00E65DE4">
        <w:trPr>
          <w:trHeight w:val="273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852</w:t>
            </w:r>
          </w:p>
        </w:tc>
        <w:tc>
          <w:tcPr>
            <w:tcW w:w="1258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974</w:t>
            </w:r>
          </w:p>
        </w:tc>
      </w:tr>
      <w:tr w:rsidR="00CA3D7F" w:rsidRPr="009D7EB5" w:rsidTr="00E65DE4">
        <w:trPr>
          <w:trHeight w:val="463"/>
        </w:trPr>
        <w:tc>
          <w:tcPr>
            <w:tcW w:w="2895" w:type="dxa"/>
            <w:vMerge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мм</w:t>
            </w:r>
          </w:p>
        </w:tc>
        <w:tc>
          <w:tcPr>
            <w:tcW w:w="2534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350</w:t>
            </w:r>
          </w:p>
        </w:tc>
        <w:tc>
          <w:tcPr>
            <w:tcW w:w="1258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408</w:t>
            </w:r>
          </w:p>
        </w:tc>
      </w:tr>
      <w:tr w:rsidR="00CA3D7F" w:rsidRPr="009D7EB5" w:rsidTr="00E65DE4">
        <w:trPr>
          <w:trHeight w:val="273"/>
        </w:trPr>
        <w:tc>
          <w:tcPr>
            <w:tcW w:w="4879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D7EB5">
              <w:rPr>
                <w:sz w:val="20"/>
                <w:szCs w:val="20"/>
              </w:rPr>
              <w:t>кг</w:t>
            </w:r>
          </w:p>
        </w:tc>
        <w:tc>
          <w:tcPr>
            <w:tcW w:w="1276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258" w:type="dxa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58" w:type="dxa"/>
            <w:gridSpan w:val="2"/>
            <w:vAlign w:val="center"/>
          </w:tcPr>
          <w:p w:rsidR="00CA3D7F" w:rsidRPr="009D7EB5" w:rsidRDefault="00CA3D7F" w:rsidP="00CA3D7F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</w:p>
        </w:tc>
      </w:tr>
    </w:tbl>
    <w:p w:rsidR="00EF3D97" w:rsidRPr="00EF3608" w:rsidRDefault="00EF3D97" w:rsidP="00C41E98">
      <w:pPr>
        <w:spacing w:line="276" w:lineRule="auto"/>
        <w:jc w:val="center"/>
        <w:rPr>
          <w:noProof/>
          <w:sz w:val="16"/>
          <w:szCs w:val="16"/>
        </w:rPr>
      </w:pPr>
    </w:p>
    <w:p w:rsidR="00D83AEB" w:rsidRPr="00D83AEB" w:rsidRDefault="00D83AEB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07380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A2453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24530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</w:p>
    <w:p w:rsidR="00D83AEB" w:rsidRPr="002720D6" w:rsidRDefault="00D83AEB" w:rsidP="00D83AEB">
      <w:pPr>
        <w:rPr>
          <w:sz w:val="16"/>
          <w:szCs w:val="16"/>
        </w:rPr>
      </w:pPr>
    </w:p>
    <w:p w:rsidR="00D83AEB" w:rsidRDefault="00D83AEB" w:rsidP="00D83AEB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24530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D83AEB" w:rsidRPr="002720D6" w:rsidRDefault="00D83AEB" w:rsidP="00D83AEB">
      <w:pPr>
        <w:ind w:firstLine="567"/>
        <w:rPr>
          <w:sz w:val="16"/>
          <w:szCs w:val="16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D83AEB" w:rsidRDefault="00EF3608" w:rsidP="00D83AE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14950" cy="2305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F79F5" w:rsidRDefault="008F79F5" w:rsidP="00D83AEB">
      <w:pPr>
        <w:spacing w:line="276" w:lineRule="auto"/>
        <w:jc w:val="center"/>
        <w:rPr>
          <w:noProof/>
          <w:sz w:val="20"/>
          <w:szCs w:val="20"/>
        </w:rPr>
      </w:pPr>
    </w:p>
    <w:p w:rsidR="00D83AEB" w:rsidRPr="00D83AEB" w:rsidRDefault="00EF3608" w:rsidP="00D83AEB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4724400" cy="22860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EB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380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7F33CC" w:rsidRDefault="00A02E3A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3705225" cy="1654940"/>
            <wp:effectExtent l="0" t="0" r="0" b="254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841" cy="166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C12247" w:rsidRPr="00E56DB2" w:rsidRDefault="00C12247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lastRenderedPageBreak/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6C70BE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1207380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D83AE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Pr="004329FA" w:rsidRDefault="007F33CC" w:rsidP="00067EE6">
      <w:pPr>
        <w:ind w:firstLine="851"/>
        <w:rPr>
          <w:sz w:val="16"/>
          <w:szCs w:val="16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542227" w:rsidRDefault="00C03613" w:rsidP="0081772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12073807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Pr="004329FA" w:rsidRDefault="00AE3233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921D11">
        <w:rPr>
          <w:sz w:val="22"/>
          <w:szCs w:val="22"/>
        </w:rPr>
        <w:t>узлов и деталей 2MXM4</w:t>
      </w:r>
      <w:r w:rsidR="008F79F5">
        <w:rPr>
          <w:sz w:val="22"/>
          <w:szCs w:val="22"/>
        </w:rPr>
        <w:t>0A</w:t>
      </w:r>
      <w:r w:rsidR="004329FA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921D11" w:rsidRDefault="00921D11" w:rsidP="00921D11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86050" cy="20669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D11" w:rsidRDefault="00921D11" w:rsidP="00921D11">
      <w:pPr>
        <w:spacing w:line="276" w:lineRule="auto"/>
        <w:ind w:firstLine="709"/>
        <w:jc w:val="center"/>
        <w:rPr>
          <w:noProof/>
          <w:sz w:val="22"/>
          <w:szCs w:val="22"/>
        </w:rPr>
      </w:pPr>
    </w:p>
    <w:p w:rsidR="00921D11" w:rsidRDefault="00921D11" w:rsidP="00921D11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</w:t>
      </w:r>
      <w:r w:rsidRPr="009B1EC5">
        <w:rPr>
          <w:noProof/>
          <w:sz w:val="22"/>
          <w:szCs w:val="22"/>
        </w:rPr>
        <w:t xml:space="preserve"> </w:t>
      </w:r>
      <w:r w:rsidR="004329FA">
        <w:rPr>
          <w:sz w:val="22"/>
          <w:szCs w:val="22"/>
        </w:rPr>
        <w:t>2MXM</w:t>
      </w:r>
      <w:r w:rsidR="00921D11">
        <w:rPr>
          <w:sz w:val="22"/>
          <w:szCs w:val="22"/>
        </w:rPr>
        <w:t>52A</w:t>
      </w:r>
      <w:r w:rsidR="004329FA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</w:t>
      </w:r>
      <w:r w:rsidR="00CA58D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964BBA" w:rsidRDefault="00921D11" w:rsidP="00E56DB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4C6D7F4" wp14:editId="7B577884">
            <wp:extent cx="5800725" cy="2724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B3C" w:rsidRDefault="00181B3C" w:rsidP="007E760D">
      <w:pPr>
        <w:spacing w:line="276" w:lineRule="auto"/>
        <w:jc w:val="center"/>
        <w:rPr>
          <w:sz w:val="20"/>
          <w:szCs w:val="20"/>
        </w:rPr>
      </w:pPr>
    </w:p>
    <w:p w:rsidR="007E760D" w:rsidRDefault="007E760D" w:rsidP="007E76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5</w:t>
      </w:r>
    </w:p>
    <w:p w:rsidR="00E13E93" w:rsidRDefault="00E13E93" w:rsidP="007E760D">
      <w:pPr>
        <w:spacing w:line="276" w:lineRule="auto"/>
        <w:jc w:val="center"/>
        <w:rPr>
          <w:sz w:val="20"/>
          <w:szCs w:val="20"/>
        </w:rPr>
      </w:pPr>
    </w:p>
    <w:p w:rsidR="00921D11" w:rsidRDefault="00921D11" w:rsidP="00921D1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</w:t>
      </w:r>
      <w:r w:rsidRPr="009B1EC5"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>2MXM68A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5</w:t>
      </w:r>
      <w:r w:rsidRPr="009B1EC5">
        <w:rPr>
          <w:noProof/>
          <w:sz w:val="22"/>
          <w:szCs w:val="22"/>
        </w:rPr>
        <w:t>.</w:t>
      </w:r>
    </w:p>
    <w:p w:rsidR="00921D11" w:rsidRDefault="00921D11" w:rsidP="00921D1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21D11" w:rsidRDefault="00921D11" w:rsidP="00921D1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89EB8B5" wp14:editId="2C20F915">
            <wp:extent cx="5067300" cy="34290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D11" w:rsidRDefault="00921D11" w:rsidP="00921D11">
      <w:pPr>
        <w:spacing w:line="276" w:lineRule="auto"/>
        <w:jc w:val="center"/>
        <w:rPr>
          <w:sz w:val="20"/>
          <w:szCs w:val="20"/>
        </w:rPr>
      </w:pPr>
    </w:p>
    <w:p w:rsidR="00921D11" w:rsidRDefault="00921D11" w:rsidP="00921D11">
      <w:pPr>
        <w:spacing w:line="276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Рисунок </w:t>
      </w:r>
      <w:r>
        <w:rPr>
          <w:sz w:val="20"/>
          <w:szCs w:val="20"/>
          <w:lang w:val="en-US"/>
        </w:rPr>
        <w:t>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921D11" w:rsidRDefault="00921D11" w:rsidP="003808D1">
      <w:pPr>
        <w:spacing w:line="276" w:lineRule="auto"/>
        <w:jc w:val="both"/>
        <w:rPr>
          <w:sz w:val="20"/>
          <w:szCs w:val="20"/>
        </w:rPr>
      </w:pPr>
    </w:p>
    <w:p w:rsidR="00921D11" w:rsidRDefault="00921D11" w:rsidP="003808D1">
      <w:pPr>
        <w:spacing w:line="276" w:lineRule="auto"/>
        <w:jc w:val="both"/>
        <w:rPr>
          <w:sz w:val="20"/>
          <w:szCs w:val="20"/>
        </w:rPr>
      </w:pPr>
    </w:p>
    <w:p w:rsidR="00921D11" w:rsidRDefault="00921D11" w:rsidP="003808D1">
      <w:pPr>
        <w:spacing w:line="276" w:lineRule="auto"/>
        <w:jc w:val="both"/>
        <w:rPr>
          <w:sz w:val="20"/>
          <w:szCs w:val="20"/>
        </w:rPr>
      </w:pPr>
    </w:p>
    <w:p w:rsidR="00921D11" w:rsidRDefault="00921D11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1207380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921D11">
        <w:rPr>
          <w:noProof/>
          <w:sz w:val="22"/>
          <w:szCs w:val="22"/>
        </w:rPr>
        <w:t>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D11">
        <w:rPr>
          <w:noProof/>
          <w:sz w:val="20"/>
          <w:szCs w:val="20"/>
        </w:rPr>
        <w:t>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112073809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83AEB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83AEB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B7D0A" w:rsidP="00921D11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proofErr w:type="spellStart"/>
            <w:r>
              <w:rPr>
                <w:sz w:val="22"/>
                <w:szCs w:val="22"/>
              </w:rPr>
              <w:t>мультисплит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 w:rsidR="00921D11">
              <w:rPr>
                <w:sz w:val="22"/>
                <w:szCs w:val="22"/>
              </w:rPr>
              <w:t>2MXM_A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1207381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83107E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3A5F20">
        <w:rPr>
          <w:noProof/>
          <w:sz w:val="22"/>
          <w:szCs w:val="22"/>
        </w:rPr>
        <w:t>(</w:t>
      </w:r>
      <w:r w:rsidR="0083107E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83107E">
        <w:rPr>
          <w:noProof/>
          <w:sz w:val="22"/>
          <w:szCs w:val="22"/>
        </w:rPr>
        <w:t>а</w:t>
      </w:r>
      <w:bookmarkStart w:id="22" w:name="_GoBack"/>
      <w:bookmarkEnd w:id="22"/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1207381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1207381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1F1D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proofErr w:type="spellStart"/>
      <w:r>
        <w:rPr>
          <w:sz w:val="22"/>
          <w:szCs w:val="22"/>
        </w:rPr>
        <w:t>мультисплит</w:t>
      </w:r>
      <w:proofErr w:type="spellEnd"/>
      <w:r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</w:t>
      </w:r>
    </w:p>
    <w:p w:rsidR="000E0F86" w:rsidRPr="003A5F20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3A5F20">
        <w:rPr>
          <w:sz w:val="22"/>
          <w:szCs w:val="22"/>
        </w:rPr>
        <w:t>2MXM_</w:t>
      </w:r>
      <w:r w:rsidR="003A5F20">
        <w:rPr>
          <w:sz w:val="22"/>
          <w:szCs w:val="22"/>
          <w:lang w:val="en-US"/>
        </w:rPr>
        <w:t>A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3A5F20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2MXM_A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598B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1FFD5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5A39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1207381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0AF1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proofErr w:type="spellStart"/>
      <w:r>
        <w:rPr>
          <w:sz w:val="22"/>
          <w:szCs w:val="22"/>
        </w:rPr>
        <w:t>мультисплит</w:t>
      </w:r>
      <w:proofErr w:type="spellEnd"/>
      <w:r>
        <w:rPr>
          <w:sz w:val="22"/>
          <w:szCs w:val="22"/>
        </w:rPr>
        <w:t>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3A5F20">
        <w:rPr>
          <w:sz w:val="22"/>
          <w:szCs w:val="22"/>
        </w:rPr>
        <w:t>2MXM_A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3A5F20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2MXM_A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4D85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D5F75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1207381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E2E6F" w:rsidRDefault="007E604D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0E2E6F" w:rsidRDefault="000E2E6F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8831F7" w:rsidRPr="00684459" w:rsidRDefault="00710871" w:rsidP="000E2E6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6" w:name="_Toc11207381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0E2E6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1207381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12073817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1207381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D83AEB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814C85" w:rsidRDefault="00814C85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D83AEB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20738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120738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3"/>
      <w:footerReference w:type="first" r:id="rId3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D7F" w:rsidRDefault="00CA3D7F">
      <w:r>
        <w:separator/>
      </w:r>
    </w:p>
  </w:endnote>
  <w:endnote w:type="continuationSeparator" w:id="0">
    <w:p w:rsidR="00CA3D7F" w:rsidRDefault="00CA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D7F" w:rsidRDefault="00CA3D7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D7F" w:rsidRDefault="00CA3D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D7F" w:rsidRDefault="00CA3D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D7F" w:rsidRDefault="00CA3D7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B7687E" w:rsidRDefault="00CA3D7F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2MXM_A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ED1531" w:rsidRDefault="00CA3D7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3107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ED1531" w:rsidRDefault="00CA3D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D7F" w:rsidRPr="003904A7" w:rsidRDefault="00CA3D7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9"/>
                            <a:ext cx="3969" cy="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D7F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A3D7F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CA3D7F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Pr="00254EC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CA3D7F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</w:t>
                              </w:r>
                              <w:r w:rsidRPr="00254EC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CA3D7F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2MXM_A</w:t>
                              </w:r>
                            </w:p>
                            <w:p w:rsidR="00CA3D7F" w:rsidRPr="00B160C5" w:rsidRDefault="00CA3D7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D7F" w:rsidRPr="00613EFB" w:rsidRDefault="00CA3D7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.25pt;margin-top:23.4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D7F" w:rsidRPr="00B7687E" w:rsidRDefault="00CA3D7F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2MXM_A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D7F" w:rsidRPr="00ED1531" w:rsidRDefault="00CA3D7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3107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D7F" w:rsidRPr="00ED1531" w:rsidRDefault="00CA3D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D7F" w:rsidRPr="003904A7" w:rsidRDefault="00CA3D7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9;width:396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D7F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A3D7F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CA3D7F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Pr="00254EC5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CA3D7F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БЫТОВОГО</w:t>
                        </w:r>
                        <w:r w:rsidRPr="00254EC5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CA3D7F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2MXM_A</w:t>
                        </w:r>
                      </w:p>
                      <w:p w:rsidR="00CA3D7F" w:rsidRPr="00B160C5" w:rsidRDefault="00CA3D7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D7F" w:rsidRPr="00613EFB" w:rsidRDefault="00CA3D7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AF301F" w:rsidRDefault="00CA3D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3107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EC2FF5" w:rsidRDefault="00CA3D7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D7F" w:rsidRPr="00AF301F" w:rsidRDefault="00CA3D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3107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D7F" w:rsidRPr="00EC2FF5" w:rsidRDefault="00CA3D7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Default="00CA3D7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AF301F" w:rsidRDefault="00CA3D7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3107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D7F" w:rsidRPr="0021626D" w:rsidRDefault="00CA3D7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2MXM_A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A3D7F" w:rsidRDefault="00CA3D7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A3D7F" w:rsidRPr="00AF301F" w:rsidRDefault="00CA3D7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3107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A3D7F" w:rsidRPr="0021626D" w:rsidRDefault="00CA3D7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2MXM_A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D7F" w:rsidRDefault="00CA3D7F">
      <w:r>
        <w:separator/>
      </w:r>
    </w:p>
  </w:footnote>
  <w:footnote w:type="continuationSeparator" w:id="0">
    <w:p w:rsidR="00CA3D7F" w:rsidRDefault="00CA3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D7F" w:rsidRDefault="00CA3D7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D7F" w:rsidRDefault="00CA3D7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369A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2E6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2A63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43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815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0533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070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54EC5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4755"/>
    <w:rsid w:val="00326079"/>
    <w:rsid w:val="00327FB8"/>
    <w:rsid w:val="0033105A"/>
    <w:rsid w:val="00331F6E"/>
    <w:rsid w:val="0033719D"/>
    <w:rsid w:val="00341070"/>
    <w:rsid w:val="00342580"/>
    <w:rsid w:val="00342DB4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A5F20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23DF8"/>
    <w:rsid w:val="00430C04"/>
    <w:rsid w:val="004329FA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07D3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2BFD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545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C70BE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2E4B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1916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C85"/>
    <w:rsid w:val="00815656"/>
    <w:rsid w:val="00816E97"/>
    <w:rsid w:val="00817723"/>
    <w:rsid w:val="00827D70"/>
    <w:rsid w:val="00830043"/>
    <w:rsid w:val="00830725"/>
    <w:rsid w:val="0083074C"/>
    <w:rsid w:val="0083107E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321E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8F79F5"/>
    <w:rsid w:val="008F7B21"/>
    <w:rsid w:val="00913F03"/>
    <w:rsid w:val="009148F2"/>
    <w:rsid w:val="00916F73"/>
    <w:rsid w:val="00921D11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D7EB5"/>
    <w:rsid w:val="009E0337"/>
    <w:rsid w:val="009E0CAB"/>
    <w:rsid w:val="009F65B2"/>
    <w:rsid w:val="009F6B12"/>
    <w:rsid w:val="00A004B4"/>
    <w:rsid w:val="00A02BBA"/>
    <w:rsid w:val="00A02E3A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4530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816A5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4EF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35F6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07EC"/>
    <w:rsid w:val="00C419C1"/>
    <w:rsid w:val="00C41E98"/>
    <w:rsid w:val="00C430A4"/>
    <w:rsid w:val="00C442F4"/>
    <w:rsid w:val="00C45A6D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1B4C"/>
    <w:rsid w:val="00C9260D"/>
    <w:rsid w:val="00C9369E"/>
    <w:rsid w:val="00C93D3A"/>
    <w:rsid w:val="00C94FF6"/>
    <w:rsid w:val="00C9592F"/>
    <w:rsid w:val="00C9765C"/>
    <w:rsid w:val="00CA2FC0"/>
    <w:rsid w:val="00CA339C"/>
    <w:rsid w:val="00CA3D7F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1392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3AEB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5DE4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4E22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608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4388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950F8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6D6C"/>
    <w:rsid w:val="00FD298C"/>
    <w:rsid w:val="00FD5FB8"/>
    <w:rsid w:val="00FD63EA"/>
    <w:rsid w:val="00FD64CB"/>
    <w:rsid w:val="00FD6B06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ecimalSymbol w:val=","/>
  <w:listSeparator w:val=";"/>
  <w14:docId w14:val="1FF7987B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80AE9-C11A-4B04-AF76-87FE1560B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AE207ACB</Template>
  <TotalTime>21</TotalTime>
  <Pages>26</Pages>
  <Words>5091</Words>
  <Characters>29024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8</cp:revision>
  <cp:lastPrinted>2021-03-26T08:29:00Z</cp:lastPrinted>
  <dcterms:created xsi:type="dcterms:W3CDTF">2023-09-15T11:22:00Z</dcterms:created>
  <dcterms:modified xsi:type="dcterms:W3CDTF">2024-03-05T12:06:00Z</dcterms:modified>
</cp:coreProperties>
</file>