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117FDF">
              <w:rPr>
                <w:b/>
                <w:sz w:val="22"/>
                <w:szCs w:val="22"/>
              </w:rPr>
              <w:t>.11</w:t>
            </w:r>
            <w:r w:rsidR="0097096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03096B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D328BE" w:rsidRDefault="001228FB" w:rsidP="001E5608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 xml:space="preserve">НАРУЖНЫЕ БЛОКИ </w:t>
            </w:r>
            <w:r w:rsidR="000E0F86" w:rsidRPr="000E0F86">
              <w:rPr>
                <w:b/>
                <w:szCs w:val="28"/>
              </w:rPr>
              <w:t>КОНДИЦИОНЕРОВ (</w:t>
            </w:r>
            <w:r w:rsidR="00876B48">
              <w:rPr>
                <w:b/>
                <w:szCs w:val="28"/>
              </w:rPr>
              <w:t>МУЛЬТИСПЛИТ-</w:t>
            </w:r>
            <w:r w:rsidR="00FB756F">
              <w:rPr>
                <w:b/>
                <w:szCs w:val="28"/>
              </w:rPr>
              <w:t>СИСТЕМ)</w:t>
            </w:r>
            <w:r w:rsidR="00FB756F" w:rsidRPr="00FB756F">
              <w:rPr>
                <w:b/>
                <w:szCs w:val="28"/>
              </w:rPr>
              <w:t xml:space="preserve"> </w:t>
            </w:r>
            <w:r w:rsidR="001E5608">
              <w:rPr>
                <w:b/>
                <w:szCs w:val="28"/>
              </w:rPr>
              <w:t>БЫТОВОГО</w:t>
            </w:r>
            <w:r w:rsidR="00FB756F">
              <w:rPr>
                <w:b/>
                <w:szCs w:val="28"/>
              </w:rPr>
              <w:t xml:space="preserve"> НАЗНАЧЕНИЯ,</w:t>
            </w:r>
            <w:r w:rsidR="00FB756F" w:rsidRPr="000E0F86">
              <w:rPr>
                <w:b/>
                <w:szCs w:val="28"/>
              </w:rPr>
              <w:t xml:space="preserve"> </w:t>
            </w:r>
            <w:r w:rsidR="000E0F86" w:rsidRPr="000E0F86">
              <w:rPr>
                <w:b/>
                <w:szCs w:val="28"/>
              </w:rPr>
              <w:t xml:space="preserve">МОДЕЛЬНЫЙ РЯД </w:t>
            </w:r>
            <w:r w:rsidR="003F59B5">
              <w:rPr>
                <w:b/>
                <w:szCs w:val="28"/>
              </w:rPr>
              <w:t>3MXM_A8</w:t>
            </w:r>
          </w:p>
        </w:tc>
      </w:tr>
      <w:tr w:rsidR="00EB0EC2" w:rsidTr="0003096B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3F59B5" w:rsidRDefault="003F59B5" w:rsidP="003F59B5">
      <w:pPr>
        <w:spacing w:before="480" w:after="840"/>
        <w:jc w:val="center"/>
        <w:rPr>
          <w:szCs w:val="28"/>
        </w:rPr>
      </w:pPr>
    </w:p>
    <w:p w:rsidR="00810B70" w:rsidRPr="003F59B5" w:rsidRDefault="003F59B5" w:rsidP="003F59B5">
      <w:pPr>
        <w:tabs>
          <w:tab w:val="center" w:pos="4961"/>
        </w:tabs>
        <w:rPr>
          <w:szCs w:val="28"/>
        </w:rPr>
        <w:sectPr w:rsidR="00810B70" w:rsidRPr="003F59B5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szCs w:val="28"/>
        </w:rPr>
        <w:tab/>
      </w: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3F59B5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3MXM_A8</w:t>
            </w:r>
            <w:r w:rsidR="00F8620E" w:rsidRPr="00F8620E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817723" w:rsidRDefault="00817723" w:rsidP="00C162BB">
      <w:pPr>
        <w:spacing w:line="360" w:lineRule="auto"/>
        <w:rPr>
          <w:szCs w:val="28"/>
        </w:rPr>
      </w:pPr>
    </w:p>
    <w:p w:rsidR="00817723" w:rsidRPr="00C162BB" w:rsidRDefault="00817723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102E18">
        <w:rPr>
          <w:sz w:val="22"/>
          <w:szCs w:val="22"/>
          <w:lang w:val="en-US"/>
        </w:rPr>
        <w:t>6</w:t>
      </w:r>
      <w:r w:rsidR="003730D6">
        <w:rPr>
          <w:szCs w:val="28"/>
          <w:lang w:val="en-US"/>
        </w:rPr>
        <w:br w:type="page"/>
      </w:r>
    </w:p>
    <w:p w:rsidR="00810B70" w:rsidRPr="00F2309E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F2309E">
        <w:rPr>
          <w:b/>
          <w:sz w:val="22"/>
          <w:szCs w:val="22"/>
        </w:rPr>
        <w:lastRenderedPageBreak/>
        <w:t>СОДЕРЖАНИЕ</w:t>
      </w:r>
    </w:p>
    <w:p w:rsidR="000E0701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2309E">
        <w:rPr>
          <w:sz w:val="22"/>
          <w:szCs w:val="22"/>
        </w:rPr>
        <w:fldChar w:fldCharType="begin"/>
      </w:r>
      <w:r w:rsidRPr="00F2309E">
        <w:rPr>
          <w:sz w:val="22"/>
          <w:szCs w:val="22"/>
        </w:rPr>
        <w:instrText xml:space="preserve"> TOC \o "1-3" \h \z \u </w:instrText>
      </w:r>
      <w:r w:rsidRPr="00F2309E">
        <w:rPr>
          <w:sz w:val="22"/>
          <w:szCs w:val="22"/>
        </w:rPr>
        <w:fldChar w:fldCharType="separate"/>
      </w:r>
      <w:hyperlink w:anchor="_Toc190251172" w:history="1">
        <w:r w:rsidR="000E0701" w:rsidRPr="007F3979">
          <w:rPr>
            <w:rStyle w:val="ad"/>
            <w:b/>
            <w:bCs/>
            <w:noProof/>
          </w:rPr>
          <w:t>1</w:t>
        </w:r>
        <w:r w:rsidR="000E0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01" w:rsidRPr="007F3979">
          <w:rPr>
            <w:rStyle w:val="ad"/>
            <w:b/>
            <w:noProof/>
          </w:rPr>
          <w:t>ОСНОВНЫЕ СВЕДЕНИЯ ОБ ИЗДЕЛИЯХ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_Toc190251172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A639A">
          <w:rPr>
            <w:noProof/>
            <w:webHidden/>
          </w:rPr>
          <w:t>3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102E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73" w:history="1">
        <w:r w:rsidR="000E0701" w:rsidRPr="007F3979">
          <w:rPr>
            <w:rStyle w:val="ad"/>
            <w:b/>
            <w:bCs/>
            <w:noProof/>
          </w:rPr>
          <w:t>2</w:t>
        </w:r>
        <w:r w:rsidR="000E0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01" w:rsidRPr="007F3979">
          <w:rPr>
            <w:rStyle w:val="ad"/>
            <w:b/>
            <w:noProof/>
          </w:rPr>
          <w:t>ТЕХНИЧЕСКИЕ ХАРАКТЕРИСТИКИ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_Toc190251173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A639A">
          <w:rPr>
            <w:noProof/>
            <w:webHidden/>
          </w:rPr>
          <w:t>4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102E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74" w:history="1">
        <w:r w:rsidR="000E0701" w:rsidRPr="007F3979">
          <w:rPr>
            <w:rStyle w:val="ad"/>
            <w:noProof/>
          </w:rPr>
          <w:t>2.1.1 Описание изделия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_Toc190251174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A639A">
          <w:rPr>
            <w:noProof/>
            <w:webHidden/>
          </w:rPr>
          <w:t>4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102E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75" w:history="1">
        <w:r w:rsidR="000E0701" w:rsidRPr="007F3979">
          <w:rPr>
            <w:rStyle w:val="ad"/>
            <w:noProof/>
          </w:rPr>
          <w:t>2.1.2 Принцип работы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_Toc190251175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A639A">
          <w:rPr>
            <w:noProof/>
            <w:webHidden/>
          </w:rPr>
          <w:t>4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102E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76" w:history="1">
        <w:r w:rsidR="000E0701" w:rsidRPr="007F3979">
          <w:rPr>
            <w:rStyle w:val="ad"/>
            <w:noProof/>
          </w:rPr>
          <w:t>2.1.3 Основные технические характеристики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_Toc190251176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A639A">
          <w:rPr>
            <w:noProof/>
            <w:webHidden/>
          </w:rPr>
          <w:t>6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102E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77" w:history="1">
        <w:r w:rsidR="000E0701" w:rsidRPr="007F3979">
          <w:rPr>
            <w:rStyle w:val="ad"/>
            <w:noProof/>
          </w:rPr>
          <w:t>2.1.4 Комбинации наружных и внутренних блоков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_Toc190251177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A639A">
          <w:rPr>
            <w:noProof/>
            <w:webHidden/>
          </w:rPr>
          <w:t>7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102E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79" w:history="1">
        <w:r w:rsidR="000E0701" w:rsidRPr="007F3979">
          <w:rPr>
            <w:rStyle w:val="ad"/>
            <w:noProof/>
          </w:rPr>
          <w:t>2.1.5 Требования к расположению изделия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_Toc190251179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A639A">
          <w:rPr>
            <w:noProof/>
            <w:webHidden/>
          </w:rPr>
          <w:t>8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102E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80" w:history="1">
        <w:r w:rsidR="000E0701" w:rsidRPr="007F3979">
          <w:rPr>
            <w:rStyle w:val="ad"/>
            <w:noProof/>
          </w:rPr>
          <w:t>2.1.6 Оптимальная эксплуатация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_Toc190251180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A639A">
          <w:rPr>
            <w:noProof/>
            <w:webHidden/>
          </w:rPr>
          <w:t>9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102E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81" w:history="1">
        <w:r w:rsidR="000E0701" w:rsidRPr="007F3979">
          <w:rPr>
            <w:rStyle w:val="ad"/>
            <w:noProof/>
          </w:rPr>
          <w:t>2.1.7 Чертеж изделия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_Toc190251181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A639A">
          <w:rPr>
            <w:noProof/>
            <w:webHidden/>
          </w:rPr>
          <w:t>9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102E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82" w:history="1">
        <w:r w:rsidR="000E0701" w:rsidRPr="007F3979">
          <w:rPr>
            <w:rStyle w:val="ad"/>
            <w:noProof/>
          </w:rPr>
          <w:t>2.2 Маркировка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_Toc190251182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A639A">
          <w:rPr>
            <w:noProof/>
            <w:webHidden/>
          </w:rPr>
          <w:t>10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102E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83" w:history="1">
        <w:r w:rsidR="000E0701" w:rsidRPr="007F3979">
          <w:rPr>
            <w:rStyle w:val="ad"/>
            <w:b/>
            <w:bCs/>
            <w:noProof/>
          </w:rPr>
          <w:t>3</w:t>
        </w:r>
        <w:r w:rsidR="000E0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01" w:rsidRPr="007F3979">
          <w:rPr>
            <w:rStyle w:val="ad"/>
            <w:b/>
            <w:noProof/>
          </w:rPr>
          <w:t>КОМПЛЕКТНОСТЬ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_Toc190251183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A639A">
          <w:rPr>
            <w:noProof/>
            <w:webHidden/>
          </w:rPr>
          <w:t>10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102E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84" w:history="1">
        <w:r w:rsidR="000E0701" w:rsidRPr="007F3979">
          <w:rPr>
            <w:rStyle w:val="ad"/>
            <w:b/>
            <w:bCs/>
            <w:noProof/>
          </w:rPr>
          <w:t>4</w:t>
        </w:r>
        <w:r w:rsidR="000E0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01" w:rsidRPr="007F3979">
          <w:rPr>
            <w:rStyle w:val="ad"/>
            <w:b/>
            <w:noProof/>
          </w:rPr>
          <w:t>ГАРАНТИИ ИЗГОТОВИТЕЛЯ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_Toc190251184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A639A">
          <w:rPr>
            <w:noProof/>
            <w:webHidden/>
          </w:rPr>
          <w:t>11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102E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85" w:history="1">
        <w:r w:rsidR="000E0701" w:rsidRPr="007F3979">
          <w:rPr>
            <w:rStyle w:val="ad"/>
            <w:b/>
            <w:noProof/>
          </w:rPr>
          <w:t>5</w:t>
        </w:r>
        <w:r w:rsidR="000E0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01" w:rsidRPr="007F3979">
          <w:rPr>
            <w:rStyle w:val="ad"/>
            <w:b/>
            <w:noProof/>
          </w:rPr>
          <w:t>КОНСЕРВАЦИЯ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_Toc190251185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A639A">
          <w:rPr>
            <w:noProof/>
            <w:webHidden/>
          </w:rPr>
          <w:t>12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102E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86" w:history="1">
        <w:r w:rsidR="000E0701" w:rsidRPr="007F3979">
          <w:rPr>
            <w:rStyle w:val="ad"/>
            <w:b/>
            <w:noProof/>
          </w:rPr>
          <w:t>6</w:t>
        </w:r>
        <w:r w:rsidR="000E0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01" w:rsidRPr="007F3979">
          <w:rPr>
            <w:rStyle w:val="ad"/>
            <w:b/>
            <w:noProof/>
          </w:rPr>
          <w:t>СВИДЕТЕЛЬСТВО ОБ УПАКОВЫВАНИИ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_Toc190251186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A639A">
          <w:rPr>
            <w:noProof/>
            <w:webHidden/>
          </w:rPr>
          <w:t>13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102E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87" w:history="1">
        <w:r w:rsidR="000E0701" w:rsidRPr="007F3979">
          <w:rPr>
            <w:rStyle w:val="ad"/>
            <w:b/>
            <w:bCs/>
            <w:noProof/>
          </w:rPr>
          <w:t>7</w:t>
        </w:r>
        <w:r w:rsidR="000E0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01" w:rsidRPr="007F3979">
          <w:rPr>
            <w:rStyle w:val="ad"/>
            <w:b/>
            <w:noProof/>
          </w:rPr>
          <w:t>СВИДЕТЕЛЬСТВО О ПРИЕМКЕ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_Toc190251187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A639A">
          <w:rPr>
            <w:noProof/>
            <w:webHidden/>
          </w:rPr>
          <w:t>14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102E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88" w:history="1">
        <w:r w:rsidR="000E0701" w:rsidRPr="007F3979">
          <w:rPr>
            <w:rStyle w:val="ad"/>
            <w:b/>
            <w:bCs/>
            <w:noProof/>
          </w:rPr>
          <w:t>8</w:t>
        </w:r>
        <w:r w:rsidR="000E0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01" w:rsidRPr="007F3979">
          <w:rPr>
            <w:rStyle w:val="ad"/>
            <w:rFonts w:eastAsia="Arial Unicode MS"/>
            <w:b/>
            <w:bCs/>
            <w:noProof/>
          </w:rPr>
          <w:t>СВЕДЕНИЯ ОБ УТИЛИЗАЦИИ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_Toc190251188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A639A">
          <w:rPr>
            <w:noProof/>
            <w:webHidden/>
          </w:rPr>
          <w:t>15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102E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89" w:history="1">
        <w:r w:rsidR="000E0701" w:rsidRPr="007F3979">
          <w:rPr>
            <w:rStyle w:val="ad"/>
            <w:b/>
            <w:bCs/>
            <w:noProof/>
          </w:rPr>
          <w:t>9</w:t>
        </w:r>
        <w:r w:rsidR="000E0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01" w:rsidRPr="007F3979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_Toc190251189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A639A">
          <w:rPr>
            <w:noProof/>
            <w:webHidden/>
          </w:rPr>
          <w:t>15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102E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90" w:history="1">
        <w:r w:rsidR="000E0701" w:rsidRPr="007F3979">
          <w:rPr>
            <w:rStyle w:val="ad"/>
            <w:noProof/>
          </w:rPr>
          <w:t>9.1 Общие требования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_Toc190251190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A639A">
          <w:rPr>
            <w:noProof/>
            <w:webHidden/>
          </w:rPr>
          <w:t>19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102E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91" w:history="1">
        <w:r w:rsidR="000E0701" w:rsidRPr="007F3979">
          <w:rPr>
            <w:rStyle w:val="ad"/>
            <w:b/>
            <w:bCs/>
            <w:noProof/>
          </w:rPr>
          <w:t>10</w:t>
        </w:r>
        <w:r w:rsidR="000E0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01" w:rsidRPr="007F3979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_Toc190251191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A639A">
          <w:rPr>
            <w:noProof/>
            <w:webHidden/>
          </w:rPr>
          <w:t>20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102E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92" w:history="1">
        <w:r w:rsidR="000E0701" w:rsidRPr="007F3979">
          <w:rPr>
            <w:rStyle w:val="ad"/>
            <w:b/>
            <w:bCs/>
            <w:noProof/>
          </w:rPr>
          <w:t>11</w:t>
        </w:r>
        <w:r w:rsidR="000E0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01" w:rsidRPr="007F3979">
          <w:rPr>
            <w:rStyle w:val="ad"/>
            <w:rFonts w:eastAsia="Arial Unicode MS"/>
            <w:b/>
            <w:bCs/>
            <w:noProof/>
          </w:rPr>
          <w:t>ПОИСК И ДИАГНОСТИКА НЕИСПРАВНОСТЕЙ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_Toc190251192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A639A">
          <w:rPr>
            <w:noProof/>
            <w:webHidden/>
          </w:rPr>
          <w:t>25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102E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93" w:history="1">
        <w:r w:rsidR="000E0701" w:rsidRPr="007F3979">
          <w:rPr>
            <w:rStyle w:val="ad"/>
            <w:b/>
            <w:bCs/>
            <w:noProof/>
          </w:rPr>
          <w:t>12</w:t>
        </w:r>
        <w:r w:rsidR="000E0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01" w:rsidRPr="007F3979">
          <w:rPr>
            <w:rStyle w:val="ad"/>
            <w:rFonts w:eastAsia="Arial Unicode MS"/>
            <w:b/>
            <w:bCs/>
            <w:noProof/>
          </w:rPr>
          <w:t>ХРАНЕНИЕ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_Toc190251193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A639A">
          <w:rPr>
            <w:noProof/>
            <w:webHidden/>
          </w:rPr>
          <w:t>26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102E18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94" w:history="1">
        <w:r w:rsidR="000E0701" w:rsidRPr="007F3979">
          <w:rPr>
            <w:rStyle w:val="ad"/>
            <w:b/>
            <w:bCs/>
            <w:noProof/>
          </w:rPr>
          <w:t>13</w:t>
        </w:r>
        <w:r w:rsidR="000E0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01" w:rsidRPr="007F3979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_Toc190251194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A639A">
          <w:rPr>
            <w:noProof/>
            <w:webHidden/>
          </w:rPr>
          <w:t>27</w:t>
        </w:r>
        <w:r w:rsidR="000E0701">
          <w:rPr>
            <w:noProof/>
            <w:webHidden/>
          </w:rPr>
          <w:fldChar w:fldCharType="end"/>
        </w:r>
      </w:hyperlink>
    </w:p>
    <w:p w:rsidR="006C5A40" w:rsidRPr="00817723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F2309E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наружных блоков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</w:t>
      </w:r>
      <w:r w:rsidR="00876B48">
        <w:rPr>
          <w:sz w:val="22"/>
          <w:szCs w:val="22"/>
        </w:rPr>
        <w:t>мультисплит-</w:t>
      </w:r>
      <w:r w:rsidR="00FB756F">
        <w:rPr>
          <w:sz w:val="22"/>
          <w:szCs w:val="22"/>
        </w:rPr>
        <w:t>систем)</w:t>
      </w:r>
      <w:r w:rsidR="000E0F86">
        <w:rPr>
          <w:sz w:val="22"/>
          <w:szCs w:val="22"/>
        </w:rPr>
        <w:t xml:space="preserve"> </w:t>
      </w:r>
      <w:r w:rsidR="0073413C">
        <w:rPr>
          <w:sz w:val="22"/>
          <w:szCs w:val="22"/>
        </w:rPr>
        <w:t>бытового</w:t>
      </w:r>
      <w:r w:rsidR="00FB756F">
        <w:rPr>
          <w:sz w:val="22"/>
          <w:szCs w:val="22"/>
        </w:rPr>
        <w:t xml:space="preserve"> назначения,</w:t>
      </w:r>
      <w:r w:rsidR="00FB756F" w:rsidRPr="000E0F86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3F59B5">
        <w:rPr>
          <w:sz w:val="22"/>
          <w:szCs w:val="22"/>
        </w:rPr>
        <w:t>3MXM_A8</w:t>
      </w:r>
      <w:r w:rsidR="00786F27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90251172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626"/>
      </w:tblGrid>
      <w:tr w:rsidR="00E23B3E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626" w:type="dxa"/>
            <w:vAlign w:val="center"/>
          </w:tcPr>
          <w:p w:rsidR="0073413C" w:rsidRDefault="00B3447E" w:rsidP="0073413C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>аружные блоки кондиционеров (</w:t>
            </w:r>
            <w:r w:rsidR="00876B48">
              <w:rPr>
                <w:sz w:val="22"/>
                <w:szCs w:val="22"/>
              </w:rPr>
              <w:t>мультисплит-</w:t>
            </w:r>
            <w:r w:rsidRPr="00B3447E">
              <w:rPr>
                <w:sz w:val="22"/>
                <w:szCs w:val="22"/>
              </w:rPr>
              <w:t>систем)</w:t>
            </w:r>
            <w:r w:rsidR="0073413C">
              <w:rPr>
                <w:sz w:val="22"/>
                <w:szCs w:val="22"/>
              </w:rPr>
              <w:t xml:space="preserve"> </w:t>
            </w:r>
          </w:p>
          <w:p w:rsidR="00E23B3E" w:rsidRPr="00B3447E" w:rsidRDefault="0073413C" w:rsidP="00971F2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бытового назначения</w:t>
            </w:r>
            <w:r w:rsidR="00B3447E" w:rsidRPr="00B3447E">
              <w:rPr>
                <w:sz w:val="22"/>
                <w:szCs w:val="22"/>
              </w:rPr>
              <w:t xml:space="preserve">, модельный ряд </w:t>
            </w:r>
            <w:r w:rsidR="003F59B5">
              <w:rPr>
                <w:sz w:val="22"/>
                <w:szCs w:val="22"/>
              </w:rPr>
              <w:t>3MXM_A8</w:t>
            </w:r>
          </w:p>
        </w:tc>
      </w:tr>
      <w:tr w:rsidR="00E23B3E" w:rsidRPr="00971F22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26" w:type="dxa"/>
            <w:vAlign w:val="center"/>
          </w:tcPr>
          <w:p w:rsidR="00E23B3E" w:rsidRPr="00D328BE" w:rsidRDefault="00D328BE" w:rsidP="006C041A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D328BE">
              <w:rPr>
                <w:sz w:val="22"/>
                <w:szCs w:val="22"/>
                <w:lang w:val="en-US"/>
              </w:rPr>
              <w:t>3MXM40</w:t>
            </w:r>
            <w:r w:rsidR="001769EC">
              <w:rPr>
                <w:sz w:val="22"/>
                <w:szCs w:val="22"/>
                <w:lang w:val="en-US"/>
              </w:rPr>
              <w:t>A8</w:t>
            </w:r>
            <w:r w:rsidRPr="00D328BE">
              <w:rPr>
                <w:sz w:val="22"/>
                <w:szCs w:val="22"/>
                <w:lang w:val="en-US"/>
              </w:rPr>
              <w:t>, 3MXM52</w:t>
            </w:r>
            <w:r w:rsidR="001769EC">
              <w:rPr>
                <w:sz w:val="22"/>
                <w:szCs w:val="22"/>
                <w:lang w:val="en-US"/>
              </w:rPr>
              <w:t>A8</w:t>
            </w:r>
            <w:r w:rsidRPr="00D328BE">
              <w:rPr>
                <w:sz w:val="22"/>
                <w:szCs w:val="22"/>
                <w:lang w:val="en-US"/>
              </w:rPr>
              <w:t>, 3MXM68</w:t>
            </w:r>
            <w:r w:rsidR="001769EC">
              <w:rPr>
                <w:sz w:val="22"/>
                <w:szCs w:val="22"/>
                <w:lang w:val="en-US"/>
              </w:rPr>
              <w:t>A8</w:t>
            </w:r>
          </w:p>
        </w:tc>
      </w:tr>
      <w:tr w:rsidR="00E23B3E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626" w:type="dxa"/>
            <w:vAlign w:val="center"/>
          </w:tcPr>
          <w:p w:rsidR="00E23B3E" w:rsidRPr="001E5460" w:rsidRDefault="00780C0A" w:rsidP="00971F2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</w:t>
            </w:r>
            <w:r w:rsidRPr="00445CF7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MXM</w:t>
            </w:r>
            <w:r w:rsidRPr="00CF09D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40</w:t>
            </w:r>
            <w:r w:rsidRPr="00445CF7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A</w:t>
            </w:r>
            <w:r w:rsidRPr="00CF09D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</w:t>
            </w:r>
            <w:r w:rsidRPr="00445CF7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V</w:t>
            </w:r>
            <w:r w:rsidRPr="00CF09D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</w:t>
            </w:r>
            <w:r w:rsidR="001769EC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B8</w:t>
            </w:r>
            <w:r w:rsidRPr="00CF09D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D328BE" w:rsidRPr="00D328B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3MXM52A2V1</w:t>
            </w:r>
            <w:r w:rsidR="001769E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B8</w:t>
            </w:r>
            <w:r w:rsidRPr="00CF09D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D328B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3MX68</w:t>
            </w:r>
            <w:r w:rsidR="00D328BE" w:rsidRPr="00D328B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A2V1</w:t>
            </w:r>
            <w:r w:rsidR="001769E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B8</w:t>
            </w:r>
          </w:p>
        </w:tc>
      </w:tr>
      <w:tr w:rsidR="00BC0259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BC0259" w:rsidRPr="001E5460" w:rsidRDefault="00BC0259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26" w:type="dxa"/>
            <w:vAlign w:val="center"/>
          </w:tcPr>
          <w:p w:rsidR="00BC0259" w:rsidRPr="00D122F9" w:rsidRDefault="00BC025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  <w:r w:rsidR="00D122F9" w:rsidRPr="00D122F9">
              <w:rPr>
                <w:sz w:val="22"/>
                <w:szCs w:val="22"/>
              </w:rPr>
              <w:t xml:space="preserve"> </w:t>
            </w:r>
            <w:r w:rsidR="00D122F9">
              <w:rPr>
                <w:sz w:val="22"/>
                <w:szCs w:val="22"/>
              </w:rPr>
              <w:t>кондиционера</w:t>
            </w:r>
          </w:p>
        </w:tc>
      </w:tr>
      <w:tr w:rsidR="00E23B3E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26" w:type="dxa"/>
            <w:vAlign w:val="center"/>
          </w:tcPr>
          <w:p w:rsidR="00E23B3E" w:rsidRPr="001E5460" w:rsidRDefault="00BC025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C6D1C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26" w:type="dxa"/>
            <w:vAlign w:val="center"/>
          </w:tcPr>
          <w:p w:rsidR="00E23B3E" w:rsidRPr="00CA2FC0" w:rsidRDefault="002714A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26" w:type="dxa"/>
            <w:vAlign w:val="center"/>
          </w:tcPr>
          <w:p w:rsidR="00E23B3E" w:rsidRPr="00001C87" w:rsidRDefault="001C5467" w:rsidP="00102E18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102E18">
              <w:rPr>
                <w:sz w:val="22"/>
                <w:szCs w:val="22"/>
                <w:lang w:val="en-US"/>
              </w:rPr>
              <w:t>6</w:t>
            </w:r>
            <w:bookmarkStart w:id="2" w:name="_GoBack"/>
            <w:bookmarkEnd w:id="2"/>
          </w:p>
        </w:tc>
      </w:tr>
      <w:tr w:rsidR="00E23B3E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26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817723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626" w:type="dxa"/>
            <w:vAlign w:val="center"/>
          </w:tcPr>
          <w:p w:rsidR="00091D89" w:rsidRPr="00042260" w:rsidRDefault="00091D89" w:rsidP="00091D8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091D89" w:rsidRPr="00042260" w:rsidRDefault="00091D89" w:rsidP="00091D8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091D89" w:rsidRDefault="00091D89" w:rsidP="00091D8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  <w:r w:rsidRPr="00F42B83">
              <w:rPr>
                <w:sz w:val="22"/>
                <w:szCs w:val="22"/>
              </w:rPr>
              <w:t xml:space="preserve"> </w:t>
            </w:r>
            <w:r w:rsidRPr="00CF7E12">
              <w:rPr>
                <w:sz w:val="22"/>
                <w:szCs w:val="22"/>
              </w:rPr>
              <w:t xml:space="preserve">ЕАЭС KG417/052.BE.02.13453 </w:t>
            </w:r>
            <w:r>
              <w:rPr>
                <w:sz w:val="22"/>
                <w:szCs w:val="22"/>
              </w:rPr>
              <w:t>(срок действия с 29.08.2025 до</w:t>
            </w:r>
            <w:r w:rsidRPr="00CF7E12">
              <w:rPr>
                <w:sz w:val="22"/>
                <w:szCs w:val="22"/>
              </w:rPr>
              <w:t xml:space="preserve"> 28.08.2030</w:t>
            </w:r>
            <w:r>
              <w:rPr>
                <w:sz w:val="22"/>
                <w:szCs w:val="22"/>
              </w:rPr>
              <w:t>).</w:t>
            </w:r>
          </w:p>
          <w:p w:rsidR="00091D89" w:rsidRPr="00BA5424" w:rsidRDefault="00091D89" w:rsidP="00091D8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Декларация о соответствии требованиям</w:t>
            </w:r>
          </w:p>
          <w:p w:rsidR="00091D89" w:rsidRPr="00BA5424" w:rsidRDefault="00091D89" w:rsidP="00091D8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091D89" w:rsidRPr="00BA5424" w:rsidRDefault="00091D89" w:rsidP="00091D8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 xml:space="preserve">ЕАЭС N RU Д-BE.РА02.В.71333/25 </w:t>
            </w:r>
          </w:p>
          <w:p w:rsidR="001E5608" w:rsidRPr="009A32B6" w:rsidRDefault="00091D89" w:rsidP="00091D8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</w:t>
            </w:r>
            <w:r w:rsidRPr="00BA5424">
              <w:rPr>
                <w:sz w:val="22"/>
                <w:szCs w:val="22"/>
              </w:rPr>
              <w:t>05.09.2025 до 04.09.2030)</w:t>
            </w:r>
          </w:p>
        </w:tc>
      </w:tr>
      <w:tr w:rsidR="002950B0" w:rsidRPr="00102E18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26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 xml:space="preserve">Daikin Industries Czech Republic </w:t>
            </w:r>
            <w:proofErr w:type="spellStart"/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s.r.o</w:t>
            </w:r>
            <w:proofErr w:type="spellEnd"/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.</w:t>
            </w:r>
          </w:p>
        </w:tc>
      </w:tr>
      <w:tr w:rsidR="002950B0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26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81251">
              <w:rPr>
                <w:sz w:val="22"/>
                <w:szCs w:val="22"/>
              </w:rPr>
              <w:t>Чехия</w:t>
            </w:r>
          </w:p>
        </w:tc>
      </w:tr>
      <w:tr w:rsidR="002950B0" w:rsidRPr="002950B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26" w:type="dxa"/>
            <w:vAlign w:val="center"/>
          </w:tcPr>
          <w:p w:rsidR="002950B0" w:rsidRPr="001301B6" w:rsidRDefault="002950B0" w:rsidP="002950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  <w:lang w:val="en-US"/>
              </w:rPr>
              <w:t>U</w:t>
            </w:r>
            <w:r w:rsidRPr="001E5460">
              <w:rPr>
                <w:sz w:val="22"/>
                <w:szCs w:val="22"/>
              </w:rPr>
              <w:t xml:space="preserve"> </w:t>
            </w:r>
            <w:proofErr w:type="spellStart"/>
            <w:r w:rsidRPr="001E5460">
              <w:rPr>
                <w:sz w:val="22"/>
                <w:szCs w:val="22"/>
                <w:lang w:val="en-US"/>
              </w:rPr>
              <w:t>Nove</w:t>
            </w:r>
            <w:proofErr w:type="spellEnd"/>
            <w:r w:rsidRPr="001E5460">
              <w:rPr>
                <w:sz w:val="22"/>
                <w:szCs w:val="22"/>
              </w:rPr>
              <w:t xml:space="preserve"> </w:t>
            </w:r>
            <w:proofErr w:type="spellStart"/>
            <w:r w:rsidRPr="001E5460">
              <w:rPr>
                <w:sz w:val="22"/>
                <w:szCs w:val="22"/>
                <w:lang w:val="en-US"/>
              </w:rPr>
              <w:t>Hospody</w:t>
            </w:r>
            <w:proofErr w:type="spellEnd"/>
            <w:r w:rsidRPr="001E5460">
              <w:rPr>
                <w:sz w:val="22"/>
                <w:szCs w:val="22"/>
              </w:rPr>
              <w:t xml:space="preserve"> 1,301 00, </w:t>
            </w:r>
            <w:r w:rsidRPr="001E5460">
              <w:rPr>
                <w:sz w:val="22"/>
                <w:szCs w:val="22"/>
                <w:lang w:val="en-US"/>
              </w:rPr>
              <w:t>Plzen</w:t>
            </w:r>
            <w:r w:rsidRPr="001E5460">
              <w:rPr>
                <w:sz w:val="22"/>
                <w:szCs w:val="22"/>
              </w:rPr>
              <w:t>, Чешская республика</w:t>
            </w:r>
          </w:p>
        </w:tc>
      </w:tr>
      <w:tr w:rsidR="00E23B3E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626" w:type="dxa"/>
            <w:vAlign w:val="center"/>
          </w:tcPr>
          <w:p w:rsidR="00E23B3E" w:rsidRPr="001E5460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DC0FC5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26" w:type="dxa"/>
            <w:vAlign w:val="center"/>
          </w:tcPr>
          <w:p w:rsidR="00091D89" w:rsidRDefault="00091D89" w:rsidP="00091D8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91D89" w:rsidRPr="006E3C0A" w:rsidRDefault="00091D89" w:rsidP="00091D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091D89" w:rsidRPr="006E3C0A" w:rsidRDefault="00091D89" w:rsidP="00091D8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91D89" w:rsidRPr="006E3C0A" w:rsidRDefault="00091D89" w:rsidP="00091D8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91D89" w:rsidRPr="006E3C0A" w:rsidRDefault="00091D89" w:rsidP="00091D8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091D89" w:rsidRPr="003F28A1" w:rsidRDefault="00091D89" w:rsidP="00091D8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DC0FC5" w:rsidRPr="00DC0FC5" w:rsidRDefault="00091D89" w:rsidP="00091D8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B32A0A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B32A0A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32A0A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B32A0A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B51E9F" w:rsidRPr="00B51E9F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B51E9F" w:rsidRPr="001E5460" w:rsidRDefault="00B51E9F" w:rsidP="006D652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</w:t>
            </w:r>
            <w:r w:rsidR="006D652A">
              <w:rPr>
                <w:b/>
                <w:sz w:val="22"/>
                <w:szCs w:val="22"/>
              </w:rPr>
              <w:t>ё</w:t>
            </w:r>
            <w:r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626" w:type="dxa"/>
            <w:vAlign w:val="center"/>
          </w:tcPr>
          <w:p w:rsidR="00B51E9F" w:rsidRDefault="00B51E9F" w:rsidP="004A4C0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6E3C0A" w:rsidRDefault="00B51E9F" w:rsidP="004A4C0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51E9F" w:rsidRPr="006E3C0A" w:rsidRDefault="00B51E9F" w:rsidP="004A4C0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51E9F" w:rsidRPr="006E3C0A" w:rsidRDefault="00B51E9F" w:rsidP="004A4C0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B51E9F" w:rsidRPr="006E3C0A" w:rsidRDefault="00B51E9F" w:rsidP="004A4C0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Факт. Адрес: </w:t>
            </w:r>
            <w:r w:rsidR="00481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Россия, 197110,</w:t>
            </w:r>
            <w:r w:rsidR="00962F25">
              <w:rPr>
                <w:sz w:val="22"/>
                <w:szCs w:val="22"/>
              </w:rPr>
              <w:t xml:space="preserve"> </w:t>
            </w:r>
            <w:r w:rsidR="00481251">
              <w:rPr>
                <w:sz w:val="22"/>
                <w:szCs w:val="22"/>
              </w:rPr>
              <w:t>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51E9F" w:rsidRPr="003F28A1" w:rsidRDefault="00B51E9F" w:rsidP="004A4C0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B51E9F" w:rsidRPr="00D730CF" w:rsidRDefault="00B51E9F" w:rsidP="004A4C0B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90251173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902511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0B739D" w:rsidRDefault="009B4C41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="00BB7C85">
        <w:rPr>
          <w:sz w:val="22"/>
          <w:szCs w:val="22"/>
        </w:rPr>
        <w:t xml:space="preserve">аружные </w:t>
      </w:r>
      <w:r w:rsidR="00185BC6">
        <w:rPr>
          <w:sz w:val="22"/>
          <w:szCs w:val="22"/>
        </w:rPr>
        <w:t xml:space="preserve">блоки </w:t>
      </w:r>
      <w:r w:rsidRPr="00B3447E">
        <w:rPr>
          <w:sz w:val="22"/>
          <w:szCs w:val="22"/>
        </w:rPr>
        <w:t>кондиционеров (</w:t>
      </w:r>
      <w:r w:rsidR="00876B48"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 xml:space="preserve">систем), модельный ряд </w:t>
      </w:r>
      <w:r w:rsidR="003F59B5">
        <w:rPr>
          <w:sz w:val="22"/>
          <w:szCs w:val="22"/>
        </w:rPr>
        <w:t>3MXM_A8</w:t>
      </w:r>
      <w:r w:rsidR="00AD3411">
        <w:rPr>
          <w:sz w:val="22"/>
          <w:szCs w:val="22"/>
        </w:rPr>
        <w:t xml:space="preserve"> </w:t>
      </w:r>
      <w:r w:rsidR="000B739D">
        <w:rPr>
          <w:sz w:val="22"/>
          <w:szCs w:val="22"/>
        </w:rPr>
        <w:t>представляют собой универсальные наружные блоки, к ко</w:t>
      </w:r>
      <w:r w:rsidR="00453BC0">
        <w:rPr>
          <w:sz w:val="22"/>
          <w:szCs w:val="22"/>
        </w:rPr>
        <w:t xml:space="preserve">торым можно подключить от </w:t>
      </w:r>
      <w:r w:rsidR="00FC15D8">
        <w:rPr>
          <w:sz w:val="22"/>
          <w:szCs w:val="22"/>
        </w:rPr>
        <w:t>2</w:t>
      </w:r>
      <w:r w:rsidR="00453BC0">
        <w:rPr>
          <w:sz w:val="22"/>
          <w:szCs w:val="22"/>
        </w:rPr>
        <w:t xml:space="preserve"> до 3</w:t>
      </w:r>
      <w:r w:rsidR="000B739D">
        <w:rPr>
          <w:sz w:val="22"/>
          <w:szCs w:val="22"/>
        </w:rPr>
        <w:t xml:space="preserve"> внутренних блоков.</w:t>
      </w:r>
    </w:p>
    <w:p w:rsidR="000B739D" w:rsidRDefault="000B739D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Универсальные наружные блоки работают в составе </w:t>
      </w:r>
      <w:r w:rsidRPr="00260596">
        <w:rPr>
          <w:sz w:val="22"/>
          <w:szCs w:val="22"/>
        </w:rPr>
        <w:t>системы кондиционирования и предназначен</w:t>
      </w:r>
      <w:r>
        <w:rPr>
          <w:sz w:val="22"/>
          <w:szCs w:val="22"/>
        </w:rPr>
        <w:t>ы</w:t>
      </w:r>
      <w:r w:rsidRPr="00260596">
        <w:rPr>
          <w:sz w:val="22"/>
          <w:szCs w:val="22"/>
        </w:rPr>
        <w:t xml:space="preserve"> для обеспечения работы внутренних блоков с целью охлаждения или нагрева воздуха в помещениях различного назначения.</w:t>
      </w:r>
    </w:p>
    <w:p w:rsidR="00151133" w:rsidRPr="00B37111" w:rsidRDefault="00151133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Каждое и</w:t>
      </w:r>
      <w:r w:rsidRPr="00BB66A2">
        <w:rPr>
          <w:sz w:val="22"/>
          <w:szCs w:val="22"/>
        </w:rPr>
        <w:t>зделие работает совместно с внутренним (испарительным) блоком</w:t>
      </w:r>
      <w:r>
        <w:rPr>
          <w:sz w:val="22"/>
          <w:szCs w:val="22"/>
        </w:rPr>
        <w:t xml:space="preserve"> (блоками). Наружный</w:t>
      </w:r>
      <w:r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>
        <w:rPr>
          <w:sz w:val="22"/>
          <w:szCs w:val="22"/>
        </w:rPr>
        <w:t xml:space="preserve">(блоки) </w:t>
      </w:r>
      <w:r w:rsidRPr="00BB66A2">
        <w:rPr>
          <w:sz w:val="22"/>
          <w:szCs w:val="22"/>
        </w:rPr>
        <w:t xml:space="preserve">монтируется внутри кондиционируемого помещения. </w:t>
      </w:r>
      <w:r>
        <w:rPr>
          <w:sz w:val="22"/>
          <w:szCs w:val="22"/>
        </w:rPr>
        <w:t xml:space="preserve">Друг с другом блоки соединяются </w:t>
      </w:r>
      <w:r w:rsidRPr="00BB66A2">
        <w:rPr>
          <w:sz w:val="22"/>
          <w:szCs w:val="22"/>
        </w:rPr>
        <w:t>медными </w:t>
      </w:r>
      <w:hyperlink r:id="rId17" w:tooltip="Теплоизоляция" w:history="1">
        <w:r w:rsidRPr="00BB66A2">
          <w:rPr>
            <w:sz w:val="22"/>
            <w:szCs w:val="22"/>
          </w:rPr>
          <w:t>теплоизолированными</w:t>
        </w:r>
      </w:hyperlink>
      <w:r w:rsidRPr="00BB66A2">
        <w:rPr>
          <w:sz w:val="22"/>
          <w:szCs w:val="22"/>
        </w:rPr>
        <w:t> трубами. 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 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493D50" w:rsidRPr="00242B3A" w:rsidRDefault="00493D50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C35C63" w:rsidRDefault="001802BE" w:rsidP="00C35C6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</w:t>
      </w:r>
      <w:r w:rsidRPr="00C35C63">
        <w:rPr>
          <w:sz w:val="22"/>
          <w:szCs w:val="22"/>
        </w:rPr>
        <w:t>правление каждым внутренним блоком осуществляется отдельно, при этом блоки не обязательно устанавливать одн</w:t>
      </w:r>
      <w:r>
        <w:rPr>
          <w:sz w:val="22"/>
          <w:szCs w:val="22"/>
        </w:rPr>
        <w:t>овременно или в одном помещении.</w:t>
      </w:r>
    </w:p>
    <w:p w:rsidR="008849B0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Значения сезонной эффективности до A+++ в режиме охлаждения и до А++ в режиме нагрева благодаря применению самых современных техно</w:t>
      </w:r>
      <w:r w:rsidR="008849B0">
        <w:rPr>
          <w:sz w:val="22"/>
          <w:szCs w:val="22"/>
        </w:rPr>
        <w:t>логий и интеллектуальных систем.</w:t>
      </w:r>
    </w:p>
    <w:p w:rsidR="008849B0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Возможность подсоединения различных внутренних блоков: например, настенные блоки, угловые потолочные блоки кассетного типа, по</w:t>
      </w:r>
      <w:r w:rsidR="008849B0">
        <w:rPr>
          <w:sz w:val="22"/>
          <w:szCs w:val="22"/>
        </w:rPr>
        <w:t xml:space="preserve">толочные блоки скрытого монтажа. </w:t>
      </w:r>
    </w:p>
    <w:p w:rsidR="00C35C63" w:rsidRPr="00C35C63" w:rsidRDefault="00D122F9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оснащено роторным компрессором с </w:t>
      </w:r>
      <w:r w:rsidRPr="00C35C63">
        <w:rPr>
          <w:sz w:val="22"/>
          <w:szCs w:val="22"/>
        </w:rPr>
        <w:t>низким уровнем шума и высоким</w:t>
      </w:r>
      <w:r>
        <w:rPr>
          <w:sz w:val="22"/>
          <w:szCs w:val="22"/>
        </w:rPr>
        <w:t>и показателями энергоэффективности.</w:t>
      </w:r>
      <w:r w:rsidR="00C35C63" w:rsidRPr="00C35C63">
        <w:rPr>
          <w:sz w:val="22"/>
          <w:szCs w:val="22"/>
        </w:rPr>
        <w:t xml:space="preserve"> 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902511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122F9" w:rsidRPr="00D122F9" w:rsidRDefault="00D122F9" w:rsidP="00D2197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D122F9">
        <w:rPr>
          <w:sz w:val="22"/>
          <w:szCs w:val="22"/>
        </w:rPr>
        <w:t>Контроллер, управляющий системой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воздуха, температуру воздуха в помещении).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воздуха.</w:t>
      </w:r>
    </w:p>
    <w:p w:rsidR="00D122F9" w:rsidRDefault="00D122F9" w:rsidP="00D2197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D122F9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– фазовый переход хладагента. Когда хладагент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– наоборот, выделяет тепловую энергию и нагревает помещение. Данные процессы происходят в разных блоках: в режиме охлаждения испарение происходит во внутреннем блоке, а конденсация в наружном, в режиме нагрева наоборот.</w:t>
      </w:r>
    </w:p>
    <w:p w:rsidR="00D122F9" w:rsidRDefault="00D122F9" w:rsidP="00D122F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122F9" w:rsidRDefault="00D122F9" w:rsidP="00D122F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21978" w:rsidRDefault="00D21978" w:rsidP="00D122F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21978" w:rsidRDefault="00D21978" w:rsidP="00D122F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21978" w:rsidRDefault="00D21978" w:rsidP="00D122F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21978" w:rsidRDefault="00D21978" w:rsidP="00D122F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21978" w:rsidRDefault="00D21978" w:rsidP="00D122F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1301B6" w:rsidRDefault="00D21978" w:rsidP="00D122F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Обобщённый пример </w:t>
      </w:r>
      <w:r w:rsidR="001301B6">
        <w:rPr>
          <w:noProof/>
          <w:sz w:val="22"/>
          <w:szCs w:val="22"/>
        </w:rPr>
        <w:t xml:space="preserve">соединения блоков в </w:t>
      </w:r>
      <w:r w:rsidR="00453BC0">
        <w:rPr>
          <w:noProof/>
          <w:sz w:val="22"/>
          <w:szCs w:val="22"/>
        </w:rPr>
        <w:t>мультисплит-системе представлен</w:t>
      </w:r>
      <w:r w:rsidR="001301B6">
        <w:rPr>
          <w:noProof/>
          <w:sz w:val="22"/>
          <w:szCs w:val="22"/>
        </w:rPr>
        <w:t xml:space="preserve"> на рисунке 1.</w:t>
      </w:r>
    </w:p>
    <w:p w:rsidR="00D21978" w:rsidRDefault="00D21978" w:rsidP="00D122F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D21978" w:rsidRDefault="00D21978" w:rsidP="00D122F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1301B6" w:rsidRDefault="00DD7D7D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272632" cy="2967487"/>
            <wp:effectExtent l="0" t="0" r="0" b="444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1443" cy="2973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0D6" w:rsidRPr="002720D6" w:rsidRDefault="002720D6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16"/>
          <w:szCs w:val="16"/>
        </w:rPr>
      </w:pPr>
    </w:p>
    <w:p w:rsidR="002720D6" w:rsidRDefault="001301B6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2720D6" w:rsidRDefault="002720D6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B02B76" w:rsidRDefault="00F55993" w:rsidP="00B02B76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90251176"/>
      <w:r w:rsidRPr="00B02B76"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B02B76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B02B76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2720D6" w:rsidRDefault="00EA427D" w:rsidP="00EA427D">
      <w:pPr>
        <w:rPr>
          <w:sz w:val="16"/>
          <w:szCs w:val="16"/>
        </w:rPr>
      </w:pPr>
    </w:p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 w:rsidR="00545362"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2720D6" w:rsidRDefault="00EA427D" w:rsidP="00C65F92">
      <w:pPr>
        <w:ind w:firstLine="567"/>
        <w:rPr>
          <w:sz w:val="16"/>
          <w:szCs w:val="16"/>
        </w:rPr>
      </w:pPr>
    </w:p>
    <w:p w:rsidR="002446F6" w:rsidRPr="00985AEE" w:rsidRDefault="00EA4B53" w:rsidP="00225418">
      <w:pPr>
        <w:spacing w:line="276" w:lineRule="auto"/>
        <w:jc w:val="center"/>
        <w:rPr>
          <w:noProof/>
          <w:sz w:val="24"/>
        </w:rPr>
      </w:pPr>
      <w:r>
        <w:rPr>
          <w:noProof/>
          <w:sz w:val="20"/>
          <w:szCs w:val="20"/>
        </w:rPr>
        <w:t>Таблица 2</w:t>
      </w:r>
    </w:p>
    <w:p w:rsidR="00EF3D97" w:rsidRDefault="00EF3D97" w:rsidP="00C41E98">
      <w:pPr>
        <w:spacing w:line="276" w:lineRule="auto"/>
        <w:jc w:val="center"/>
        <w:rPr>
          <w:noProof/>
          <w:sz w:val="24"/>
        </w:rPr>
      </w:pPr>
    </w:p>
    <w:tbl>
      <w:tblPr>
        <w:tblStyle w:val="af0"/>
        <w:tblW w:w="9918" w:type="dxa"/>
        <w:jc w:val="center"/>
        <w:tblLayout w:type="fixed"/>
        <w:tblLook w:val="0000" w:firstRow="0" w:lastRow="0" w:firstColumn="0" w:lastColumn="0" w:noHBand="0" w:noVBand="0"/>
      </w:tblPr>
      <w:tblGrid>
        <w:gridCol w:w="2122"/>
        <w:gridCol w:w="2126"/>
        <w:gridCol w:w="1276"/>
        <w:gridCol w:w="1417"/>
        <w:gridCol w:w="1559"/>
        <w:gridCol w:w="1418"/>
      </w:tblGrid>
      <w:tr w:rsidR="00401AEE" w:rsidRPr="00FF7CCF" w:rsidTr="00B83A74">
        <w:trPr>
          <w:trHeight w:val="284"/>
          <w:jc w:val="center"/>
        </w:trPr>
        <w:tc>
          <w:tcPr>
            <w:tcW w:w="4248" w:type="dxa"/>
            <w:gridSpan w:val="2"/>
            <w:vMerge w:val="restart"/>
            <w:vAlign w:val="center"/>
          </w:tcPr>
          <w:p w:rsidR="00401AEE" w:rsidRPr="00AB6995" w:rsidRDefault="00401AEE" w:rsidP="00FB756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B6995">
              <w:rPr>
                <w:b/>
                <w:sz w:val="20"/>
                <w:szCs w:val="20"/>
              </w:rPr>
              <w:t>Характеристики</w:t>
            </w:r>
          </w:p>
        </w:tc>
        <w:tc>
          <w:tcPr>
            <w:tcW w:w="1276" w:type="dxa"/>
            <w:vMerge w:val="restart"/>
            <w:vAlign w:val="center"/>
          </w:tcPr>
          <w:p w:rsidR="00401AEE" w:rsidRPr="00AB6995" w:rsidRDefault="00401AEE" w:rsidP="00FB756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B6995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4394" w:type="dxa"/>
            <w:gridSpan w:val="3"/>
            <w:vAlign w:val="center"/>
          </w:tcPr>
          <w:p w:rsidR="00401AEE" w:rsidRPr="00AB6995" w:rsidRDefault="00401AEE" w:rsidP="00FB756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B6995">
              <w:rPr>
                <w:b/>
                <w:sz w:val="20"/>
                <w:szCs w:val="20"/>
              </w:rPr>
              <w:t>Значение</w:t>
            </w:r>
          </w:p>
        </w:tc>
      </w:tr>
      <w:tr w:rsidR="00401AEE" w:rsidRPr="00FF7CCF" w:rsidTr="00B83A74">
        <w:trPr>
          <w:trHeight w:val="284"/>
          <w:jc w:val="center"/>
        </w:trPr>
        <w:tc>
          <w:tcPr>
            <w:tcW w:w="4248" w:type="dxa"/>
            <w:gridSpan w:val="2"/>
            <w:vMerge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01AEE" w:rsidRPr="00FE4CB3" w:rsidRDefault="002F51E9" w:rsidP="00FB756F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3MXM40</w:t>
            </w:r>
            <w:r w:rsidR="001769EC">
              <w:rPr>
                <w:b/>
                <w:sz w:val="20"/>
                <w:szCs w:val="20"/>
              </w:rPr>
              <w:t>A8</w:t>
            </w:r>
          </w:p>
        </w:tc>
        <w:tc>
          <w:tcPr>
            <w:tcW w:w="1559" w:type="dxa"/>
            <w:vAlign w:val="center"/>
          </w:tcPr>
          <w:p w:rsidR="00401AEE" w:rsidRPr="00FE4CB3" w:rsidRDefault="002F51E9" w:rsidP="00A93DB8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3MXM52</w:t>
            </w:r>
            <w:r w:rsidR="001769EC">
              <w:rPr>
                <w:b/>
                <w:sz w:val="20"/>
                <w:szCs w:val="20"/>
              </w:rPr>
              <w:t>A8</w:t>
            </w:r>
          </w:p>
        </w:tc>
        <w:tc>
          <w:tcPr>
            <w:tcW w:w="1418" w:type="dxa"/>
            <w:vAlign w:val="center"/>
          </w:tcPr>
          <w:p w:rsidR="00401AEE" w:rsidRPr="00FE4CB3" w:rsidRDefault="002F51E9" w:rsidP="00FB756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3MXM68</w:t>
            </w:r>
            <w:r w:rsidR="001769EC">
              <w:rPr>
                <w:b/>
                <w:sz w:val="20"/>
                <w:szCs w:val="20"/>
              </w:rPr>
              <w:t>A8</w:t>
            </w:r>
          </w:p>
        </w:tc>
      </w:tr>
      <w:tr w:rsidR="00401AEE" w:rsidRPr="00FF7CCF" w:rsidTr="00B83A74">
        <w:trPr>
          <w:trHeight w:val="284"/>
          <w:jc w:val="center"/>
        </w:trPr>
        <w:tc>
          <w:tcPr>
            <w:tcW w:w="4248" w:type="dxa"/>
            <w:gridSpan w:val="2"/>
            <w:vAlign w:val="center"/>
          </w:tcPr>
          <w:p w:rsidR="00401AEE" w:rsidRPr="00FF7CCF" w:rsidRDefault="00401AEE" w:rsidP="00FB756F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Электропитание</w:t>
            </w:r>
          </w:p>
        </w:tc>
        <w:tc>
          <w:tcPr>
            <w:tcW w:w="1276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Ф/В/Гц</w:t>
            </w:r>
          </w:p>
        </w:tc>
        <w:tc>
          <w:tcPr>
            <w:tcW w:w="4394" w:type="dxa"/>
            <w:gridSpan w:val="3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FF7CCF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220-240</w:t>
            </w:r>
            <w:r w:rsidRPr="00FF7CCF">
              <w:rPr>
                <w:sz w:val="20"/>
                <w:szCs w:val="20"/>
              </w:rPr>
              <w:t>/50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2122" w:type="dxa"/>
            <w:vMerge w:val="restart"/>
            <w:vAlign w:val="center"/>
          </w:tcPr>
          <w:p w:rsidR="00B83A74" w:rsidRPr="00A11CEE" w:rsidRDefault="003F5E01" w:rsidP="00B83A74">
            <w:pPr>
              <w:spacing w:line="276" w:lineRule="auto"/>
              <w:ind w:righ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D906FF">
              <w:rPr>
                <w:sz w:val="22"/>
                <w:szCs w:val="22"/>
              </w:rPr>
              <w:t xml:space="preserve">оминальная </w:t>
            </w:r>
            <w:r w:rsidR="00D906FF" w:rsidRPr="00A11CEE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126" w:type="dxa"/>
            <w:vAlign w:val="center"/>
          </w:tcPr>
          <w:p w:rsidR="00B83A74" w:rsidRPr="00A11CEE" w:rsidRDefault="00B83A74" w:rsidP="00B83A7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кВт</w:t>
            </w:r>
          </w:p>
        </w:tc>
        <w:tc>
          <w:tcPr>
            <w:tcW w:w="1417" w:type="dxa"/>
            <w:vAlign w:val="center"/>
          </w:tcPr>
          <w:p w:rsidR="00B83A74" w:rsidRDefault="00427A71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</w:p>
        </w:tc>
        <w:tc>
          <w:tcPr>
            <w:tcW w:w="1559" w:type="dxa"/>
            <w:vAlign w:val="center"/>
          </w:tcPr>
          <w:p w:rsidR="00B83A74" w:rsidRDefault="00427A71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</w:t>
            </w:r>
          </w:p>
        </w:tc>
        <w:tc>
          <w:tcPr>
            <w:tcW w:w="1418" w:type="dxa"/>
            <w:vAlign w:val="center"/>
          </w:tcPr>
          <w:p w:rsidR="00B83A74" w:rsidRDefault="002C7086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2122" w:type="dxa"/>
            <w:vMerge/>
            <w:vAlign w:val="center"/>
          </w:tcPr>
          <w:p w:rsidR="00B83A74" w:rsidRPr="00FF7CCF" w:rsidRDefault="00B83A74" w:rsidP="00B83A7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11CEE"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83A74" w:rsidRDefault="00427A71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</w:t>
            </w:r>
          </w:p>
        </w:tc>
        <w:tc>
          <w:tcPr>
            <w:tcW w:w="1559" w:type="dxa"/>
            <w:vAlign w:val="center"/>
          </w:tcPr>
          <w:p w:rsidR="00B83A74" w:rsidRDefault="00427A71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</w:t>
            </w:r>
          </w:p>
        </w:tc>
        <w:tc>
          <w:tcPr>
            <w:tcW w:w="1418" w:type="dxa"/>
            <w:vAlign w:val="center"/>
          </w:tcPr>
          <w:p w:rsidR="00B83A74" w:rsidRDefault="002C7086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2122" w:type="dxa"/>
            <w:vMerge w:val="restart"/>
            <w:vAlign w:val="center"/>
          </w:tcPr>
          <w:p w:rsidR="00B83A74" w:rsidRPr="00A11CEE" w:rsidRDefault="003F5E01" w:rsidP="00B83A74">
            <w:pPr>
              <w:spacing w:line="276" w:lineRule="auto"/>
              <w:ind w:righ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B83A74">
              <w:rPr>
                <w:sz w:val="22"/>
                <w:szCs w:val="22"/>
              </w:rPr>
              <w:t>оминальное энергопотребление</w:t>
            </w:r>
          </w:p>
        </w:tc>
        <w:tc>
          <w:tcPr>
            <w:tcW w:w="2126" w:type="dxa"/>
            <w:vAlign w:val="center"/>
          </w:tcPr>
          <w:p w:rsidR="00B83A74" w:rsidRPr="00A11CEE" w:rsidRDefault="00B83A74" w:rsidP="00B83A7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кВт</w:t>
            </w:r>
          </w:p>
        </w:tc>
        <w:tc>
          <w:tcPr>
            <w:tcW w:w="1417" w:type="dxa"/>
            <w:vAlign w:val="center"/>
          </w:tcPr>
          <w:p w:rsidR="00B83A74" w:rsidRDefault="00427A71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</w:t>
            </w:r>
          </w:p>
        </w:tc>
        <w:tc>
          <w:tcPr>
            <w:tcW w:w="1559" w:type="dxa"/>
            <w:vAlign w:val="center"/>
          </w:tcPr>
          <w:p w:rsidR="00B83A74" w:rsidRDefault="00427A71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1.76</w:t>
            </w:r>
          </w:p>
        </w:tc>
        <w:tc>
          <w:tcPr>
            <w:tcW w:w="1418" w:type="dxa"/>
            <w:vAlign w:val="center"/>
          </w:tcPr>
          <w:p w:rsidR="00B83A74" w:rsidRPr="00401AEE" w:rsidRDefault="002C7086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1.80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2122" w:type="dxa"/>
            <w:vMerge/>
            <w:vAlign w:val="center"/>
          </w:tcPr>
          <w:p w:rsidR="00B83A74" w:rsidRPr="00FF7CCF" w:rsidRDefault="00B83A74" w:rsidP="00B83A7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83A74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11CEE"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83A74" w:rsidRDefault="00427A71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1.01</w:t>
            </w:r>
          </w:p>
        </w:tc>
        <w:tc>
          <w:tcPr>
            <w:tcW w:w="1559" w:type="dxa"/>
            <w:vAlign w:val="center"/>
          </w:tcPr>
          <w:p w:rsidR="00B83A74" w:rsidRDefault="00427A71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2.17</w:t>
            </w:r>
          </w:p>
        </w:tc>
        <w:tc>
          <w:tcPr>
            <w:tcW w:w="1418" w:type="dxa"/>
            <w:vAlign w:val="center"/>
          </w:tcPr>
          <w:p w:rsidR="00B83A74" w:rsidRPr="00401AEE" w:rsidRDefault="002C7086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2.39</w:t>
            </w:r>
          </w:p>
        </w:tc>
      </w:tr>
      <w:tr w:rsidR="00401AEE" w:rsidRPr="00FF7CCF" w:rsidTr="00B83A74">
        <w:trPr>
          <w:trHeight w:val="360"/>
          <w:jc w:val="center"/>
        </w:trPr>
        <w:tc>
          <w:tcPr>
            <w:tcW w:w="2122" w:type="dxa"/>
            <w:vMerge w:val="restart"/>
            <w:vAlign w:val="center"/>
          </w:tcPr>
          <w:p w:rsidR="00401AEE" w:rsidRPr="00FF7CCF" w:rsidRDefault="00401AEE" w:rsidP="00FB756F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Уровень звукового давления наружного блока</w:t>
            </w:r>
          </w:p>
        </w:tc>
        <w:tc>
          <w:tcPr>
            <w:tcW w:w="2126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дБ(А)</w:t>
            </w:r>
          </w:p>
        </w:tc>
        <w:tc>
          <w:tcPr>
            <w:tcW w:w="2976" w:type="dxa"/>
            <w:gridSpan w:val="2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418" w:type="dxa"/>
            <w:vAlign w:val="center"/>
          </w:tcPr>
          <w:p w:rsidR="00401AEE" w:rsidRPr="00427A71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27A71">
              <w:rPr>
                <w:sz w:val="20"/>
                <w:szCs w:val="20"/>
              </w:rPr>
              <w:t>48</w:t>
            </w:r>
          </w:p>
        </w:tc>
      </w:tr>
      <w:tr w:rsidR="00401AEE" w:rsidRPr="00FF7CCF" w:rsidTr="00B83A74">
        <w:trPr>
          <w:trHeight w:val="284"/>
          <w:jc w:val="center"/>
        </w:trPr>
        <w:tc>
          <w:tcPr>
            <w:tcW w:w="2122" w:type="dxa"/>
            <w:vMerge/>
            <w:vAlign w:val="center"/>
          </w:tcPr>
          <w:p w:rsidR="00401AEE" w:rsidRPr="00FF7CCF" w:rsidRDefault="00401AEE" w:rsidP="00FB756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418" w:type="dxa"/>
            <w:vAlign w:val="center"/>
          </w:tcPr>
          <w:p w:rsidR="00401AEE" w:rsidRPr="00427A71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27A71">
              <w:rPr>
                <w:sz w:val="20"/>
                <w:szCs w:val="20"/>
              </w:rPr>
              <w:t>48</w:t>
            </w:r>
          </w:p>
        </w:tc>
      </w:tr>
      <w:tr w:rsidR="00401AEE" w:rsidRPr="00FF7CCF" w:rsidTr="00B83A74">
        <w:trPr>
          <w:trHeight w:val="284"/>
          <w:jc w:val="center"/>
        </w:trPr>
        <w:tc>
          <w:tcPr>
            <w:tcW w:w="2122" w:type="dxa"/>
            <w:vMerge w:val="restart"/>
            <w:vAlign w:val="center"/>
          </w:tcPr>
          <w:p w:rsidR="00401AEE" w:rsidRPr="00FF7CCF" w:rsidRDefault="00401AEE" w:rsidP="00FB756F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Соединительные трубы</w:t>
            </w:r>
          </w:p>
        </w:tc>
        <w:tc>
          <w:tcPr>
            <w:tcW w:w="2126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Жидкость</w:t>
            </w:r>
          </w:p>
        </w:tc>
        <w:tc>
          <w:tcPr>
            <w:tcW w:w="1276" w:type="dxa"/>
            <w:vAlign w:val="center"/>
          </w:tcPr>
          <w:p w:rsidR="00401AEE" w:rsidRPr="00CA76E4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FF7CCF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(дюйм)</w:t>
            </w:r>
          </w:p>
        </w:tc>
        <w:tc>
          <w:tcPr>
            <w:tcW w:w="4394" w:type="dxa"/>
            <w:gridSpan w:val="3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Ø 6.35 (1/4</w:t>
            </w:r>
            <w:r w:rsidRPr="00FF7CCF">
              <w:rPr>
                <w:sz w:val="20"/>
                <w:szCs w:val="20"/>
              </w:rPr>
              <w:t>)</w:t>
            </w:r>
            <w:r w:rsidR="0085684B">
              <w:rPr>
                <w:sz w:val="20"/>
                <w:szCs w:val="20"/>
              </w:rPr>
              <w:t>х3</w:t>
            </w:r>
          </w:p>
        </w:tc>
      </w:tr>
      <w:tr w:rsidR="00401AEE" w:rsidRPr="00FF7CCF" w:rsidTr="00B83A74">
        <w:trPr>
          <w:trHeight w:val="284"/>
          <w:jc w:val="center"/>
        </w:trPr>
        <w:tc>
          <w:tcPr>
            <w:tcW w:w="2122" w:type="dxa"/>
            <w:vMerge/>
            <w:vAlign w:val="center"/>
          </w:tcPr>
          <w:p w:rsidR="00401AEE" w:rsidRPr="00FF7CCF" w:rsidRDefault="00401AEE" w:rsidP="00FB756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Газ</w:t>
            </w:r>
          </w:p>
        </w:tc>
        <w:tc>
          <w:tcPr>
            <w:tcW w:w="1276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3"/>
            <w:vAlign w:val="center"/>
          </w:tcPr>
          <w:p w:rsidR="00401AEE" w:rsidRPr="00FF7CCF" w:rsidRDefault="00401AEE" w:rsidP="00D906F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Ø 9.52(3/8)</w:t>
            </w:r>
            <w:r w:rsidR="0085684B">
              <w:rPr>
                <w:sz w:val="20"/>
                <w:szCs w:val="20"/>
              </w:rPr>
              <w:t xml:space="preserve">х1, </w:t>
            </w:r>
            <w:r w:rsidR="0085684B" w:rsidRPr="00FF7CCF">
              <w:rPr>
                <w:sz w:val="20"/>
                <w:szCs w:val="20"/>
              </w:rPr>
              <w:t xml:space="preserve">Ø </w:t>
            </w:r>
            <w:r w:rsidR="0085684B">
              <w:rPr>
                <w:sz w:val="20"/>
                <w:szCs w:val="20"/>
              </w:rPr>
              <w:t>12</w:t>
            </w:r>
            <w:r w:rsidR="0085684B" w:rsidRPr="00FF7CCF">
              <w:rPr>
                <w:sz w:val="20"/>
                <w:szCs w:val="20"/>
              </w:rPr>
              <w:t>.</w:t>
            </w:r>
            <w:r w:rsidR="0085684B">
              <w:rPr>
                <w:sz w:val="20"/>
                <w:szCs w:val="20"/>
              </w:rPr>
              <w:t>7</w:t>
            </w:r>
            <w:r w:rsidR="0085684B" w:rsidRPr="00FF7CCF">
              <w:rPr>
                <w:sz w:val="20"/>
                <w:szCs w:val="20"/>
              </w:rPr>
              <w:t>(</w:t>
            </w:r>
            <w:r w:rsidR="00D906FF">
              <w:rPr>
                <w:sz w:val="20"/>
                <w:szCs w:val="20"/>
              </w:rPr>
              <w:t>1</w:t>
            </w:r>
            <w:r w:rsidR="0085684B" w:rsidRPr="00FF7CCF">
              <w:rPr>
                <w:sz w:val="20"/>
                <w:szCs w:val="20"/>
              </w:rPr>
              <w:t>/</w:t>
            </w:r>
            <w:r w:rsidR="00D906FF">
              <w:rPr>
                <w:sz w:val="20"/>
                <w:szCs w:val="20"/>
              </w:rPr>
              <w:t>2</w:t>
            </w:r>
            <w:r w:rsidR="0085684B" w:rsidRPr="00FF7CCF">
              <w:rPr>
                <w:sz w:val="20"/>
                <w:szCs w:val="20"/>
              </w:rPr>
              <w:t>)</w:t>
            </w:r>
            <w:r w:rsidR="0085684B">
              <w:rPr>
                <w:sz w:val="20"/>
                <w:szCs w:val="20"/>
              </w:rPr>
              <w:t>х2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2122" w:type="dxa"/>
            <w:vMerge w:val="restart"/>
            <w:vAlign w:val="center"/>
          </w:tcPr>
          <w:p w:rsidR="00B83A74" w:rsidRPr="00FF7CCF" w:rsidRDefault="00B83A74" w:rsidP="00B83A74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Вентилятор</w:t>
            </w:r>
          </w:p>
        </w:tc>
        <w:tc>
          <w:tcPr>
            <w:tcW w:w="2126" w:type="dxa"/>
            <w:vAlign w:val="center"/>
          </w:tcPr>
          <w:p w:rsidR="00B83A74" w:rsidRPr="00A11CEE" w:rsidRDefault="00B83A74" w:rsidP="00B83A7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Тип</w:t>
            </w:r>
          </w:p>
        </w:tc>
        <w:tc>
          <w:tcPr>
            <w:tcW w:w="1276" w:type="dxa"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4394" w:type="dxa"/>
            <w:gridSpan w:val="3"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Осевой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2122" w:type="dxa"/>
            <w:vMerge/>
            <w:vAlign w:val="center"/>
          </w:tcPr>
          <w:p w:rsidR="00B83A74" w:rsidRPr="00FF7CCF" w:rsidRDefault="00B83A74" w:rsidP="00B83A7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83A74" w:rsidRDefault="00B83A74" w:rsidP="00B83A7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 xml:space="preserve">Расход воздуха </w:t>
            </w:r>
          </w:p>
          <w:p w:rsidR="00B83A74" w:rsidRPr="00A11CEE" w:rsidRDefault="00B83A74" w:rsidP="00B83A7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1276" w:type="dxa"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594976"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>/мин</w:t>
            </w:r>
          </w:p>
        </w:tc>
        <w:tc>
          <w:tcPr>
            <w:tcW w:w="2976" w:type="dxa"/>
            <w:gridSpan w:val="2"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42/41</w:t>
            </w:r>
          </w:p>
        </w:tc>
        <w:tc>
          <w:tcPr>
            <w:tcW w:w="1418" w:type="dxa"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46.5/43.8</w:t>
            </w:r>
          </w:p>
        </w:tc>
      </w:tr>
      <w:tr w:rsidR="00401AEE" w:rsidRPr="00FF7CCF" w:rsidTr="00B83A74">
        <w:trPr>
          <w:trHeight w:val="284"/>
          <w:jc w:val="center"/>
        </w:trPr>
        <w:tc>
          <w:tcPr>
            <w:tcW w:w="2122" w:type="dxa"/>
            <w:vAlign w:val="center"/>
          </w:tcPr>
          <w:p w:rsidR="00401AEE" w:rsidRPr="00FF7CCF" w:rsidRDefault="00401AEE" w:rsidP="00FB756F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Компрессор</w:t>
            </w:r>
          </w:p>
        </w:tc>
        <w:tc>
          <w:tcPr>
            <w:tcW w:w="2126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Тип</w:t>
            </w:r>
          </w:p>
        </w:tc>
        <w:tc>
          <w:tcPr>
            <w:tcW w:w="1276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4394" w:type="dxa"/>
            <w:gridSpan w:val="3"/>
            <w:vAlign w:val="center"/>
          </w:tcPr>
          <w:p w:rsidR="00401AEE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Инверторный г</w:t>
            </w:r>
            <w:r w:rsidR="00401AEE" w:rsidRPr="00FF7CCF">
              <w:rPr>
                <w:sz w:val="20"/>
                <w:szCs w:val="20"/>
              </w:rPr>
              <w:t xml:space="preserve">ерметичный </w:t>
            </w:r>
            <w:r w:rsidR="00401AEE">
              <w:rPr>
                <w:sz w:val="20"/>
                <w:szCs w:val="20"/>
              </w:rPr>
              <w:t>ротационный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2122" w:type="dxa"/>
            <w:vMerge w:val="restart"/>
            <w:vAlign w:val="center"/>
          </w:tcPr>
          <w:p w:rsidR="00B83A74" w:rsidRPr="00A11CEE" w:rsidRDefault="00B83A74" w:rsidP="00B83A7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Рабочий диапазон температуры</w:t>
            </w:r>
          </w:p>
        </w:tc>
        <w:tc>
          <w:tcPr>
            <w:tcW w:w="2126" w:type="dxa"/>
            <w:vAlign w:val="center"/>
          </w:tcPr>
          <w:p w:rsidR="00B83A74" w:rsidRPr="00A11CEE" w:rsidRDefault="00B83A74" w:rsidP="00B83A7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Align w:val="center"/>
          </w:tcPr>
          <w:p w:rsidR="00B83A74" w:rsidRPr="000133A5" w:rsidRDefault="00B83A74" w:rsidP="00B83A74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°</w:t>
            </w:r>
            <w:r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4394" w:type="dxa"/>
            <w:gridSpan w:val="3"/>
            <w:vAlign w:val="center"/>
          </w:tcPr>
          <w:p w:rsidR="00B83A74" w:rsidRPr="00B13499" w:rsidRDefault="00B83A74" w:rsidP="00B1349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-10 ~ </w:t>
            </w:r>
            <w:r w:rsidR="00B13499">
              <w:rPr>
                <w:sz w:val="22"/>
                <w:szCs w:val="22"/>
              </w:rPr>
              <w:t>50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2122" w:type="dxa"/>
            <w:vMerge/>
            <w:vAlign w:val="center"/>
          </w:tcPr>
          <w:p w:rsidR="00B83A74" w:rsidRPr="00A11CEE" w:rsidRDefault="00B83A74" w:rsidP="00B83A7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B83A74" w:rsidRPr="00A11CEE" w:rsidRDefault="00B83A74" w:rsidP="00B83A7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Align w:val="center"/>
          </w:tcPr>
          <w:p w:rsidR="00B83A74" w:rsidRPr="00A11CEE" w:rsidRDefault="00B83A74" w:rsidP="00B83A7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°</w:t>
            </w:r>
            <w:r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4394" w:type="dxa"/>
            <w:gridSpan w:val="3"/>
            <w:vAlign w:val="center"/>
          </w:tcPr>
          <w:p w:rsidR="00B83A74" w:rsidRPr="000133A5" w:rsidRDefault="00B83A74" w:rsidP="00B13499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  <w:r w:rsidR="00B13499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  <w:lang w:val="en-US"/>
              </w:rPr>
              <w:t xml:space="preserve"> ~ 24</w:t>
            </w:r>
          </w:p>
        </w:tc>
      </w:tr>
      <w:tr w:rsidR="00401AEE" w:rsidRPr="00FF7CCF" w:rsidTr="00B83A74">
        <w:trPr>
          <w:trHeight w:val="284"/>
          <w:jc w:val="center"/>
        </w:trPr>
        <w:tc>
          <w:tcPr>
            <w:tcW w:w="2122" w:type="dxa"/>
            <w:vMerge w:val="restart"/>
            <w:vAlign w:val="center"/>
          </w:tcPr>
          <w:p w:rsidR="00401AEE" w:rsidRPr="00FF7CCF" w:rsidRDefault="00401AEE" w:rsidP="00FB756F">
            <w:pPr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Хладагент</w:t>
            </w:r>
          </w:p>
        </w:tc>
        <w:tc>
          <w:tcPr>
            <w:tcW w:w="2126" w:type="dxa"/>
            <w:vAlign w:val="center"/>
          </w:tcPr>
          <w:p w:rsidR="00401AEE" w:rsidRPr="00FF7CCF" w:rsidRDefault="00401AEE" w:rsidP="00FB756F">
            <w:pPr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тип</w:t>
            </w:r>
          </w:p>
        </w:tc>
        <w:tc>
          <w:tcPr>
            <w:tcW w:w="1276" w:type="dxa"/>
            <w:vAlign w:val="center"/>
          </w:tcPr>
          <w:p w:rsidR="00401AEE" w:rsidRPr="00FF7CCF" w:rsidRDefault="00401AEE" w:rsidP="00FB756F">
            <w:pPr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4394" w:type="dxa"/>
            <w:gridSpan w:val="3"/>
            <w:vAlign w:val="center"/>
          </w:tcPr>
          <w:p w:rsidR="00401AEE" w:rsidRPr="00FF7CCF" w:rsidRDefault="00401AEE" w:rsidP="00FB756F">
            <w:pPr>
              <w:jc w:val="center"/>
              <w:rPr>
                <w:sz w:val="20"/>
                <w:szCs w:val="20"/>
              </w:rPr>
            </w:pPr>
            <w:r w:rsidRPr="002138B7">
              <w:rPr>
                <w:sz w:val="20"/>
                <w:szCs w:val="20"/>
                <w:lang w:val="en-US"/>
              </w:rPr>
              <w:t>R</w:t>
            </w:r>
            <w:r w:rsidRPr="002138B7">
              <w:rPr>
                <w:sz w:val="20"/>
                <w:szCs w:val="20"/>
              </w:rPr>
              <w:t>32</w:t>
            </w:r>
          </w:p>
        </w:tc>
      </w:tr>
      <w:tr w:rsidR="00401AEE" w:rsidRPr="00FF7CCF" w:rsidTr="00B83A74">
        <w:trPr>
          <w:trHeight w:val="284"/>
          <w:jc w:val="center"/>
        </w:trPr>
        <w:tc>
          <w:tcPr>
            <w:tcW w:w="2122" w:type="dxa"/>
            <w:vMerge/>
            <w:vAlign w:val="center"/>
          </w:tcPr>
          <w:p w:rsidR="00401AEE" w:rsidRPr="00FF7CCF" w:rsidRDefault="00401AEE" w:rsidP="00FB756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вес</w:t>
            </w:r>
          </w:p>
        </w:tc>
        <w:tc>
          <w:tcPr>
            <w:tcW w:w="1276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кг</w:t>
            </w:r>
          </w:p>
        </w:tc>
        <w:tc>
          <w:tcPr>
            <w:tcW w:w="2976" w:type="dxa"/>
            <w:gridSpan w:val="2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1.8</w:t>
            </w:r>
          </w:p>
        </w:tc>
        <w:tc>
          <w:tcPr>
            <w:tcW w:w="1418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</w:tr>
      <w:tr w:rsidR="00401AEE" w:rsidRPr="00FF7CCF" w:rsidTr="00B83A74">
        <w:trPr>
          <w:trHeight w:val="284"/>
          <w:jc w:val="center"/>
        </w:trPr>
        <w:tc>
          <w:tcPr>
            <w:tcW w:w="2122" w:type="dxa"/>
            <w:vMerge/>
            <w:vAlign w:val="center"/>
          </w:tcPr>
          <w:p w:rsidR="00401AEE" w:rsidRPr="00FF7CCF" w:rsidRDefault="00401AEE" w:rsidP="00FB756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4394" w:type="dxa"/>
            <w:gridSpan w:val="3"/>
            <w:vAlign w:val="center"/>
          </w:tcPr>
          <w:p w:rsidR="00401AEE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138B7">
              <w:rPr>
                <w:sz w:val="20"/>
                <w:szCs w:val="20"/>
              </w:rPr>
              <w:t xml:space="preserve">100% </w:t>
            </w:r>
            <w:hyperlink r:id="rId19" w:tooltip="Дифторметан (страница отсутствует)" w:history="1">
              <w:r w:rsidRPr="002138B7">
                <w:rPr>
                  <w:sz w:val="20"/>
                  <w:szCs w:val="20"/>
                </w:rPr>
                <w:t>дифторметан R-32</w:t>
              </w:r>
            </w:hyperlink>
            <w:r w:rsidRPr="002138B7">
              <w:rPr>
                <w:sz w:val="20"/>
                <w:szCs w:val="20"/>
              </w:rPr>
              <w:t xml:space="preserve"> (CH</w:t>
            </w:r>
            <w:r w:rsidRPr="002138B7">
              <w:rPr>
                <w:sz w:val="20"/>
                <w:szCs w:val="20"/>
                <w:vertAlign w:val="subscript"/>
              </w:rPr>
              <w:t>2</w:t>
            </w:r>
            <w:r w:rsidRPr="002138B7">
              <w:rPr>
                <w:sz w:val="20"/>
                <w:szCs w:val="20"/>
              </w:rPr>
              <w:t>F</w:t>
            </w:r>
            <w:r w:rsidRPr="002138B7">
              <w:rPr>
                <w:sz w:val="20"/>
                <w:szCs w:val="20"/>
                <w:vertAlign w:val="subscript"/>
              </w:rPr>
              <w:t>2</w:t>
            </w:r>
            <w:r w:rsidRPr="002138B7">
              <w:rPr>
                <w:sz w:val="20"/>
                <w:szCs w:val="20"/>
              </w:rPr>
              <w:t>)</w:t>
            </w:r>
          </w:p>
        </w:tc>
      </w:tr>
      <w:tr w:rsidR="00AA384D" w:rsidRPr="00FF7CCF" w:rsidTr="00B83A74">
        <w:trPr>
          <w:trHeight w:val="284"/>
          <w:jc w:val="center"/>
        </w:trPr>
        <w:tc>
          <w:tcPr>
            <w:tcW w:w="4248" w:type="dxa"/>
            <w:gridSpan w:val="2"/>
            <w:vAlign w:val="center"/>
          </w:tcPr>
          <w:p w:rsidR="00AA384D" w:rsidRPr="00FF7CCF" w:rsidRDefault="00AA384D" w:rsidP="00FB756F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Максимальная длина трубопровода</w:t>
            </w:r>
          </w:p>
        </w:tc>
        <w:tc>
          <w:tcPr>
            <w:tcW w:w="1276" w:type="dxa"/>
            <w:vMerge w:val="restart"/>
            <w:vAlign w:val="center"/>
          </w:tcPr>
          <w:p w:rsidR="00AA384D" w:rsidRPr="00FF7CCF" w:rsidRDefault="00AA384D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</w:t>
            </w:r>
          </w:p>
        </w:tc>
        <w:tc>
          <w:tcPr>
            <w:tcW w:w="4394" w:type="dxa"/>
            <w:gridSpan w:val="3"/>
            <w:vAlign w:val="center"/>
          </w:tcPr>
          <w:p w:rsidR="00AA384D" w:rsidRPr="00FF7CCF" w:rsidRDefault="00AA384D" w:rsidP="00FB756F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Pr="00FF7CCF">
              <w:rPr>
                <w:sz w:val="20"/>
                <w:szCs w:val="20"/>
                <w:lang w:val="en-US"/>
              </w:rPr>
              <w:t>5</w:t>
            </w:r>
          </w:p>
        </w:tc>
      </w:tr>
      <w:tr w:rsidR="00AA384D" w:rsidRPr="00FF7CCF" w:rsidTr="00B83A74">
        <w:trPr>
          <w:trHeight w:val="284"/>
          <w:jc w:val="center"/>
        </w:trPr>
        <w:tc>
          <w:tcPr>
            <w:tcW w:w="4248" w:type="dxa"/>
            <w:gridSpan w:val="2"/>
            <w:vAlign w:val="center"/>
          </w:tcPr>
          <w:p w:rsidR="00AA384D" w:rsidRPr="00FF7CCF" w:rsidRDefault="00AA384D" w:rsidP="00AA384D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 xml:space="preserve">Максимальная </w:t>
            </w:r>
            <w:r>
              <w:rPr>
                <w:sz w:val="20"/>
                <w:szCs w:val="20"/>
              </w:rPr>
              <w:t xml:space="preserve">суммарная </w:t>
            </w:r>
            <w:r w:rsidRPr="00FF7CCF">
              <w:rPr>
                <w:sz w:val="20"/>
                <w:szCs w:val="20"/>
              </w:rPr>
              <w:t>длина трубопровода</w:t>
            </w:r>
          </w:p>
        </w:tc>
        <w:tc>
          <w:tcPr>
            <w:tcW w:w="1276" w:type="dxa"/>
            <w:vMerge/>
            <w:vAlign w:val="center"/>
          </w:tcPr>
          <w:p w:rsidR="00AA384D" w:rsidRPr="00FF7CCF" w:rsidRDefault="00AA384D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3"/>
            <w:vAlign w:val="center"/>
          </w:tcPr>
          <w:p w:rsidR="00AA384D" w:rsidRPr="00AA384D" w:rsidRDefault="00AA384D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AA384D" w:rsidRPr="00FF7CCF" w:rsidTr="00B83A74">
        <w:trPr>
          <w:trHeight w:val="284"/>
          <w:jc w:val="center"/>
        </w:trPr>
        <w:tc>
          <w:tcPr>
            <w:tcW w:w="4248" w:type="dxa"/>
            <w:gridSpan w:val="2"/>
            <w:vAlign w:val="center"/>
          </w:tcPr>
          <w:p w:rsidR="00AA384D" w:rsidRPr="00FF7CCF" w:rsidRDefault="00AA384D" w:rsidP="00FB756F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Максимальный перепад высот</w:t>
            </w:r>
            <w:r>
              <w:rPr>
                <w:sz w:val="20"/>
                <w:szCs w:val="20"/>
              </w:rPr>
              <w:t>ы между наружным и внутренними блоками</w:t>
            </w:r>
          </w:p>
        </w:tc>
        <w:tc>
          <w:tcPr>
            <w:tcW w:w="1276" w:type="dxa"/>
            <w:vMerge/>
            <w:vAlign w:val="center"/>
          </w:tcPr>
          <w:p w:rsidR="00AA384D" w:rsidRPr="00FF7CCF" w:rsidRDefault="00AA384D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3"/>
            <w:vAlign w:val="center"/>
          </w:tcPr>
          <w:p w:rsidR="00AA384D" w:rsidRPr="00AA384D" w:rsidRDefault="00AA384D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A384D">
              <w:rPr>
                <w:sz w:val="20"/>
                <w:szCs w:val="20"/>
              </w:rPr>
              <w:t>15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2122" w:type="dxa"/>
            <w:vMerge w:val="restart"/>
            <w:vAlign w:val="center"/>
          </w:tcPr>
          <w:p w:rsidR="00B83A74" w:rsidRPr="00FF7CCF" w:rsidRDefault="00B83A74" w:rsidP="00B83A74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Габариты</w:t>
            </w:r>
          </w:p>
        </w:tc>
        <w:tc>
          <w:tcPr>
            <w:tcW w:w="2126" w:type="dxa"/>
            <w:vAlign w:val="center"/>
          </w:tcPr>
          <w:p w:rsidR="00B83A74" w:rsidRPr="00FF7CCF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Высота</w:t>
            </w:r>
          </w:p>
        </w:tc>
        <w:tc>
          <w:tcPr>
            <w:tcW w:w="1276" w:type="dxa"/>
            <w:vAlign w:val="center"/>
          </w:tcPr>
          <w:p w:rsidR="00B83A74" w:rsidRPr="00FF7CCF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3"/>
            <w:vAlign w:val="center"/>
          </w:tcPr>
          <w:p w:rsidR="00B83A74" w:rsidRPr="00FF7CCF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2122" w:type="dxa"/>
            <w:vMerge/>
            <w:vAlign w:val="center"/>
          </w:tcPr>
          <w:p w:rsidR="00B83A74" w:rsidRPr="00FF7CCF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83A74" w:rsidRPr="00FF7CCF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Ширина</w:t>
            </w:r>
          </w:p>
        </w:tc>
        <w:tc>
          <w:tcPr>
            <w:tcW w:w="1276" w:type="dxa"/>
            <w:vAlign w:val="center"/>
          </w:tcPr>
          <w:p w:rsidR="00B83A74" w:rsidRPr="00FF7CCF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3"/>
            <w:vAlign w:val="center"/>
          </w:tcPr>
          <w:p w:rsidR="00B83A74" w:rsidRPr="00FF7CCF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974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2122" w:type="dxa"/>
            <w:vMerge/>
            <w:vAlign w:val="center"/>
          </w:tcPr>
          <w:p w:rsidR="00B83A74" w:rsidRPr="00FF7CCF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83A74" w:rsidRPr="00FF7CCF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B83A74" w:rsidRPr="00FF7CCF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3"/>
            <w:vAlign w:val="center"/>
          </w:tcPr>
          <w:p w:rsidR="00B83A74" w:rsidRPr="00FF7CCF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</w:t>
            </w:r>
          </w:p>
        </w:tc>
      </w:tr>
      <w:tr w:rsidR="005534A3" w:rsidRPr="00FF7CCF" w:rsidTr="00B83A74">
        <w:trPr>
          <w:trHeight w:val="284"/>
          <w:jc w:val="center"/>
        </w:trPr>
        <w:tc>
          <w:tcPr>
            <w:tcW w:w="4248" w:type="dxa"/>
            <w:gridSpan w:val="2"/>
            <w:vAlign w:val="center"/>
          </w:tcPr>
          <w:p w:rsidR="005534A3" w:rsidRPr="00FF7CCF" w:rsidRDefault="005534A3" w:rsidP="005534A3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Масса нетто</w:t>
            </w:r>
          </w:p>
        </w:tc>
        <w:tc>
          <w:tcPr>
            <w:tcW w:w="1276" w:type="dxa"/>
            <w:vAlign w:val="center"/>
          </w:tcPr>
          <w:p w:rsidR="005534A3" w:rsidRPr="00FF7CCF" w:rsidRDefault="005534A3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кг</w:t>
            </w:r>
          </w:p>
        </w:tc>
        <w:tc>
          <w:tcPr>
            <w:tcW w:w="2976" w:type="dxa"/>
            <w:gridSpan w:val="2"/>
            <w:vAlign w:val="center"/>
          </w:tcPr>
          <w:p w:rsidR="005534A3" w:rsidRPr="00FF7CCF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418" w:type="dxa"/>
            <w:vAlign w:val="center"/>
          </w:tcPr>
          <w:p w:rsidR="005534A3" w:rsidRPr="00FF7CCF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2122" w:type="dxa"/>
            <w:vMerge w:val="restart"/>
            <w:vAlign w:val="center"/>
          </w:tcPr>
          <w:p w:rsidR="00B83A74" w:rsidRPr="00FF7CCF" w:rsidRDefault="00B83A74" w:rsidP="00B83A74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Габариты</w:t>
            </w:r>
            <w:r>
              <w:rPr>
                <w:sz w:val="20"/>
                <w:szCs w:val="20"/>
              </w:rPr>
              <w:t xml:space="preserve"> в упаковке</w:t>
            </w:r>
          </w:p>
        </w:tc>
        <w:tc>
          <w:tcPr>
            <w:tcW w:w="2126" w:type="dxa"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Высота</w:t>
            </w:r>
          </w:p>
        </w:tc>
        <w:tc>
          <w:tcPr>
            <w:tcW w:w="1276" w:type="dxa"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3"/>
            <w:vAlign w:val="center"/>
          </w:tcPr>
          <w:p w:rsidR="00B83A74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2122" w:type="dxa"/>
            <w:vMerge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Ширина</w:t>
            </w:r>
          </w:p>
        </w:tc>
        <w:tc>
          <w:tcPr>
            <w:tcW w:w="1276" w:type="dxa"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3"/>
            <w:vAlign w:val="center"/>
          </w:tcPr>
          <w:p w:rsidR="00B83A74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2122" w:type="dxa"/>
            <w:vMerge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3"/>
            <w:vAlign w:val="center"/>
          </w:tcPr>
          <w:p w:rsidR="00B83A74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4248" w:type="dxa"/>
            <w:gridSpan w:val="2"/>
            <w:vAlign w:val="center"/>
          </w:tcPr>
          <w:p w:rsidR="00B83A74" w:rsidRPr="00FF7CCF" w:rsidRDefault="00B83A74" w:rsidP="00B83A74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 xml:space="preserve">Масса </w:t>
            </w:r>
            <w:r>
              <w:rPr>
                <w:sz w:val="20"/>
                <w:szCs w:val="20"/>
              </w:rPr>
              <w:t>брутто</w:t>
            </w:r>
          </w:p>
        </w:tc>
        <w:tc>
          <w:tcPr>
            <w:tcW w:w="1276" w:type="dxa"/>
            <w:vAlign w:val="center"/>
          </w:tcPr>
          <w:p w:rsidR="00B83A74" w:rsidRPr="00FF7CCF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кг</w:t>
            </w:r>
          </w:p>
        </w:tc>
        <w:tc>
          <w:tcPr>
            <w:tcW w:w="2976" w:type="dxa"/>
            <w:gridSpan w:val="2"/>
            <w:vAlign w:val="center"/>
          </w:tcPr>
          <w:p w:rsidR="00B83A74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418" w:type="dxa"/>
            <w:vAlign w:val="center"/>
          </w:tcPr>
          <w:p w:rsidR="00B83A74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</w:tr>
    </w:tbl>
    <w:p w:rsidR="004A0D31" w:rsidRDefault="004A0D31" w:rsidP="00443074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12072392"/>
    </w:p>
    <w:p w:rsidR="004A0D31" w:rsidRDefault="004A0D31" w:rsidP="00443074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D0188A" w:rsidRDefault="00D0188A" w:rsidP="00D0188A"/>
    <w:p w:rsidR="00D0188A" w:rsidRDefault="00D0188A" w:rsidP="00D0188A"/>
    <w:p w:rsidR="00D0188A" w:rsidRDefault="00D0188A" w:rsidP="00D0188A"/>
    <w:p w:rsidR="00D0188A" w:rsidRDefault="00D0188A" w:rsidP="00D0188A"/>
    <w:p w:rsidR="006009B2" w:rsidRDefault="006009B2" w:rsidP="00D0188A"/>
    <w:p w:rsidR="006009B2" w:rsidRDefault="006009B2" w:rsidP="00D0188A"/>
    <w:p w:rsidR="006009B2" w:rsidRDefault="006009B2" w:rsidP="00D0188A"/>
    <w:p w:rsidR="00D0188A" w:rsidRDefault="00D0188A" w:rsidP="00D0188A"/>
    <w:p w:rsidR="00D0188A" w:rsidRPr="00D0188A" w:rsidRDefault="00D0188A" w:rsidP="00D0188A"/>
    <w:p w:rsidR="00443074" w:rsidRDefault="00443074" w:rsidP="00443074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90251177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Pr="00AA485A">
        <w:rPr>
          <w:rFonts w:ascii="Times New Roman" w:hAnsi="Times New Roman" w:cs="Times New Roman"/>
          <w:color w:val="auto"/>
          <w:sz w:val="22"/>
          <w:szCs w:val="22"/>
        </w:rPr>
        <w:t>4</w:t>
      </w:r>
      <w:r w:rsidRPr="00B02B7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8"/>
      <w:r w:rsidR="00AA485A"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9"/>
    </w:p>
    <w:p w:rsidR="000E0701" w:rsidRPr="000E0701" w:rsidRDefault="000E0701" w:rsidP="000E0701"/>
    <w:p w:rsidR="00443074" w:rsidRPr="002720D6" w:rsidRDefault="00443074" w:rsidP="00443074">
      <w:pPr>
        <w:rPr>
          <w:sz w:val="16"/>
          <w:szCs w:val="16"/>
        </w:rPr>
      </w:pPr>
    </w:p>
    <w:p w:rsidR="00443074" w:rsidRDefault="00443074" w:rsidP="00443074">
      <w:pPr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Возможные </w:t>
      </w:r>
      <w:r w:rsidR="00AA485A">
        <w:rPr>
          <w:sz w:val="22"/>
          <w:szCs w:val="22"/>
        </w:rPr>
        <w:t>комбинации</w:t>
      </w:r>
      <w:r>
        <w:rPr>
          <w:sz w:val="22"/>
          <w:szCs w:val="22"/>
        </w:rPr>
        <w:t xml:space="preserve"> наружных и внутренних 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таблицах 3 и 4</w:t>
      </w:r>
      <w:r w:rsidRPr="00F55993">
        <w:rPr>
          <w:sz w:val="22"/>
          <w:szCs w:val="22"/>
        </w:rPr>
        <w:t>.</w:t>
      </w:r>
    </w:p>
    <w:p w:rsidR="00443074" w:rsidRPr="002720D6" w:rsidRDefault="00443074" w:rsidP="00443074">
      <w:pPr>
        <w:ind w:firstLine="567"/>
        <w:rPr>
          <w:sz w:val="16"/>
          <w:szCs w:val="16"/>
        </w:rPr>
      </w:pPr>
    </w:p>
    <w:p w:rsidR="000E0701" w:rsidRDefault="000E0701" w:rsidP="00443074">
      <w:pPr>
        <w:spacing w:line="276" w:lineRule="auto"/>
        <w:jc w:val="center"/>
        <w:rPr>
          <w:noProof/>
          <w:sz w:val="20"/>
          <w:szCs w:val="20"/>
        </w:rPr>
      </w:pPr>
    </w:p>
    <w:p w:rsidR="00443074" w:rsidRDefault="00443074" w:rsidP="00443074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443074" w:rsidRDefault="00443074" w:rsidP="00E84C3E">
      <w:pPr>
        <w:jc w:val="center"/>
        <w:rPr>
          <w:sz w:val="22"/>
          <w:szCs w:val="22"/>
        </w:rPr>
      </w:pPr>
    </w:p>
    <w:p w:rsidR="00443074" w:rsidRDefault="00D8106E" w:rsidP="006009B2">
      <w:pPr>
        <w:pStyle w:val="2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noProof/>
          <w:color w:val="auto"/>
          <w:sz w:val="22"/>
          <w:szCs w:val="22"/>
        </w:rPr>
        <w:drawing>
          <wp:inline distT="0" distB="0" distL="0" distR="0">
            <wp:extent cx="6210300" cy="2662555"/>
            <wp:effectExtent l="0" t="0" r="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66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9B2" w:rsidRDefault="006009B2" w:rsidP="00443074">
      <w:pPr>
        <w:spacing w:line="276" w:lineRule="auto"/>
        <w:jc w:val="center"/>
        <w:rPr>
          <w:noProof/>
          <w:sz w:val="20"/>
          <w:szCs w:val="20"/>
        </w:rPr>
      </w:pPr>
    </w:p>
    <w:p w:rsidR="00443074" w:rsidRDefault="00443074" w:rsidP="00443074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443074" w:rsidRDefault="00443074" w:rsidP="00443074">
      <w:pPr>
        <w:spacing w:line="276" w:lineRule="auto"/>
        <w:jc w:val="center"/>
        <w:rPr>
          <w:noProof/>
          <w:sz w:val="20"/>
          <w:szCs w:val="20"/>
        </w:rPr>
      </w:pPr>
    </w:p>
    <w:p w:rsidR="006009B2" w:rsidRDefault="00D8106E" w:rsidP="00443074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042660" cy="2874645"/>
            <wp:effectExtent l="0" t="0" r="0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2660" cy="287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074" w:rsidRDefault="00443074" w:rsidP="00443074"/>
    <w:p w:rsidR="006009B2" w:rsidRDefault="006009B2" w:rsidP="00443074"/>
    <w:p w:rsidR="006009B2" w:rsidRDefault="006009B2" w:rsidP="00443074"/>
    <w:p w:rsidR="006009B2" w:rsidRDefault="006009B2" w:rsidP="00443074"/>
    <w:p w:rsidR="006009B2" w:rsidRDefault="006009B2" w:rsidP="00443074"/>
    <w:p w:rsidR="006009B2" w:rsidRDefault="006009B2" w:rsidP="00443074"/>
    <w:p w:rsidR="006009B2" w:rsidRPr="00443074" w:rsidRDefault="006009B2" w:rsidP="00443074"/>
    <w:p w:rsidR="000E638C" w:rsidRPr="00DC2751" w:rsidRDefault="00AD02E1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9025117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0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6009B2" w:rsidRDefault="006009B2" w:rsidP="006009B2">
      <w:pPr>
        <w:spacing w:line="276" w:lineRule="auto"/>
        <w:ind w:firstLine="709"/>
        <w:jc w:val="both"/>
        <w:rPr>
          <w:noProof/>
          <w:sz w:val="22"/>
          <w:szCs w:val="22"/>
        </w:rPr>
      </w:pPr>
      <w:bookmarkStart w:id="11" w:name="bookmark0"/>
      <w:r>
        <w:rPr>
          <w:noProof/>
          <w:sz w:val="22"/>
          <w:szCs w:val="22"/>
        </w:rPr>
        <w:t>Минимальные сервисные расстояния представлены на рисунке 2.</w:t>
      </w:r>
    </w:p>
    <w:p w:rsidR="006009B2" w:rsidRDefault="006009B2" w:rsidP="006009B2">
      <w:pPr>
        <w:autoSpaceDE w:val="0"/>
        <w:autoSpaceDN w:val="0"/>
        <w:adjustRightInd w:val="0"/>
        <w:jc w:val="center"/>
        <w:rPr>
          <w:noProof/>
        </w:rPr>
      </w:pPr>
    </w:p>
    <w:p w:rsidR="006009B2" w:rsidRDefault="006009B2" w:rsidP="006009B2">
      <w:pPr>
        <w:autoSpaceDE w:val="0"/>
        <w:autoSpaceDN w:val="0"/>
        <w:adjustRightInd w:val="0"/>
        <w:jc w:val="center"/>
        <w:rPr>
          <w:rFonts w:eastAsiaTheme="majorEastAsia"/>
        </w:rPr>
      </w:pPr>
      <w:r>
        <w:rPr>
          <w:noProof/>
        </w:rPr>
        <w:drawing>
          <wp:inline distT="0" distB="0" distL="0" distR="0" wp14:anchorId="0B9B7D3B" wp14:editId="01FF1ABC">
            <wp:extent cx="5191125" cy="3419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09B2" w:rsidRDefault="006009B2" w:rsidP="006009B2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6009B2" w:rsidRDefault="006009B2" w:rsidP="006009B2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  <w:r w:rsidRPr="00E56DB2">
        <w:rPr>
          <w:rFonts w:eastAsiaTheme="majorEastAsia"/>
          <w:sz w:val="20"/>
          <w:szCs w:val="20"/>
        </w:rPr>
        <w:t>Рисунок 2</w:t>
      </w:r>
    </w:p>
    <w:p w:rsidR="006009B2" w:rsidRDefault="006009B2" w:rsidP="006009B2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6009B2" w:rsidRPr="00E56DB2" w:rsidRDefault="006009B2" w:rsidP="006009B2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6009B2" w:rsidRDefault="006009B2" w:rsidP="006009B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 w:rsidRPr="004F6E21">
        <w:rPr>
          <w:noProof/>
          <w:sz w:val="22"/>
          <w:szCs w:val="22"/>
        </w:rPr>
        <w:t>Оставьте свободным 300 мм рабочего пространства под</w:t>
      </w:r>
      <w:r>
        <w:rPr>
          <w:noProof/>
          <w:sz w:val="22"/>
          <w:szCs w:val="22"/>
        </w:rPr>
        <w:t xml:space="preserve"> </w:t>
      </w:r>
      <w:r w:rsidRPr="004F6E21">
        <w:rPr>
          <w:noProof/>
          <w:sz w:val="22"/>
          <w:szCs w:val="22"/>
        </w:rPr>
        <w:t>потолком и еще 250 мм для обслуживания трубопроводов и</w:t>
      </w:r>
      <w:r>
        <w:rPr>
          <w:noProof/>
          <w:sz w:val="22"/>
          <w:szCs w:val="22"/>
        </w:rPr>
        <w:t xml:space="preserve"> </w:t>
      </w:r>
      <w:r w:rsidRPr="004F6E21">
        <w:rPr>
          <w:noProof/>
          <w:sz w:val="22"/>
          <w:szCs w:val="22"/>
        </w:rPr>
        <w:t>электропроводки.</w:t>
      </w:r>
    </w:p>
    <w:p w:rsidR="006009B2" w:rsidRDefault="006009B2" w:rsidP="006009B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Не</w:t>
      </w:r>
      <w:r w:rsidRPr="00643A3C">
        <w:rPr>
          <w:noProof/>
          <w:sz w:val="22"/>
          <w:szCs w:val="22"/>
        </w:rPr>
        <w:t xml:space="preserve"> устанавливайте блок в местах, где может мешать шум,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возникающий при работе (например рядом со спальней).</w:t>
      </w:r>
    </w:p>
    <w:p w:rsidR="006009B2" w:rsidRDefault="006009B2" w:rsidP="006009B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Наружный агрегат необходимо защитить от снегопада, а также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предусмотреть, чтобы его никогда не засыпало снегом.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Рекомендуется оставлять под блоком не менее 150 мм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свободного пространства (300 мм в местности, подверженной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сильным снегопадам). Кроме того, необходимо проследить за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тем, чтобы блок находился, как минимум, в 100 мм над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расчетной поверхностью снежного покрова. Если нужно,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установите блок на подставку.</w:t>
      </w:r>
    </w:p>
    <w:p w:rsidR="006009B2" w:rsidRDefault="006009B2" w:rsidP="006009B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есть вероятность передачи вибрации на здание,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используйте вибростойкую резину (приобретается по месту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установки).</w:t>
      </w:r>
      <w:r>
        <w:rPr>
          <w:noProof/>
          <w:sz w:val="22"/>
          <w:szCs w:val="22"/>
        </w:rPr>
        <w:t xml:space="preserve"> </w:t>
      </w:r>
    </w:p>
    <w:p w:rsidR="006009B2" w:rsidRDefault="006009B2" w:rsidP="006009B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При наличии хорошего дренажа блок можно установить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непосредственно на бетонный пол веранды или другую прочную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поверхность.</w:t>
      </w:r>
      <w:r>
        <w:rPr>
          <w:noProof/>
          <w:sz w:val="22"/>
          <w:szCs w:val="22"/>
        </w:rPr>
        <w:t xml:space="preserve"> </w:t>
      </w:r>
    </w:p>
    <w:p w:rsidR="006009B2" w:rsidRDefault="006009B2" w:rsidP="006009B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блок эксплуатируется в условиях холодного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 xml:space="preserve">климата, необходимо принять меры </w:t>
      </w:r>
      <w:r w:rsidR="00742CA2" w:rsidRPr="00643A3C">
        <w:rPr>
          <w:noProof/>
          <w:sz w:val="22"/>
          <w:szCs w:val="22"/>
        </w:rPr>
        <w:t>во</w:t>
      </w:r>
      <w:r w:rsidRPr="00643A3C">
        <w:rPr>
          <w:noProof/>
          <w:sz w:val="22"/>
          <w:szCs w:val="22"/>
        </w:rPr>
        <w:t xml:space="preserve"> избежание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замерзания откачиваемого конденсата.</w:t>
      </w:r>
    </w:p>
    <w:p w:rsidR="006009B2" w:rsidRDefault="006009B2" w:rsidP="006009B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сливные отверстия наружного блока перекрыты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монтажным основанием или поверхностью пола,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установите под опоры наружного блока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дополнительные подставки высотой не более 30 мм.</w:t>
      </w:r>
    </w:p>
    <w:p w:rsidR="006009B2" w:rsidRDefault="006009B2" w:rsidP="006009B2">
      <w:pPr>
        <w:autoSpaceDE w:val="0"/>
        <w:autoSpaceDN w:val="0"/>
        <w:adjustRightInd w:val="0"/>
        <w:ind w:firstLine="426"/>
        <w:jc w:val="both"/>
        <w:rPr>
          <w:noProof/>
          <w:sz w:val="22"/>
          <w:szCs w:val="22"/>
        </w:rPr>
      </w:pPr>
    </w:p>
    <w:p w:rsidR="006009B2" w:rsidRDefault="006009B2" w:rsidP="006009B2">
      <w:pPr>
        <w:autoSpaceDE w:val="0"/>
        <w:autoSpaceDN w:val="0"/>
        <w:adjustRightInd w:val="0"/>
        <w:ind w:firstLine="426"/>
        <w:jc w:val="both"/>
        <w:rPr>
          <w:noProof/>
          <w:sz w:val="22"/>
          <w:szCs w:val="22"/>
        </w:rPr>
      </w:pPr>
    </w:p>
    <w:p w:rsidR="006009B2" w:rsidRDefault="006009B2" w:rsidP="006009B2">
      <w:pPr>
        <w:autoSpaceDE w:val="0"/>
        <w:autoSpaceDN w:val="0"/>
        <w:adjustRightInd w:val="0"/>
        <w:ind w:firstLine="426"/>
        <w:jc w:val="both"/>
        <w:rPr>
          <w:noProof/>
          <w:sz w:val="22"/>
          <w:szCs w:val="22"/>
        </w:rPr>
      </w:pPr>
    </w:p>
    <w:p w:rsidR="006009B2" w:rsidRDefault="006009B2" w:rsidP="006009B2">
      <w:pPr>
        <w:autoSpaceDE w:val="0"/>
        <w:autoSpaceDN w:val="0"/>
        <w:adjustRightInd w:val="0"/>
        <w:ind w:firstLine="426"/>
        <w:jc w:val="both"/>
        <w:rPr>
          <w:noProof/>
          <w:sz w:val="22"/>
          <w:szCs w:val="22"/>
        </w:rPr>
      </w:pPr>
    </w:p>
    <w:p w:rsidR="006009B2" w:rsidRDefault="006009B2" w:rsidP="006009B2">
      <w:pPr>
        <w:autoSpaceDE w:val="0"/>
        <w:autoSpaceDN w:val="0"/>
        <w:adjustRightInd w:val="0"/>
        <w:ind w:firstLine="426"/>
        <w:jc w:val="both"/>
        <w:rPr>
          <w:noProof/>
          <w:sz w:val="22"/>
          <w:szCs w:val="22"/>
        </w:rPr>
      </w:pPr>
    </w:p>
    <w:p w:rsidR="006009B2" w:rsidRDefault="006009B2" w:rsidP="006009B2">
      <w:pPr>
        <w:autoSpaceDE w:val="0"/>
        <w:autoSpaceDN w:val="0"/>
        <w:adjustRightInd w:val="0"/>
        <w:ind w:firstLine="426"/>
        <w:jc w:val="both"/>
        <w:rPr>
          <w:noProof/>
          <w:sz w:val="22"/>
          <w:szCs w:val="22"/>
        </w:rPr>
      </w:pPr>
    </w:p>
    <w:p w:rsidR="00B14F7A" w:rsidRDefault="00B14F7A" w:rsidP="003808D1">
      <w:pPr>
        <w:pStyle w:val="2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190251180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AD02E1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1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2"/>
    </w:p>
    <w:p w:rsidR="007F33CC" w:rsidRDefault="007F33CC" w:rsidP="00067EE6">
      <w:pPr>
        <w:ind w:firstLine="851"/>
        <w:rPr>
          <w:sz w:val="22"/>
          <w:szCs w:val="22"/>
        </w:rPr>
      </w:pPr>
    </w:p>
    <w:p w:rsidR="007F33CC" w:rsidRDefault="00C03613" w:rsidP="00067EE6">
      <w:pPr>
        <w:ind w:firstLine="851"/>
        <w:rPr>
          <w:sz w:val="22"/>
          <w:szCs w:val="22"/>
        </w:rPr>
      </w:pPr>
      <w:r>
        <w:rPr>
          <w:sz w:val="22"/>
          <w:szCs w:val="22"/>
        </w:rPr>
        <w:t xml:space="preserve">Диапазон рабочих температур представлен на рисунке </w:t>
      </w:r>
      <w:r w:rsidR="00CA58D2">
        <w:rPr>
          <w:sz w:val="22"/>
          <w:szCs w:val="22"/>
        </w:rPr>
        <w:t>3</w:t>
      </w:r>
      <w:r w:rsidR="001E7697">
        <w:rPr>
          <w:sz w:val="22"/>
          <w:szCs w:val="22"/>
        </w:rPr>
        <w:t>.</w:t>
      </w:r>
    </w:p>
    <w:p w:rsidR="005534A3" w:rsidRDefault="005534A3" w:rsidP="00067EE6">
      <w:pPr>
        <w:ind w:firstLine="851"/>
        <w:rPr>
          <w:sz w:val="22"/>
          <w:szCs w:val="22"/>
        </w:rPr>
      </w:pPr>
    </w:p>
    <w:p w:rsidR="00C03613" w:rsidRPr="00F17926" w:rsidRDefault="000A639A" w:rsidP="003963EA">
      <w:pPr>
        <w:jc w:val="center"/>
        <w:rPr>
          <w:b/>
          <w:sz w:val="22"/>
          <w:szCs w:val="22"/>
        </w:rPr>
      </w:pPr>
      <w:r>
        <w:rPr>
          <w:noProof/>
        </w:rPr>
        <w:drawing>
          <wp:inline distT="0" distB="0" distL="0" distR="0" wp14:anchorId="5A086AD8" wp14:editId="37C95411">
            <wp:extent cx="4476903" cy="3364200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88423" cy="337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4A3" w:rsidRDefault="005534A3" w:rsidP="005534A3">
      <w:pPr>
        <w:jc w:val="center"/>
        <w:rPr>
          <w:sz w:val="20"/>
          <w:szCs w:val="20"/>
        </w:rPr>
      </w:pPr>
    </w:p>
    <w:p w:rsidR="00542227" w:rsidRDefault="00C03613" w:rsidP="005534A3">
      <w:pPr>
        <w:jc w:val="center"/>
        <w:rPr>
          <w:sz w:val="20"/>
          <w:szCs w:val="20"/>
        </w:rPr>
      </w:pPr>
      <w:r w:rsidRPr="00C03613">
        <w:rPr>
          <w:sz w:val="20"/>
          <w:szCs w:val="20"/>
        </w:rPr>
        <w:t>Рисунок</w:t>
      </w:r>
      <w:r w:rsidR="007E760D">
        <w:rPr>
          <w:sz w:val="20"/>
          <w:szCs w:val="20"/>
        </w:rPr>
        <w:t xml:space="preserve"> </w:t>
      </w:r>
      <w:r w:rsidR="00CA58D2">
        <w:rPr>
          <w:sz w:val="20"/>
          <w:szCs w:val="20"/>
        </w:rPr>
        <w:t>3</w:t>
      </w:r>
    </w:p>
    <w:p w:rsidR="00FC3894" w:rsidRDefault="00FC3894" w:rsidP="005534A3">
      <w:pPr>
        <w:jc w:val="center"/>
        <w:rPr>
          <w:sz w:val="20"/>
          <w:szCs w:val="20"/>
        </w:rPr>
      </w:pPr>
    </w:p>
    <w:p w:rsidR="00AE3233" w:rsidRPr="00DC2751" w:rsidRDefault="00AD02E1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3" w:name="_Toc190251181"/>
      <w:r>
        <w:rPr>
          <w:rFonts w:ascii="Times New Roman" w:hAnsi="Times New Roman" w:cs="Times New Roman"/>
          <w:color w:val="auto"/>
          <w:sz w:val="22"/>
          <w:szCs w:val="22"/>
        </w:rPr>
        <w:t>2.1.7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3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2245A4">
        <w:rPr>
          <w:sz w:val="22"/>
          <w:szCs w:val="22"/>
        </w:rPr>
        <w:t>узлов и деталей изделий</w:t>
      </w:r>
      <w:r w:rsidR="00C2699D" w:rsidRPr="009B1EC5">
        <w:rPr>
          <w:noProof/>
          <w:sz w:val="22"/>
          <w:szCs w:val="22"/>
        </w:rPr>
        <w:t xml:space="preserve"> </w:t>
      </w:r>
      <w:r w:rsidR="005534A3">
        <w:rPr>
          <w:sz w:val="22"/>
          <w:szCs w:val="22"/>
        </w:rPr>
        <w:t>3</w:t>
      </w:r>
      <w:r w:rsidR="0099243B">
        <w:rPr>
          <w:sz w:val="22"/>
          <w:szCs w:val="22"/>
        </w:rPr>
        <w:t>MXM</w:t>
      </w:r>
      <w:r w:rsidR="00D8106E">
        <w:rPr>
          <w:sz w:val="22"/>
          <w:szCs w:val="22"/>
        </w:rPr>
        <w:t>_</w:t>
      </w:r>
      <w:r w:rsidR="0099243B">
        <w:rPr>
          <w:sz w:val="22"/>
          <w:szCs w:val="22"/>
        </w:rPr>
        <w:t>A</w:t>
      </w:r>
      <w:r w:rsidR="00D8106E">
        <w:rPr>
          <w:sz w:val="22"/>
          <w:szCs w:val="22"/>
        </w:rPr>
        <w:t>8</w:t>
      </w:r>
      <w:r w:rsidR="00FC3894">
        <w:rPr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с основными габаритными размерами 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CA58D2">
        <w:rPr>
          <w:noProof/>
          <w:sz w:val="22"/>
          <w:szCs w:val="22"/>
        </w:rPr>
        <w:t>4</w:t>
      </w:r>
      <w:r w:rsidR="00C2699D" w:rsidRPr="009B1EC5">
        <w:rPr>
          <w:noProof/>
          <w:sz w:val="22"/>
          <w:szCs w:val="22"/>
        </w:rPr>
        <w:t>.</w:t>
      </w:r>
    </w:p>
    <w:p w:rsidR="00AD02E1" w:rsidRDefault="00AD02E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5F71E5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3F23D45B" wp14:editId="356E6919">
            <wp:extent cx="4374489" cy="2871751"/>
            <wp:effectExtent l="0" t="0" r="7620" b="508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84868" cy="287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099" w:rsidRDefault="007E760D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CA58D2">
        <w:rPr>
          <w:sz w:val="20"/>
          <w:szCs w:val="20"/>
        </w:rPr>
        <w:t>4</w:t>
      </w:r>
    </w:p>
    <w:p w:rsidR="00E56DB2" w:rsidRDefault="00E56DB2" w:rsidP="00E56DB2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40343D" w:rsidRDefault="0040343D" w:rsidP="003808D1">
      <w:pPr>
        <w:spacing w:line="276" w:lineRule="auto"/>
        <w:jc w:val="both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4" w:name="_Toc190251182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4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312A7C">
        <w:rPr>
          <w:noProof/>
          <w:sz w:val="22"/>
          <w:szCs w:val="22"/>
        </w:rPr>
        <w:t xml:space="preserve"> </w:t>
      </w:r>
      <w:r w:rsidR="000E0701">
        <w:rPr>
          <w:noProof/>
          <w:sz w:val="22"/>
          <w:szCs w:val="22"/>
        </w:rPr>
        <w:t>5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1A550E" w:rsidP="001A550E">
      <w:pPr>
        <w:tabs>
          <w:tab w:val="center" w:pos="4890"/>
          <w:tab w:val="left" w:pos="8520"/>
        </w:tabs>
        <w:spacing w:line="276" w:lineRule="auto"/>
        <w:rPr>
          <w:noProof/>
          <w:sz w:val="22"/>
          <w:szCs w:val="22"/>
        </w:rPr>
      </w:pPr>
      <w:r>
        <w:rPr>
          <w:noProof/>
          <w:sz w:val="22"/>
          <w:szCs w:val="22"/>
        </w:rPr>
        <w:tab/>
      </w:r>
      <w:r w:rsidR="00287A05"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7A05"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чел снизу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0"/>
          <w:szCs w:val="20"/>
        </w:rPr>
        <w:drawing>
          <wp:inline distT="0" distB="0" distL="0" distR="0" wp14:anchorId="437E1BF0" wp14:editId="58028E1E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tab/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E0701">
        <w:rPr>
          <w:noProof/>
          <w:sz w:val="20"/>
          <w:szCs w:val="20"/>
        </w:rPr>
        <w:t>5</w:t>
      </w:r>
    </w:p>
    <w:p w:rsidR="000C74A2" w:rsidRDefault="000C74A2" w:rsidP="003808D1">
      <w:pPr>
        <w:spacing w:after="160" w:line="276" w:lineRule="auto"/>
        <w:jc w:val="both"/>
        <w:rPr>
          <w:noProof/>
          <w:sz w:val="24"/>
        </w:rPr>
      </w:pPr>
    </w:p>
    <w:p w:rsidR="00FC3894" w:rsidRDefault="00FC3894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5" w:name="_Ref68106430"/>
      <w:bookmarkStart w:id="16" w:name="_Ref70416282"/>
      <w:bookmarkStart w:id="17" w:name="_Ref70418117"/>
      <w:r>
        <w:rPr>
          <w:b/>
          <w:szCs w:val="28"/>
        </w:rPr>
        <w:t xml:space="preserve"> </w:t>
      </w:r>
      <w:bookmarkStart w:id="18" w:name="_Toc190251183"/>
      <w:r w:rsidR="00810B70" w:rsidRPr="00C9592F">
        <w:rPr>
          <w:b/>
          <w:szCs w:val="28"/>
        </w:rPr>
        <w:t>КОМПЛЕКТНОСТЬ</w:t>
      </w:r>
      <w:bookmarkStart w:id="19" w:name="_Ref304821509"/>
      <w:bookmarkEnd w:id="15"/>
      <w:bookmarkEnd w:id="16"/>
      <w:bookmarkEnd w:id="17"/>
      <w:bookmarkEnd w:id="18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AD02E1">
        <w:rPr>
          <w:noProof/>
          <w:sz w:val="22"/>
          <w:szCs w:val="22"/>
        </w:rPr>
        <w:t>5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bookmarkEnd w:id="19"/>
    <w:p w:rsidR="00742CA2" w:rsidRPr="001C16C1" w:rsidRDefault="00742CA2" w:rsidP="00742CA2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742CA2" w:rsidRPr="001C16C1" w:rsidRDefault="00742CA2" w:rsidP="00742CA2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742CA2" w:rsidRPr="00F312E9" w:rsidTr="0085684B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742CA2" w:rsidRPr="00F312E9" w:rsidRDefault="00742CA2" w:rsidP="0085684B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42CA2" w:rsidRPr="00F312E9" w:rsidRDefault="00742CA2" w:rsidP="0085684B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742CA2" w:rsidRPr="00F312E9" w:rsidTr="0085684B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42CA2" w:rsidRPr="00297B61" w:rsidRDefault="00742CA2" w:rsidP="0085684B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  <w:r w:rsidRPr="00B3447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кондиционера </w:t>
            </w:r>
            <w:r w:rsidRPr="00297B61">
              <w:rPr>
                <w:sz w:val="22"/>
                <w:szCs w:val="22"/>
              </w:rPr>
              <w:t xml:space="preserve">(мультисплит-системы)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42CA2" w:rsidRPr="00F312E9" w:rsidRDefault="00742CA2" w:rsidP="00856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2CA2" w:rsidRPr="00F312E9" w:rsidTr="0085684B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42CA2" w:rsidRPr="00F312E9" w:rsidRDefault="00742CA2" w:rsidP="0085684B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Общие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правила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техники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безопасности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42CA2" w:rsidRPr="003C5D18" w:rsidRDefault="00742CA2" w:rsidP="00856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2CA2" w:rsidRPr="00F312E9" w:rsidTr="0085684B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42CA2" w:rsidRDefault="00742CA2" w:rsidP="0085684B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Этикетка о наличии фторсодержащих парниковых газов на нескольких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42CA2" w:rsidRDefault="00742CA2" w:rsidP="00856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2CA2" w:rsidRPr="00F312E9" w:rsidTr="0085684B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42CA2" w:rsidRDefault="00742CA2" w:rsidP="0085684B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Этикетка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с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информацией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о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фторированных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газах</w:t>
            </w:r>
            <w:r>
              <w:rPr>
                <w:sz w:val="22"/>
                <w:szCs w:val="22"/>
              </w:rPr>
              <w:t>,</w:t>
            </w:r>
            <w:r w:rsidRPr="00DD5EC1">
              <w:rPr>
                <w:rFonts w:hint="eastAsia"/>
                <w:sz w:val="22"/>
                <w:szCs w:val="22"/>
              </w:rPr>
              <w:t xml:space="preserve"> способствующих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парниковому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42CA2" w:rsidRDefault="00742CA2" w:rsidP="00856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2CA2" w:rsidRPr="00F312E9" w:rsidTr="0085684B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42CA2" w:rsidRPr="00DD5EC1" w:rsidRDefault="00742CA2" w:rsidP="0085684B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Сливной патрубок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42CA2" w:rsidRDefault="00742CA2" w:rsidP="00856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2CA2" w:rsidRPr="00F312E9" w:rsidTr="0085684B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42CA2" w:rsidRPr="00DD5EC1" w:rsidRDefault="00742CA2" w:rsidP="0085684B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Пакет с винтами (для крепления фиксатора проводки)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42CA2" w:rsidRDefault="00742CA2" w:rsidP="00856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2CA2" w:rsidRPr="00F312E9" w:rsidTr="0085684B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42CA2" w:rsidRPr="003B23BD" w:rsidRDefault="00742CA2" w:rsidP="0085684B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(малая)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42CA2" w:rsidRDefault="00742CA2" w:rsidP="00856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742CA2" w:rsidRPr="00F312E9" w:rsidTr="0085684B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42CA2" w:rsidRPr="003B23BD" w:rsidRDefault="00742CA2" w:rsidP="0085684B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(большая)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42CA2" w:rsidRDefault="00742CA2" w:rsidP="00856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742CA2" w:rsidRPr="00F312E9" w:rsidTr="0085684B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42CA2" w:rsidRPr="00DD5EC1" w:rsidRDefault="00742CA2" w:rsidP="0085684B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Переходной патрубок в сборе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42CA2" w:rsidRDefault="00742CA2" w:rsidP="00856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2CA2" w:rsidRPr="00F312E9" w:rsidTr="0085684B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42CA2" w:rsidRDefault="00742CA2" w:rsidP="0085684B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Маркировка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42CA2" w:rsidRDefault="00742CA2" w:rsidP="00856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42CA2" w:rsidRPr="00F312E9" w:rsidTr="0085684B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42CA2" w:rsidRDefault="00742CA2" w:rsidP="0085684B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42CA2" w:rsidRDefault="00742CA2" w:rsidP="00856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742CA2" w:rsidRDefault="00742CA2" w:rsidP="00742CA2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20" w:name="_Ref68106447"/>
      <w:bookmarkStart w:id="21" w:name="_Ref70416290"/>
      <w:bookmarkStart w:id="22" w:name="_Ref70418138"/>
      <w:r w:rsidR="00710871">
        <w:rPr>
          <w:szCs w:val="28"/>
        </w:rPr>
        <w:lastRenderedPageBreak/>
        <w:t xml:space="preserve"> </w:t>
      </w:r>
      <w:bookmarkStart w:id="23" w:name="_Toc190251184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20"/>
      <w:bookmarkEnd w:id="21"/>
      <w:bookmarkEnd w:id="22"/>
      <w:bookmarkEnd w:id="23"/>
    </w:p>
    <w:p w:rsidR="003D292A" w:rsidRDefault="003D292A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</w:p>
    <w:p w:rsidR="00A978CB" w:rsidRDefault="00441E8C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B3007A">
        <w:rPr>
          <w:noProof/>
          <w:sz w:val="22"/>
          <w:szCs w:val="22"/>
        </w:rPr>
        <w:t>3</w:t>
      </w:r>
      <w:r w:rsidR="006018AC">
        <w:rPr>
          <w:noProof/>
          <w:sz w:val="22"/>
          <w:szCs w:val="22"/>
        </w:rPr>
        <w:t xml:space="preserve"> </w:t>
      </w:r>
      <w:r w:rsidR="001C5467">
        <w:rPr>
          <w:noProof/>
          <w:sz w:val="22"/>
          <w:szCs w:val="22"/>
        </w:rPr>
        <w:t>(</w:t>
      </w:r>
      <w:r w:rsidR="00B3007A">
        <w:rPr>
          <w:noProof/>
          <w:sz w:val="22"/>
          <w:szCs w:val="22"/>
        </w:rPr>
        <w:t>три</w:t>
      </w:r>
      <w:r>
        <w:rPr>
          <w:noProof/>
          <w:sz w:val="22"/>
          <w:szCs w:val="22"/>
        </w:rPr>
        <w:t xml:space="preserve">) </w:t>
      </w:r>
      <w:r w:rsidR="006018AC">
        <w:rPr>
          <w:noProof/>
          <w:sz w:val="22"/>
          <w:szCs w:val="22"/>
        </w:rPr>
        <w:t>год</w:t>
      </w:r>
      <w:r w:rsidR="00B3007A">
        <w:rPr>
          <w:noProof/>
          <w:sz w:val="22"/>
          <w:szCs w:val="22"/>
        </w:rPr>
        <w:t>а</w:t>
      </w:r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Default="00A978CB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4" w:name="_Ref68106457"/>
      <w:bookmarkStart w:id="25" w:name="_Ref70416297"/>
      <w:bookmarkStart w:id="26" w:name="_Ref70418144"/>
      <w:r>
        <w:rPr>
          <w:b/>
          <w:szCs w:val="28"/>
        </w:rPr>
        <w:lastRenderedPageBreak/>
        <w:t xml:space="preserve"> </w:t>
      </w:r>
      <w:bookmarkStart w:id="27" w:name="_Toc190251185"/>
      <w:r w:rsidR="00810B70"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8" w:name="_Ref68106467"/>
      <w:bookmarkStart w:id="29" w:name="_Ref70416303"/>
      <w:bookmarkStart w:id="30" w:name="_Ref70418149"/>
      <w:r w:rsidR="00C904D9">
        <w:rPr>
          <w:b/>
          <w:szCs w:val="28"/>
        </w:rPr>
        <w:lastRenderedPageBreak/>
        <w:t xml:space="preserve"> </w:t>
      </w:r>
      <w:bookmarkStart w:id="31" w:name="_Toc190251186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8"/>
      <w:bookmarkEnd w:id="29"/>
      <w:bookmarkEnd w:id="30"/>
      <w:bookmarkEnd w:id="31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3C4792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E53FED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</w:t>
      </w:r>
      <w:r w:rsidRPr="00B3447E">
        <w:rPr>
          <w:sz w:val="22"/>
          <w:szCs w:val="22"/>
        </w:rPr>
        <w:t>аружные блоки кондиционеров (</w:t>
      </w:r>
      <w:r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 xml:space="preserve">систем), </w:t>
      </w:r>
    </w:p>
    <w:p w:rsidR="000E0F86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FE2BC7">
        <w:rPr>
          <w:sz w:val="22"/>
          <w:szCs w:val="22"/>
        </w:rPr>
        <w:t>3</w:t>
      </w:r>
      <w:r w:rsidR="0099243B">
        <w:rPr>
          <w:sz w:val="22"/>
          <w:szCs w:val="22"/>
        </w:rPr>
        <w:t>MXM_A</w:t>
      </w:r>
      <w:r w:rsidR="00D8106E">
        <w:rPr>
          <w:sz w:val="22"/>
          <w:szCs w:val="22"/>
        </w:rPr>
        <w:t>8</w:t>
      </w:r>
    </w:p>
    <w:p w:rsidR="00E53FED" w:rsidRPr="00A66DAA" w:rsidRDefault="00E53FED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0E0701" w:rsidP="000E0701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E2BC7">
        <w:rPr>
          <w:sz w:val="22"/>
          <w:szCs w:val="22"/>
        </w:rPr>
        <w:t>3</w:t>
      </w:r>
      <w:r w:rsidR="0099243B">
        <w:rPr>
          <w:sz w:val="22"/>
          <w:szCs w:val="22"/>
        </w:rPr>
        <w:t>MXM_</w:t>
      </w:r>
      <w:r>
        <w:rPr>
          <w:sz w:val="22"/>
          <w:szCs w:val="22"/>
        </w:rPr>
        <w:t>_</w:t>
      </w:r>
      <w:r w:rsidR="0099243B" w:rsidRPr="0099243B">
        <w:rPr>
          <w:sz w:val="22"/>
          <w:szCs w:val="22"/>
        </w:rPr>
        <w:t xml:space="preserve"> </w:t>
      </w:r>
      <w:r w:rsidR="0099243B">
        <w:rPr>
          <w:sz w:val="22"/>
          <w:szCs w:val="22"/>
        </w:rPr>
        <w:t>A</w:t>
      </w:r>
      <w:r w:rsidR="00D8106E">
        <w:rPr>
          <w:sz w:val="22"/>
          <w:szCs w:val="22"/>
        </w:rPr>
        <w:t>8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42461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AEA357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3F59B5" w:rsidRDefault="0084366C" w:rsidP="00D563A0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3F59B5">
        <w:rPr>
          <w:b w:val="0"/>
          <w:sz w:val="22"/>
          <w:szCs w:val="22"/>
        </w:rPr>
        <w:t>:</w:t>
      </w:r>
      <w:r w:rsidRPr="003F59B5">
        <w:rPr>
          <w:b w:val="0"/>
          <w:sz w:val="24"/>
          <w:szCs w:val="24"/>
        </w:rPr>
        <w:t xml:space="preserve">  </w:t>
      </w:r>
      <w:r w:rsidR="00810B70" w:rsidRPr="003F59B5">
        <w:rPr>
          <w:b w:val="0"/>
          <w:sz w:val="24"/>
          <w:szCs w:val="24"/>
        </w:rPr>
        <w:t xml:space="preserve">             </w:t>
      </w:r>
      <w:r w:rsidR="00E24807" w:rsidRPr="003F59B5">
        <w:rPr>
          <w:b w:val="0"/>
          <w:sz w:val="24"/>
          <w:szCs w:val="24"/>
        </w:rPr>
        <w:t xml:space="preserve">       </w:t>
      </w:r>
      <w:r w:rsidR="000E148F" w:rsidRPr="003F59B5">
        <w:rPr>
          <w:b w:val="0"/>
          <w:sz w:val="24"/>
          <w:szCs w:val="24"/>
        </w:rPr>
        <w:t xml:space="preserve">    </w:t>
      </w:r>
      <w:r w:rsidR="00D563A0" w:rsidRPr="003F59B5">
        <w:rPr>
          <w:b w:val="0"/>
          <w:sz w:val="24"/>
          <w:szCs w:val="24"/>
        </w:rPr>
        <w:t xml:space="preserve"> 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Daikin</w:t>
      </w:r>
      <w:r w:rsidR="000E148F" w:rsidRPr="003F59B5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Industries</w:t>
      </w:r>
      <w:r w:rsidR="000E148F" w:rsidRPr="003F59B5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Czech</w:t>
      </w:r>
      <w:r w:rsidR="000E148F" w:rsidRPr="003F59B5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Republic</w:t>
      </w:r>
      <w:r w:rsidR="000E148F" w:rsidRPr="003F59B5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s</w:t>
      </w:r>
      <w:r w:rsidR="000E148F" w:rsidRPr="003F59B5">
        <w:rPr>
          <w:rFonts w:eastAsiaTheme="minorHAnsi"/>
          <w:sz w:val="22"/>
          <w:szCs w:val="22"/>
          <w:lang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</w:t>
      </w:r>
      <w:r w:rsidR="000E148F" w:rsidRPr="003F59B5">
        <w:rPr>
          <w:rFonts w:eastAsiaTheme="minorHAnsi"/>
          <w:sz w:val="22"/>
          <w:szCs w:val="22"/>
          <w:lang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o</w:t>
      </w:r>
      <w:r w:rsidR="000E148F" w:rsidRPr="003F59B5">
        <w:rPr>
          <w:rFonts w:eastAsiaTheme="minorHAnsi"/>
          <w:sz w:val="22"/>
          <w:szCs w:val="22"/>
          <w:lang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5834F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2" w:name="_Ref68106474"/>
      <w:r>
        <w:rPr>
          <w:b/>
          <w:szCs w:val="28"/>
        </w:rPr>
        <w:lastRenderedPageBreak/>
        <w:t xml:space="preserve"> </w:t>
      </w:r>
      <w:bookmarkStart w:id="33" w:name="_Toc190251187"/>
      <w:r w:rsidR="00810B70" w:rsidRPr="00985AEE">
        <w:rPr>
          <w:b/>
          <w:szCs w:val="28"/>
        </w:rPr>
        <w:t>СВИДЕТЕЛЬСТВО О ПРИЕМКЕ</w:t>
      </w:r>
      <w:bookmarkEnd w:id="32"/>
      <w:bookmarkEnd w:id="33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118351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E53FED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</w:t>
      </w:r>
      <w:r w:rsidRPr="00B3447E">
        <w:rPr>
          <w:sz w:val="22"/>
          <w:szCs w:val="22"/>
        </w:rPr>
        <w:t>аружные блоки кондиционеров (</w:t>
      </w:r>
      <w:r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 xml:space="preserve">систем), </w:t>
      </w:r>
    </w:p>
    <w:p w:rsidR="000E0F86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FE2BC7">
        <w:rPr>
          <w:sz w:val="22"/>
          <w:szCs w:val="22"/>
        </w:rPr>
        <w:t>3</w:t>
      </w:r>
      <w:r w:rsidR="0099243B">
        <w:rPr>
          <w:sz w:val="22"/>
          <w:szCs w:val="22"/>
        </w:rPr>
        <w:t>MXM_A</w:t>
      </w:r>
      <w:r w:rsidR="00D8106E">
        <w:rPr>
          <w:sz w:val="22"/>
          <w:szCs w:val="22"/>
        </w:rPr>
        <w:t>8</w:t>
      </w:r>
    </w:p>
    <w:p w:rsidR="00E53FED" w:rsidRPr="00A66DAA" w:rsidRDefault="00E53FED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FE2BC7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3</w:t>
      </w:r>
      <w:r w:rsidR="0099243B">
        <w:rPr>
          <w:sz w:val="22"/>
          <w:szCs w:val="22"/>
        </w:rPr>
        <w:t>MXM_</w:t>
      </w:r>
      <w:r w:rsidR="000E0701">
        <w:rPr>
          <w:sz w:val="22"/>
          <w:szCs w:val="22"/>
        </w:rPr>
        <w:t>_</w:t>
      </w:r>
      <w:r w:rsidR="0099243B">
        <w:rPr>
          <w:sz w:val="22"/>
          <w:szCs w:val="22"/>
        </w:rPr>
        <w:t>A</w:t>
      </w:r>
      <w:r w:rsidR="00D8106E">
        <w:rPr>
          <w:sz w:val="22"/>
          <w:szCs w:val="22"/>
        </w:rPr>
        <w:t>8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757676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B18926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4" w:name="_Toc14172319"/>
      <w:bookmarkStart w:id="35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6" w:name="_Toc190251188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4"/>
      <w:bookmarkEnd w:id="35"/>
      <w:bookmarkEnd w:id="36"/>
    </w:p>
    <w:p w:rsidR="00192434" w:rsidRPr="00710871" w:rsidRDefault="00FF3E85" w:rsidP="0013422E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13422E" w:rsidRDefault="007E604D" w:rsidP="0013422E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8831F7" w:rsidRDefault="008831F7" w:rsidP="0013422E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37" w:name="_Toc190251189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7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следует устанавливать на опоры, достаточно прочные, чтобы выдержать массу устройства.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Высота установки над полом должна составлять более 2,3 м.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необходимо заземлить.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>
        <w:rPr>
          <w:rFonts w:ascii="Times New Roman" w:hAnsi="Times New Roman"/>
        </w:rPr>
        <w:t>жению током или пожару.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 xml:space="preserve">Чтобы предотвратить утечку газа, нанесите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 только на внутреннюю</w:t>
      </w:r>
      <w:r w:rsidRPr="00A75B0F">
        <w:rPr>
          <w:rFonts w:ascii="Times New Roman" w:hAnsi="Times New Roman"/>
        </w:rPr>
        <w:br/>
        <w:t xml:space="preserve">поверхность раструба. Используйте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масло, предназначенное для хладагента R32.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 xml:space="preserve">горячего </w:t>
      </w:r>
      <w:r w:rsidRPr="00B579F2">
        <w:rPr>
          <w:rFonts w:ascii="Times New Roman" w:hAnsi="Times New Roman"/>
        </w:rPr>
        <w:lastRenderedPageBreak/>
        <w:t>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13422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запускайте блок, если он вакуумирован.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lastRenderedPageBreak/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605450" w:rsidRPr="0013422E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3422E">
        <w:rPr>
          <w:rFonts w:ascii="Times New Roman" w:hAnsi="Times New Roman"/>
        </w:rPr>
        <w:t>изображения и статические помехи.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605450" w:rsidRPr="0013422E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3422E">
        <w:rPr>
          <w:rFonts w:ascii="Times New Roman" w:hAnsi="Times New Roman"/>
        </w:rPr>
        <w:t>образования конденсата.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закачивать в устройство слишком много хладагента.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605450" w:rsidRPr="0013422E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3422E">
        <w:rPr>
          <w:rFonts w:ascii="Times New Roman" w:hAnsi="Times New Roman"/>
        </w:rPr>
        <w:t>может вызвать неисправность, появление дыма или пожар.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lastRenderedPageBreak/>
        <w:t xml:space="preserve">Перед установкой необходимо минимизировать опасность возгорания и избегать работы в </w:t>
      </w:r>
      <w:r w:rsidRPr="0013422E">
        <w:rPr>
          <w:rFonts w:ascii="Times New Roman" w:hAnsi="Times New Roman"/>
        </w:rPr>
        <w:t>о</w:t>
      </w:r>
      <w:r w:rsidRPr="005273EB">
        <w:rPr>
          <w:rFonts w:ascii="Times New Roman" w:hAnsi="Times New Roman"/>
        </w:rPr>
        <w:t>граниченных</w:t>
      </w:r>
      <w:r w:rsidRPr="0013422E">
        <w:rPr>
          <w:rFonts w:ascii="Times New Roman" w:hAnsi="Times New Roman"/>
        </w:rP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605450" w:rsidRPr="00193347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605450" w:rsidRPr="00193347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605450" w:rsidRPr="00193347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605450" w:rsidRPr="00193347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F50D61" w:rsidRPr="0013422E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52BFD" w:rsidRPr="00B42661" w:rsidRDefault="00E52BFD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8" w:name="_Toc190251190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8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9" w:name="_Ref67997869"/>
      <w:bookmarkStart w:id="40" w:name="_Ref68106497"/>
      <w:bookmarkStart w:id="41" w:name="_Ref70418185"/>
      <w:bookmarkStart w:id="42" w:name="_Ref71107481"/>
      <w:bookmarkStart w:id="43" w:name="_Toc190251191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9"/>
      <w:bookmarkEnd w:id="40"/>
      <w:bookmarkEnd w:id="41"/>
      <w:bookmarkEnd w:id="42"/>
      <w:bookmarkEnd w:id="4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4" w:name="_Ref67997880"/>
      <w:bookmarkStart w:id="45" w:name="_Ref68106504"/>
      <w:bookmarkStart w:id="46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90251192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FC2CC4" w:rsidRDefault="00FC2CC4" w:rsidP="00FC2CC4">
      <w:pPr>
        <w:pStyle w:val="21"/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</w:t>
      </w:r>
      <w:r w:rsidR="00AD02E1">
        <w:rPr>
          <w:sz w:val="22"/>
          <w:szCs w:val="22"/>
        </w:rPr>
        <w:t xml:space="preserve"> 6</w:t>
      </w:r>
      <w:r>
        <w:rPr>
          <w:sz w:val="22"/>
          <w:szCs w:val="22"/>
        </w:rPr>
        <w:t>.</w:t>
      </w:r>
    </w:p>
    <w:p w:rsidR="00AD02E1" w:rsidRDefault="00AD02E1" w:rsidP="00FC2CC4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FC2CC4" w:rsidRDefault="00AD02E1" w:rsidP="00FC2CC4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6</w:t>
      </w:r>
    </w:p>
    <w:p w:rsidR="00FC2CC4" w:rsidRDefault="00FC2CC4" w:rsidP="00FC2CC4">
      <w:pPr>
        <w:jc w:val="center"/>
        <w:rPr>
          <w:noProof/>
          <w:sz w:val="20"/>
          <w:szCs w:val="20"/>
        </w:rPr>
      </w:pPr>
    </w:p>
    <w:tbl>
      <w:tblPr>
        <w:tblStyle w:val="af0"/>
        <w:tblW w:w="9771" w:type="dxa"/>
        <w:tblLook w:val="04A0" w:firstRow="1" w:lastRow="0" w:firstColumn="1" w:lastColumn="0" w:noHBand="0" w:noVBand="1"/>
      </w:tblPr>
      <w:tblGrid>
        <w:gridCol w:w="2547"/>
        <w:gridCol w:w="3967"/>
        <w:gridCol w:w="3257"/>
      </w:tblGrid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Признак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Возможная причина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Способ устранения</w:t>
            </w:r>
          </w:p>
        </w:tc>
      </w:tr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Падение, вибрация или шум внутренних блоков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Внутренние блоки установлены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ненадежно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Обеспечьте прочность установки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внутренних блоков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 w:val="restart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А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грегат НЕ производит нагрев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или охлаждение должным образом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Соединение электропроводки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выполнено неверно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соединения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/>
            <w:vAlign w:val="center"/>
          </w:tcPr>
          <w:p w:rsidR="00217F5B" w:rsidRPr="00217F5B" w:rsidRDefault="00217F5B" w:rsidP="00545CA9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Утечка газа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 оборудование на утечки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газообразного хладагента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/>
            <w:vAlign w:val="center"/>
          </w:tcPr>
          <w:p w:rsidR="00217F5B" w:rsidRPr="00217F5B" w:rsidRDefault="00217F5B" w:rsidP="00545CA9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Несоответствие маркировки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 и трубопроводов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Маркировка электропроводки и</w:t>
            </w:r>
          </w:p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трубопроводов (помещение А, B, C, D,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E) обязательно ДОЛЖНА совпадать</w:t>
            </w:r>
          </w:p>
        </w:tc>
      </w:tr>
      <w:tr w:rsidR="00B75F82" w:rsidRPr="00217F5B" w:rsidTr="00217F5B">
        <w:tc>
          <w:tcPr>
            <w:tcW w:w="2547" w:type="dxa"/>
            <w:vMerge w:val="restart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П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ротечка воды</w:t>
            </w: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Неполная термоизоляция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(трубопроводов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).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жидкого хладагента, проложенных 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помещении отрезков наращенного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шланга)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Проследите за полной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термоизоляцией трубопроводов 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Закрепите слив</w:t>
            </w:r>
          </w:p>
        </w:tc>
      </w:tr>
      <w:tr w:rsidR="00B75F82" w:rsidRPr="00217F5B" w:rsidTr="00217F5B">
        <w:tc>
          <w:tcPr>
            <w:tcW w:w="2547" w:type="dxa"/>
            <w:vMerge w:val="restart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У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течка тока</w:t>
            </w: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Проверьте, не заданы ли несколько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помещений как приоритетные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Приоритетным можно задать только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1 помещение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гибридным оборудованием в составе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 другой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внутренний блок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генератором DHW в составе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кондиционер</w:t>
            </w:r>
          </w:p>
        </w:tc>
      </w:tr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Б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лок НЕ работает или перегорел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Электропроводка проложена С</w:t>
            </w:r>
          </w:p>
          <w:p w:rsidR="00217F5B" w:rsidRPr="00217F5B" w:rsidRDefault="00217F5B" w:rsidP="00545CA9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НАРУШЕНИЯМИ спецификаций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электропроводку</w:t>
            </w:r>
          </w:p>
          <w:p w:rsidR="00217F5B" w:rsidRPr="00217F5B" w:rsidRDefault="00217F5B" w:rsidP="00545CA9">
            <w:pPr>
              <w:rPr>
                <w:sz w:val="22"/>
                <w:szCs w:val="22"/>
              </w:rPr>
            </w:pPr>
          </w:p>
          <w:p w:rsidR="00217F5B" w:rsidRPr="00217F5B" w:rsidRDefault="00217F5B" w:rsidP="00545CA9">
            <w:pPr>
              <w:rPr>
                <w:sz w:val="22"/>
                <w:szCs w:val="22"/>
              </w:rPr>
            </w:pPr>
          </w:p>
        </w:tc>
      </w:tr>
    </w:tbl>
    <w:p w:rsidR="00FC2CC4" w:rsidRDefault="00FC2CC4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Pr="00FC2CC4" w:rsidRDefault="00456011" w:rsidP="00FC2CC4">
      <w:pPr>
        <w:jc w:val="center"/>
        <w:rPr>
          <w:noProof/>
          <w:sz w:val="20"/>
          <w:szCs w:val="20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Toc190251193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4"/>
      <w:bookmarkEnd w:id="45"/>
      <w:bookmarkEnd w:id="46"/>
      <w:bookmarkEnd w:id="48"/>
    </w:p>
    <w:p w:rsidR="006C21F1" w:rsidRDefault="006C21F1" w:rsidP="003808D1">
      <w:pPr>
        <w:pStyle w:val="21"/>
        <w:spacing w:line="276" w:lineRule="auto"/>
        <w:ind w:left="106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CB6EA3" w:rsidRPr="00F05C20" w:rsidTr="007C2F73">
        <w:trPr>
          <w:trHeight w:val="387"/>
        </w:trPr>
        <w:tc>
          <w:tcPr>
            <w:tcW w:w="136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9" w:name="_Toc14172323"/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0" w:name="_Toc190251194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9"/>
      <w:bookmarkEnd w:id="50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D21978">
      <w:footerReference w:type="default" r:id="rId31"/>
      <w:footerReference w:type="first" r:id="rId32"/>
      <w:pgSz w:w="11906" w:h="16838"/>
      <w:pgMar w:top="993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E01" w:rsidRDefault="003F5E01">
      <w:r>
        <w:separator/>
      </w:r>
    </w:p>
  </w:endnote>
  <w:endnote w:type="continuationSeparator" w:id="0">
    <w:p w:rsidR="003F5E01" w:rsidRDefault="003F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Ligh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E01" w:rsidRDefault="003F5E0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F5E01" w:rsidRDefault="003F5E0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E01" w:rsidRDefault="003F5E0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F5E01" w:rsidRDefault="003F5E0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F5E01" w:rsidRDefault="003F5E0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F5E01" w:rsidRDefault="003F5E0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F5E01" w:rsidRDefault="003F5E0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E01" w:rsidRDefault="003F5E0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E01" w:rsidRDefault="003F5E0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AD78173" wp14:editId="688DFEAD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35304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353040"/>
                        <a:chOff x="454" y="284"/>
                        <a:chExt cx="11170" cy="16537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533"/>
                          <a:chOff x="5670" y="5670"/>
                          <a:chExt cx="10490" cy="2533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Pr="00B7687E" w:rsidRDefault="003F5E01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3MXM_A8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Pr="00ED1531" w:rsidRDefault="003F5E0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02E1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Pr="00ED1531" w:rsidRDefault="003F5E0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26"/>
                            <a:ext cx="2835" cy="1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F5E01" w:rsidRPr="003904A7" w:rsidRDefault="003F5E01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290508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Daikin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Industries Czech Republic </w:t>
                              </w:r>
                              <w:proofErr w:type="spellStart"/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s.r.o</w:t>
                              </w:r>
                              <w:proofErr w:type="spellEnd"/>
                              <w:r w:rsidRPr="003904A7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62"/>
                            <a:ext cx="3969" cy="1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F5E01" w:rsidRDefault="003F5E01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3F5E01" w:rsidRDefault="003F5E01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БЛОКИ КОНДИЦИОНЕРОВ </w:t>
                              </w:r>
                            </w:p>
                            <w:p w:rsidR="003F5E01" w:rsidRDefault="003F5E01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МУЛЬТИ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СПЛИТ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-СИСТЕМ) БЫТОВОГО НАЗНАЧЕНИЯ,</w:t>
                              </w:r>
                            </w:p>
                            <w:p w:rsidR="003F5E01" w:rsidRPr="00D328BE" w:rsidRDefault="003F5E01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3MXM_A8</w:t>
                              </w:r>
                            </w:p>
                            <w:p w:rsidR="003F5E01" w:rsidRPr="00B160C5" w:rsidRDefault="003F5E01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3F5E01" w:rsidRPr="00613EFB" w:rsidRDefault="003F5E0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D78173" id="Группа 265" o:spid="_x0000_s1103" style="position:absolute;left:0;text-align:left;margin-left:24pt;margin-top:23.25pt;width:552.75pt;height:815.2pt;z-index:251659776;mso-position-horizontal-relative:page;mso-position-vertical-relative:page" coordorigin="454,284" coordsize="11170,16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533" coordorigin="5670,5670" coordsize="10490,2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F5E01" w:rsidRPr="00B7687E" w:rsidRDefault="003F5E01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3MXM_A8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F5E01" w:rsidRPr="00ED1531" w:rsidRDefault="003F5E0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02E1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F5E01" w:rsidRPr="00ED1531" w:rsidRDefault="003F5E0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26;width:283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F5E01" w:rsidRPr="003904A7" w:rsidRDefault="003F5E01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290508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Daikin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Industries Czech Republic </w:t>
                        </w:r>
                        <w:proofErr w:type="spellStart"/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s.r.o</w:t>
                        </w:r>
                        <w:proofErr w:type="spellEnd"/>
                        <w:r w:rsidRPr="003904A7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62;width:3969;height:1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F5E01" w:rsidRDefault="003F5E01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3F5E01" w:rsidRDefault="003F5E01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НАРУЖНЫЕ БЛОКИ КОНДИЦИОНЕРОВ </w:t>
                        </w:r>
                      </w:p>
                      <w:p w:rsidR="003F5E01" w:rsidRDefault="003F5E01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МУЛЬТИ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СПЛИТ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-СИСТЕМ) БЫТОВОГО НАЗНАЧЕНИЯ,</w:t>
                        </w:r>
                      </w:p>
                      <w:p w:rsidR="003F5E01" w:rsidRPr="00D328BE" w:rsidRDefault="003F5E01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3MXM_A8</w:t>
                        </w:r>
                      </w:p>
                      <w:p w:rsidR="003F5E01" w:rsidRPr="00B160C5" w:rsidRDefault="003F5E01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3F5E01" w:rsidRPr="00613EFB" w:rsidRDefault="003F5E0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E01" w:rsidRDefault="003F5E0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Pr="00AF301F" w:rsidRDefault="003F5E0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02E1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Pr="00EC2FF5" w:rsidRDefault="003F5E0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3MXM_A8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F5E01" w:rsidRPr="00AF301F" w:rsidRDefault="003F5E0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02E1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F5E01" w:rsidRPr="00EC2FF5" w:rsidRDefault="003F5E0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3MXM_A8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E01" w:rsidRDefault="003F5E0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Default="003F5E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Pr="00AF301F" w:rsidRDefault="003F5E0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02E1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E01" w:rsidRPr="0021626D" w:rsidRDefault="003F5E01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3MXM_A8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F5E01" w:rsidRDefault="003F5E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F5E01" w:rsidRPr="00AF301F" w:rsidRDefault="003F5E0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02E1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F5E01" w:rsidRPr="0021626D" w:rsidRDefault="003F5E01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3MXM_A8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E01" w:rsidRDefault="003F5E01">
      <w:r>
        <w:separator/>
      </w:r>
    </w:p>
  </w:footnote>
  <w:footnote w:type="continuationSeparator" w:id="0">
    <w:p w:rsidR="003F5E01" w:rsidRDefault="003F5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E01" w:rsidRDefault="003F5E0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F5E01" w:rsidRDefault="003F5E0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FF5409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494EC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C54C3"/>
    <w:multiLevelType w:val="hybridMultilevel"/>
    <w:tmpl w:val="2976EC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042BF"/>
    <w:multiLevelType w:val="hybridMultilevel"/>
    <w:tmpl w:val="B066E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6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5EBA4229"/>
    <w:multiLevelType w:val="hybridMultilevel"/>
    <w:tmpl w:val="CA189C70"/>
    <w:lvl w:ilvl="0" w:tplc="D160DCB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1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2" w15:restartNumberingAfterBreak="0">
    <w:nsid w:val="71D5367D"/>
    <w:multiLevelType w:val="hybridMultilevel"/>
    <w:tmpl w:val="4134F994"/>
    <w:lvl w:ilvl="0" w:tplc="D160D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9"/>
  </w:num>
  <w:num w:numId="2">
    <w:abstractNumId w:val="13"/>
  </w:num>
  <w:num w:numId="3">
    <w:abstractNumId w:val="6"/>
  </w:num>
  <w:num w:numId="4">
    <w:abstractNumId w:val="12"/>
  </w:num>
  <w:num w:numId="5">
    <w:abstractNumId w:val="8"/>
  </w:num>
  <w:num w:numId="6">
    <w:abstractNumId w:val="17"/>
  </w:num>
  <w:num w:numId="7">
    <w:abstractNumId w:val="0"/>
  </w:num>
  <w:num w:numId="8">
    <w:abstractNumId w:val="1"/>
  </w:num>
  <w:num w:numId="9">
    <w:abstractNumId w:val="16"/>
  </w:num>
  <w:num w:numId="10">
    <w:abstractNumId w:val="15"/>
  </w:num>
  <w:num w:numId="11">
    <w:abstractNumId w:val="25"/>
  </w:num>
  <w:num w:numId="12">
    <w:abstractNumId w:val="21"/>
  </w:num>
  <w:num w:numId="13">
    <w:abstractNumId w:val="24"/>
  </w:num>
  <w:num w:numId="14">
    <w:abstractNumId w:val="3"/>
  </w:num>
  <w:num w:numId="15">
    <w:abstractNumId w:val="10"/>
  </w:num>
  <w:num w:numId="16">
    <w:abstractNumId w:val="2"/>
  </w:num>
  <w:num w:numId="17">
    <w:abstractNumId w:val="5"/>
  </w:num>
  <w:num w:numId="18">
    <w:abstractNumId w:val="23"/>
  </w:num>
  <w:num w:numId="19">
    <w:abstractNumId w:val="14"/>
  </w:num>
  <w:num w:numId="20">
    <w:abstractNumId w:val="7"/>
  </w:num>
  <w:num w:numId="21">
    <w:abstractNumId w:val="20"/>
  </w:num>
  <w:num w:numId="22">
    <w:abstractNumId w:val="4"/>
  </w:num>
  <w:num w:numId="23">
    <w:abstractNumId w:val="22"/>
  </w:num>
  <w:num w:numId="24">
    <w:abstractNumId w:val="11"/>
  </w:num>
  <w:num w:numId="25">
    <w:abstractNumId w:val="18"/>
  </w:num>
  <w:num w:numId="26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297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1C87"/>
    <w:rsid w:val="000120D4"/>
    <w:rsid w:val="000141AA"/>
    <w:rsid w:val="00020D31"/>
    <w:rsid w:val="00021FB1"/>
    <w:rsid w:val="00022877"/>
    <w:rsid w:val="000234A9"/>
    <w:rsid w:val="000273C1"/>
    <w:rsid w:val="0003096B"/>
    <w:rsid w:val="00033D8F"/>
    <w:rsid w:val="00033EC9"/>
    <w:rsid w:val="00037311"/>
    <w:rsid w:val="00037425"/>
    <w:rsid w:val="00041788"/>
    <w:rsid w:val="00041FA3"/>
    <w:rsid w:val="000428E9"/>
    <w:rsid w:val="00045361"/>
    <w:rsid w:val="00045B9E"/>
    <w:rsid w:val="0004615A"/>
    <w:rsid w:val="00050551"/>
    <w:rsid w:val="0005143E"/>
    <w:rsid w:val="00052EE5"/>
    <w:rsid w:val="000566D0"/>
    <w:rsid w:val="00056CCA"/>
    <w:rsid w:val="00057AF2"/>
    <w:rsid w:val="00057BCD"/>
    <w:rsid w:val="00057CBB"/>
    <w:rsid w:val="000608B8"/>
    <w:rsid w:val="00061E40"/>
    <w:rsid w:val="00063BBD"/>
    <w:rsid w:val="00066F8E"/>
    <w:rsid w:val="00067EE6"/>
    <w:rsid w:val="00071013"/>
    <w:rsid w:val="000719D7"/>
    <w:rsid w:val="00071E3E"/>
    <w:rsid w:val="00072490"/>
    <w:rsid w:val="0007255A"/>
    <w:rsid w:val="00072B9E"/>
    <w:rsid w:val="00073C25"/>
    <w:rsid w:val="000779F8"/>
    <w:rsid w:val="00077AE4"/>
    <w:rsid w:val="0008321E"/>
    <w:rsid w:val="00091D89"/>
    <w:rsid w:val="0009526F"/>
    <w:rsid w:val="00096BD7"/>
    <w:rsid w:val="00097413"/>
    <w:rsid w:val="000A3D50"/>
    <w:rsid w:val="000A5B66"/>
    <w:rsid w:val="000A639A"/>
    <w:rsid w:val="000B0960"/>
    <w:rsid w:val="000B2A0A"/>
    <w:rsid w:val="000B2F0B"/>
    <w:rsid w:val="000B3030"/>
    <w:rsid w:val="000B739D"/>
    <w:rsid w:val="000B76EC"/>
    <w:rsid w:val="000B7CBA"/>
    <w:rsid w:val="000C0502"/>
    <w:rsid w:val="000C0693"/>
    <w:rsid w:val="000C56B7"/>
    <w:rsid w:val="000C74A2"/>
    <w:rsid w:val="000D3915"/>
    <w:rsid w:val="000D5737"/>
    <w:rsid w:val="000D6B18"/>
    <w:rsid w:val="000E0701"/>
    <w:rsid w:val="000E0F86"/>
    <w:rsid w:val="000E148F"/>
    <w:rsid w:val="000E35B4"/>
    <w:rsid w:val="000E4099"/>
    <w:rsid w:val="000E4934"/>
    <w:rsid w:val="000E4DE5"/>
    <w:rsid w:val="000E52D6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5C5F"/>
    <w:rsid w:val="000F7DEF"/>
    <w:rsid w:val="001000D0"/>
    <w:rsid w:val="001001A6"/>
    <w:rsid w:val="00100831"/>
    <w:rsid w:val="00100E99"/>
    <w:rsid w:val="001021DF"/>
    <w:rsid w:val="00102E18"/>
    <w:rsid w:val="001058C6"/>
    <w:rsid w:val="001128D0"/>
    <w:rsid w:val="00112C32"/>
    <w:rsid w:val="001146EA"/>
    <w:rsid w:val="001150BA"/>
    <w:rsid w:val="00116420"/>
    <w:rsid w:val="00116614"/>
    <w:rsid w:val="00117ADC"/>
    <w:rsid w:val="00117B1F"/>
    <w:rsid w:val="00117FDF"/>
    <w:rsid w:val="00120846"/>
    <w:rsid w:val="00120AA3"/>
    <w:rsid w:val="00122066"/>
    <w:rsid w:val="00122094"/>
    <w:rsid w:val="001228FB"/>
    <w:rsid w:val="00126D14"/>
    <w:rsid w:val="00127EE8"/>
    <w:rsid w:val="001301B6"/>
    <w:rsid w:val="001329B4"/>
    <w:rsid w:val="00133E55"/>
    <w:rsid w:val="0013422E"/>
    <w:rsid w:val="00135C40"/>
    <w:rsid w:val="00137FF9"/>
    <w:rsid w:val="00140EF6"/>
    <w:rsid w:val="001501C2"/>
    <w:rsid w:val="00151133"/>
    <w:rsid w:val="00151252"/>
    <w:rsid w:val="001514B7"/>
    <w:rsid w:val="00151BA7"/>
    <w:rsid w:val="00154925"/>
    <w:rsid w:val="00155258"/>
    <w:rsid w:val="00155859"/>
    <w:rsid w:val="00156920"/>
    <w:rsid w:val="00156D4D"/>
    <w:rsid w:val="00157050"/>
    <w:rsid w:val="001570C1"/>
    <w:rsid w:val="001575B3"/>
    <w:rsid w:val="00160D47"/>
    <w:rsid w:val="00161D51"/>
    <w:rsid w:val="001625A7"/>
    <w:rsid w:val="00162A11"/>
    <w:rsid w:val="00163C45"/>
    <w:rsid w:val="00165C84"/>
    <w:rsid w:val="00171036"/>
    <w:rsid w:val="00172B63"/>
    <w:rsid w:val="00173455"/>
    <w:rsid w:val="00174269"/>
    <w:rsid w:val="00175C53"/>
    <w:rsid w:val="001769EC"/>
    <w:rsid w:val="001800C1"/>
    <w:rsid w:val="001802BE"/>
    <w:rsid w:val="00180D0F"/>
    <w:rsid w:val="00181B3C"/>
    <w:rsid w:val="0018333C"/>
    <w:rsid w:val="00185BC6"/>
    <w:rsid w:val="00190686"/>
    <w:rsid w:val="00192434"/>
    <w:rsid w:val="00194FB6"/>
    <w:rsid w:val="00197339"/>
    <w:rsid w:val="001A0A60"/>
    <w:rsid w:val="001A23A5"/>
    <w:rsid w:val="001A550E"/>
    <w:rsid w:val="001A56D9"/>
    <w:rsid w:val="001A6138"/>
    <w:rsid w:val="001A63B1"/>
    <w:rsid w:val="001A68B1"/>
    <w:rsid w:val="001A6BBE"/>
    <w:rsid w:val="001B0D06"/>
    <w:rsid w:val="001B3738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5467"/>
    <w:rsid w:val="001C6458"/>
    <w:rsid w:val="001D56EC"/>
    <w:rsid w:val="001D5A67"/>
    <w:rsid w:val="001D6B02"/>
    <w:rsid w:val="001E143E"/>
    <w:rsid w:val="001E2E2E"/>
    <w:rsid w:val="001E382F"/>
    <w:rsid w:val="001E45FC"/>
    <w:rsid w:val="001E5460"/>
    <w:rsid w:val="001E5608"/>
    <w:rsid w:val="001E7697"/>
    <w:rsid w:val="001F25DC"/>
    <w:rsid w:val="001F6A6B"/>
    <w:rsid w:val="001F6E0C"/>
    <w:rsid w:val="001F7419"/>
    <w:rsid w:val="001F7544"/>
    <w:rsid w:val="00204176"/>
    <w:rsid w:val="0020734A"/>
    <w:rsid w:val="002126A7"/>
    <w:rsid w:val="00214D4D"/>
    <w:rsid w:val="0021626D"/>
    <w:rsid w:val="00216ED8"/>
    <w:rsid w:val="00217EC0"/>
    <w:rsid w:val="00217F5B"/>
    <w:rsid w:val="00220701"/>
    <w:rsid w:val="00220DC9"/>
    <w:rsid w:val="00223411"/>
    <w:rsid w:val="002245A4"/>
    <w:rsid w:val="00225418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5593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673DC"/>
    <w:rsid w:val="002714A9"/>
    <w:rsid w:val="002720D6"/>
    <w:rsid w:val="00276037"/>
    <w:rsid w:val="00282779"/>
    <w:rsid w:val="0028312A"/>
    <w:rsid w:val="00283BBE"/>
    <w:rsid w:val="00285B60"/>
    <w:rsid w:val="00287A05"/>
    <w:rsid w:val="00290508"/>
    <w:rsid w:val="002908B7"/>
    <w:rsid w:val="00290A2E"/>
    <w:rsid w:val="00290B9E"/>
    <w:rsid w:val="00293885"/>
    <w:rsid w:val="002950B0"/>
    <w:rsid w:val="0029646C"/>
    <w:rsid w:val="00296833"/>
    <w:rsid w:val="002970FA"/>
    <w:rsid w:val="002A1BAD"/>
    <w:rsid w:val="002A715F"/>
    <w:rsid w:val="002B0E60"/>
    <w:rsid w:val="002B1961"/>
    <w:rsid w:val="002B2794"/>
    <w:rsid w:val="002B2E56"/>
    <w:rsid w:val="002B4BD3"/>
    <w:rsid w:val="002B6876"/>
    <w:rsid w:val="002B773A"/>
    <w:rsid w:val="002C1049"/>
    <w:rsid w:val="002C1FD3"/>
    <w:rsid w:val="002C2364"/>
    <w:rsid w:val="002C241F"/>
    <w:rsid w:val="002C2F6B"/>
    <w:rsid w:val="002C44E0"/>
    <w:rsid w:val="002C7086"/>
    <w:rsid w:val="002C7265"/>
    <w:rsid w:val="002E1277"/>
    <w:rsid w:val="002E24F5"/>
    <w:rsid w:val="002E3384"/>
    <w:rsid w:val="002E37F7"/>
    <w:rsid w:val="002E4603"/>
    <w:rsid w:val="002F06A1"/>
    <w:rsid w:val="002F1523"/>
    <w:rsid w:val="002F20DA"/>
    <w:rsid w:val="002F51E9"/>
    <w:rsid w:val="002F52F0"/>
    <w:rsid w:val="002F79FC"/>
    <w:rsid w:val="002F7C64"/>
    <w:rsid w:val="00302C11"/>
    <w:rsid w:val="00303638"/>
    <w:rsid w:val="00304CCB"/>
    <w:rsid w:val="003066A5"/>
    <w:rsid w:val="00311219"/>
    <w:rsid w:val="00312A7C"/>
    <w:rsid w:val="00312F93"/>
    <w:rsid w:val="00321E59"/>
    <w:rsid w:val="00326079"/>
    <w:rsid w:val="00327FB8"/>
    <w:rsid w:val="0033105A"/>
    <w:rsid w:val="00331F6E"/>
    <w:rsid w:val="00341070"/>
    <w:rsid w:val="00342580"/>
    <w:rsid w:val="00343FCA"/>
    <w:rsid w:val="00344173"/>
    <w:rsid w:val="003449AD"/>
    <w:rsid w:val="003477BB"/>
    <w:rsid w:val="00353F3F"/>
    <w:rsid w:val="00354F1B"/>
    <w:rsid w:val="00356218"/>
    <w:rsid w:val="0036188A"/>
    <w:rsid w:val="00362703"/>
    <w:rsid w:val="003631A3"/>
    <w:rsid w:val="003632FB"/>
    <w:rsid w:val="003674CD"/>
    <w:rsid w:val="00371DD6"/>
    <w:rsid w:val="00371E72"/>
    <w:rsid w:val="00372A29"/>
    <w:rsid w:val="00372FAA"/>
    <w:rsid w:val="003730D6"/>
    <w:rsid w:val="0037629D"/>
    <w:rsid w:val="003808D1"/>
    <w:rsid w:val="0038325A"/>
    <w:rsid w:val="00385D05"/>
    <w:rsid w:val="00387F09"/>
    <w:rsid w:val="003904A7"/>
    <w:rsid w:val="00391370"/>
    <w:rsid w:val="003963EA"/>
    <w:rsid w:val="003964AD"/>
    <w:rsid w:val="003968C8"/>
    <w:rsid w:val="003A0EF2"/>
    <w:rsid w:val="003A15A7"/>
    <w:rsid w:val="003A19C7"/>
    <w:rsid w:val="003A3C8A"/>
    <w:rsid w:val="003A5A81"/>
    <w:rsid w:val="003A5CD2"/>
    <w:rsid w:val="003B1D6F"/>
    <w:rsid w:val="003B2132"/>
    <w:rsid w:val="003B23BD"/>
    <w:rsid w:val="003B7B77"/>
    <w:rsid w:val="003C5D18"/>
    <w:rsid w:val="003D0C92"/>
    <w:rsid w:val="003D1258"/>
    <w:rsid w:val="003D13A1"/>
    <w:rsid w:val="003D292A"/>
    <w:rsid w:val="003D3BE7"/>
    <w:rsid w:val="003D3E69"/>
    <w:rsid w:val="003D3FCA"/>
    <w:rsid w:val="003D55AE"/>
    <w:rsid w:val="003D5A18"/>
    <w:rsid w:val="003D6BC5"/>
    <w:rsid w:val="003E2E86"/>
    <w:rsid w:val="003E35B1"/>
    <w:rsid w:val="003E3AD4"/>
    <w:rsid w:val="003E4BAF"/>
    <w:rsid w:val="003F06AB"/>
    <w:rsid w:val="003F1316"/>
    <w:rsid w:val="003F28A1"/>
    <w:rsid w:val="003F2BC4"/>
    <w:rsid w:val="003F495C"/>
    <w:rsid w:val="003F59B5"/>
    <w:rsid w:val="003F5E01"/>
    <w:rsid w:val="003F6CD3"/>
    <w:rsid w:val="003F6F5D"/>
    <w:rsid w:val="003F79FC"/>
    <w:rsid w:val="00401AEE"/>
    <w:rsid w:val="0040343D"/>
    <w:rsid w:val="004047A7"/>
    <w:rsid w:val="004106D7"/>
    <w:rsid w:val="00410EC8"/>
    <w:rsid w:val="00411639"/>
    <w:rsid w:val="004158E2"/>
    <w:rsid w:val="0041611C"/>
    <w:rsid w:val="00420F4B"/>
    <w:rsid w:val="00422354"/>
    <w:rsid w:val="00423512"/>
    <w:rsid w:val="00427A71"/>
    <w:rsid w:val="00430C04"/>
    <w:rsid w:val="00434BF8"/>
    <w:rsid w:val="00437185"/>
    <w:rsid w:val="00441427"/>
    <w:rsid w:val="00441553"/>
    <w:rsid w:val="00441E8C"/>
    <w:rsid w:val="00443074"/>
    <w:rsid w:val="004438DA"/>
    <w:rsid w:val="0044496C"/>
    <w:rsid w:val="00446AF7"/>
    <w:rsid w:val="00447DE5"/>
    <w:rsid w:val="004502D6"/>
    <w:rsid w:val="00453BC0"/>
    <w:rsid w:val="00455E74"/>
    <w:rsid w:val="00456011"/>
    <w:rsid w:val="00461F7D"/>
    <w:rsid w:val="004638DD"/>
    <w:rsid w:val="00463B76"/>
    <w:rsid w:val="0046414B"/>
    <w:rsid w:val="00466518"/>
    <w:rsid w:val="00471DA2"/>
    <w:rsid w:val="00476DA4"/>
    <w:rsid w:val="00481251"/>
    <w:rsid w:val="004830CA"/>
    <w:rsid w:val="0048313C"/>
    <w:rsid w:val="004831AA"/>
    <w:rsid w:val="00485C35"/>
    <w:rsid w:val="00491B0F"/>
    <w:rsid w:val="00493D50"/>
    <w:rsid w:val="00495990"/>
    <w:rsid w:val="00496556"/>
    <w:rsid w:val="004965E7"/>
    <w:rsid w:val="004A0AF9"/>
    <w:rsid w:val="004A0D31"/>
    <w:rsid w:val="004A1390"/>
    <w:rsid w:val="004A14D0"/>
    <w:rsid w:val="004A4C0B"/>
    <w:rsid w:val="004B054F"/>
    <w:rsid w:val="004B6F5E"/>
    <w:rsid w:val="004C01EC"/>
    <w:rsid w:val="004C1297"/>
    <w:rsid w:val="004C25CF"/>
    <w:rsid w:val="004C329E"/>
    <w:rsid w:val="004C5F04"/>
    <w:rsid w:val="004C7BAF"/>
    <w:rsid w:val="004D1223"/>
    <w:rsid w:val="004D2A1B"/>
    <w:rsid w:val="004D4967"/>
    <w:rsid w:val="004D5533"/>
    <w:rsid w:val="004D5B6A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6E21"/>
    <w:rsid w:val="004F77E1"/>
    <w:rsid w:val="005005B4"/>
    <w:rsid w:val="00500799"/>
    <w:rsid w:val="005030EA"/>
    <w:rsid w:val="00503FF0"/>
    <w:rsid w:val="00505AFE"/>
    <w:rsid w:val="00506779"/>
    <w:rsid w:val="005071E0"/>
    <w:rsid w:val="0051484C"/>
    <w:rsid w:val="00515C78"/>
    <w:rsid w:val="00516150"/>
    <w:rsid w:val="00516AAF"/>
    <w:rsid w:val="00520C01"/>
    <w:rsid w:val="00525949"/>
    <w:rsid w:val="00531B53"/>
    <w:rsid w:val="00534D04"/>
    <w:rsid w:val="005353F4"/>
    <w:rsid w:val="00536A3D"/>
    <w:rsid w:val="0053761E"/>
    <w:rsid w:val="005411CB"/>
    <w:rsid w:val="00542227"/>
    <w:rsid w:val="005434A3"/>
    <w:rsid w:val="00543A88"/>
    <w:rsid w:val="00543CED"/>
    <w:rsid w:val="00545362"/>
    <w:rsid w:val="00545CA9"/>
    <w:rsid w:val="005534A3"/>
    <w:rsid w:val="00553736"/>
    <w:rsid w:val="00554566"/>
    <w:rsid w:val="00554CFA"/>
    <w:rsid w:val="00567235"/>
    <w:rsid w:val="00577CAF"/>
    <w:rsid w:val="00581719"/>
    <w:rsid w:val="00582591"/>
    <w:rsid w:val="00582FE1"/>
    <w:rsid w:val="00584062"/>
    <w:rsid w:val="005848DB"/>
    <w:rsid w:val="00587F29"/>
    <w:rsid w:val="00590895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B55E8"/>
    <w:rsid w:val="005B7A14"/>
    <w:rsid w:val="005B7D0A"/>
    <w:rsid w:val="005C5086"/>
    <w:rsid w:val="005D0574"/>
    <w:rsid w:val="005E0690"/>
    <w:rsid w:val="005E2DCE"/>
    <w:rsid w:val="005E38BC"/>
    <w:rsid w:val="005E4659"/>
    <w:rsid w:val="005E5127"/>
    <w:rsid w:val="005E66DE"/>
    <w:rsid w:val="005E73D5"/>
    <w:rsid w:val="005E7B4E"/>
    <w:rsid w:val="005E7D14"/>
    <w:rsid w:val="005F0EF4"/>
    <w:rsid w:val="005F1A7F"/>
    <w:rsid w:val="005F71E5"/>
    <w:rsid w:val="006009B2"/>
    <w:rsid w:val="00601691"/>
    <w:rsid w:val="006018AC"/>
    <w:rsid w:val="00604174"/>
    <w:rsid w:val="0060423E"/>
    <w:rsid w:val="00605450"/>
    <w:rsid w:val="0060697E"/>
    <w:rsid w:val="006070F9"/>
    <w:rsid w:val="00612308"/>
    <w:rsid w:val="00617376"/>
    <w:rsid w:val="006334DD"/>
    <w:rsid w:val="00636B0C"/>
    <w:rsid w:val="006416FB"/>
    <w:rsid w:val="006417F5"/>
    <w:rsid w:val="00642562"/>
    <w:rsid w:val="00643A3C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2EC5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331A"/>
    <w:rsid w:val="00695219"/>
    <w:rsid w:val="00696933"/>
    <w:rsid w:val="00697856"/>
    <w:rsid w:val="00697B41"/>
    <w:rsid w:val="006A4752"/>
    <w:rsid w:val="006A4A61"/>
    <w:rsid w:val="006A7899"/>
    <w:rsid w:val="006A7C74"/>
    <w:rsid w:val="006B0C6E"/>
    <w:rsid w:val="006B12BE"/>
    <w:rsid w:val="006B3F2C"/>
    <w:rsid w:val="006B5711"/>
    <w:rsid w:val="006B7DDA"/>
    <w:rsid w:val="006C041A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16F4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3BC0"/>
    <w:rsid w:val="00705AA4"/>
    <w:rsid w:val="0070650B"/>
    <w:rsid w:val="00710871"/>
    <w:rsid w:val="00712093"/>
    <w:rsid w:val="00712977"/>
    <w:rsid w:val="00714110"/>
    <w:rsid w:val="00714A05"/>
    <w:rsid w:val="0072099C"/>
    <w:rsid w:val="007218A6"/>
    <w:rsid w:val="00724147"/>
    <w:rsid w:val="0072588E"/>
    <w:rsid w:val="00726505"/>
    <w:rsid w:val="00727F26"/>
    <w:rsid w:val="0073406F"/>
    <w:rsid w:val="0073413C"/>
    <w:rsid w:val="007354CD"/>
    <w:rsid w:val="0074074A"/>
    <w:rsid w:val="00741FEB"/>
    <w:rsid w:val="0074200D"/>
    <w:rsid w:val="00742CA2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3C92"/>
    <w:rsid w:val="00766705"/>
    <w:rsid w:val="00771B49"/>
    <w:rsid w:val="007731A7"/>
    <w:rsid w:val="00776934"/>
    <w:rsid w:val="00780C0A"/>
    <w:rsid w:val="00780E21"/>
    <w:rsid w:val="0078177F"/>
    <w:rsid w:val="00786F27"/>
    <w:rsid w:val="007877E0"/>
    <w:rsid w:val="00790760"/>
    <w:rsid w:val="00791FFC"/>
    <w:rsid w:val="00792AA2"/>
    <w:rsid w:val="007A04C8"/>
    <w:rsid w:val="007A04D2"/>
    <w:rsid w:val="007A240D"/>
    <w:rsid w:val="007A2493"/>
    <w:rsid w:val="007A3018"/>
    <w:rsid w:val="007A3A38"/>
    <w:rsid w:val="007A4FC3"/>
    <w:rsid w:val="007A6ADC"/>
    <w:rsid w:val="007B2E7A"/>
    <w:rsid w:val="007B36E9"/>
    <w:rsid w:val="007B4255"/>
    <w:rsid w:val="007B4878"/>
    <w:rsid w:val="007B63C1"/>
    <w:rsid w:val="007C2561"/>
    <w:rsid w:val="007C2F73"/>
    <w:rsid w:val="007C60C7"/>
    <w:rsid w:val="007C7316"/>
    <w:rsid w:val="007D01EE"/>
    <w:rsid w:val="007D349B"/>
    <w:rsid w:val="007D3C3B"/>
    <w:rsid w:val="007D3C4D"/>
    <w:rsid w:val="007D6CCA"/>
    <w:rsid w:val="007D7387"/>
    <w:rsid w:val="007E5BF6"/>
    <w:rsid w:val="007E604D"/>
    <w:rsid w:val="007E613F"/>
    <w:rsid w:val="007E6483"/>
    <w:rsid w:val="007E7290"/>
    <w:rsid w:val="007E760D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17723"/>
    <w:rsid w:val="00827D70"/>
    <w:rsid w:val="00830043"/>
    <w:rsid w:val="00830725"/>
    <w:rsid w:val="0083074C"/>
    <w:rsid w:val="008334F3"/>
    <w:rsid w:val="00833E43"/>
    <w:rsid w:val="008361D5"/>
    <w:rsid w:val="00836883"/>
    <w:rsid w:val="00836BCD"/>
    <w:rsid w:val="00837B05"/>
    <w:rsid w:val="00842788"/>
    <w:rsid w:val="00842C8C"/>
    <w:rsid w:val="0084366C"/>
    <w:rsid w:val="008446DD"/>
    <w:rsid w:val="00850DCA"/>
    <w:rsid w:val="008518E2"/>
    <w:rsid w:val="00851CB0"/>
    <w:rsid w:val="0085316F"/>
    <w:rsid w:val="0085576F"/>
    <w:rsid w:val="0085684B"/>
    <w:rsid w:val="00861002"/>
    <w:rsid w:val="0086120D"/>
    <w:rsid w:val="008638AD"/>
    <w:rsid w:val="00863FE7"/>
    <w:rsid w:val="008712A2"/>
    <w:rsid w:val="00872454"/>
    <w:rsid w:val="00873ED4"/>
    <w:rsid w:val="00876B48"/>
    <w:rsid w:val="00876CCF"/>
    <w:rsid w:val="00877658"/>
    <w:rsid w:val="00880B6C"/>
    <w:rsid w:val="008831F7"/>
    <w:rsid w:val="008849B0"/>
    <w:rsid w:val="008859AF"/>
    <w:rsid w:val="0088749B"/>
    <w:rsid w:val="008967EA"/>
    <w:rsid w:val="00896D69"/>
    <w:rsid w:val="00897EAB"/>
    <w:rsid w:val="008A09D8"/>
    <w:rsid w:val="008A112D"/>
    <w:rsid w:val="008A1856"/>
    <w:rsid w:val="008A275D"/>
    <w:rsid w:val="008A3C86"/>
    <w:rsid w:val="008A4FB2"/>
    <w:rsid w:val="008A504E"/>
    <w:rsid w:val="008A521F"/>
    <w:rsid w:val="008A54C5"/>
    <w:rsid w:val="008A7E4D"/>
    <w:rsid w:val="008B5D4C"/>
    <w:rsid w:val="008B7F0C"/>
    <w:rsid w:val="008C0B53"/>
    <w:rsid w:val="008C215D"/>
    <w:rsid w:val="008C4660"/>
    <w:rsid w:val="008C4C53"/>
    <w:rsid w:val="008C612F"/>
    <w:rsid w:val="008D09DC"/>
    <w:rsid w:val="008D0BF2"/>
    <w:rsid w:val="008D4D92"/>
    <w:rsid w:val="008D697D"/>
    <w:rsid w:val="008E0B73"/>
    <w:rsid w:val="008E126B"/>
    <w:rsid w:val="008E1AC5"/>
    <w:rsid w:val="008E2C5E"/>
    <w:rsid w:val="008E4C7C"/>
    <w:rsid w:val="008E7094"/>
    <w:rsid w:val="008F1164"/>
    <w:rsid w:val="008F1C87"/>
    <w:rsid w:val="008F4219"/>
    <w:rsid w:val="008F46BE"/>
    <w:rsid w:val="008F48FA"/>
    <w:rsid w:val="008F7770"/>
    <w:rsid w:val="00913F03"/>
    <w:rsid w:val="009148F2"/>
    <w:rsid w:val="00916F73"/>
    <w:rsid w:val="00922280"/>
    <w:rsid w:val="0092461D"/>
    <w:rsid w:val="009247EF"/>
    <w:rsid w:val="00925961"/>
    <w:rsid w:val="009261BF"/>
    <w:rsid w:val="0092643F"/>
    <w:rsid w:val="00926BC8"/>
    <w:rsid w:val="0092732B"/>
    <w:rsid w:val="0093684D"/>
    <w:rsid w:val="00941236"/>
    <w:rsid w:val="00941985"/>
    <w:rsid w:val="00942A3F"/>
    <w:rsid w:val="00943FFD"/>
    <w:rsid w:val="009453FB"/>
    <w:rsid w:val="009454F1"/>
    <w:rsid w:val="009457C2"/>
    <w:rsid w:val="00945C68"/>
    <w:rsid w:val="00955739"/>
    <w:rsid w:val="0096270C"/>
    <w:rsid w:val="00962F25"/>
    <w:rsid w:val="00964391"/>
    <w:rsid w:val="00964BBA"/>
    <w:rsid w:val="00965A0F"/>
    <w:rsid w:val="0097096B"/>
    <w:rsid w:val="00971F22"/>
    <w:rsid w:val="00972418"/>
    <w:rsid w:val="0097394C"/>
    <w:rsid w:val="0097670D"/>
    <w:rsid w:val="0098001A"/>
    <w:rsid w:val="009811F1"/>
    <w:rsid w:val="00984D44"/>
    <w:rsid w:val="00985AEE"/>
    <w:rsid w:val="00990A19"/>
    <w:rsid w:val="0099243B"/>
    <w:rsid w:val="00993082"/>
    <w:rsid w:val="009A063F"/>
    <w:rsid w:val="009A0CFE"/>
    <w:rsid w:val="009A32B6"/>
    <w:rsid w:val="009A678C"/>
    <w:rsid w:val="009B168A"/>
    <w:rsid w:val="009B1EC5"/>
    <w:rsid w:val="009B236D"/>
    <w:rsid w:val="009B3C48"/>
    <w:rsid w:val="009B4C41"/>
    <w:rsid w:val="009B6F0C"/>
    <w:rsid w:val="009B7B20"/>
    <w:rsid w:val="009C0B84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65B2"/>
    <w:rsid w:val="009F6B12"/>
    <w:rsid w:val="00A004B4"/>
    <w:rsid w:val="00A02BBA"/>
    <w:rsid w:val="00A02E3A"/>
    <w:rsid w:val="00A02E7F"/>
    <w:rsid w:val="00A03915"/>
    <w:rsid w:val="00A061CE"/>
    <w:rsid w:val="00A06705"/>
    <w:rsid w:val="00A13E94"/>
    <w:rsid w:val="00A13ED0"/>
    <w:rsid w:val="00A15BCB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3E47"/>
    <w:rsid w:val="00A348C8"/>
    <w:rsid w:val="00A40E51"/>
    <w:rsid w:val="00A45D7D"/>
    <w:rsid w:val="00A45EEF"/>
    <w:rsid w:val="00A467A0"/>
    <w:rsid w:val="00A575F1"/>
    <w:rsid w:val="00A62F27"/>
    <w:rsid w:val="00A66853"/>
    <w:rsid w:val="00A66DAA"/>
    <w:rsid w:val="00A700AE"/>
    <w:rsid w:val="00A70D2A"/>
    <w:rsid w:val="00A7291A"/>
    <w:rsid w:val="00A775E1"/>
    <w:rsid w:val="00A93DB8"/>
    <w:rsid w:val="00A940E2"/>
    <w:rsid w:val="00A947BA"/>
    <w:rsid w:val="00A975E8"/>
    <w:rsid w:val="00A978CB"/>
    <w:rsid w:val="00AA25E9"/>
    <w:rsid w:val="00AA384D"/>
    <w:rsid w:val="00AA485A"/>
    <w:rsid w:val="00AA72A8"/>
    <w:rsid w:val="00AB0994"/>
    <w:rsid w:val="00AC2280"/>
    <w:rsid w:val="00AC57D5"/>
    <w:rsid w:val="00AC6E08"/>
    <w:rsid w:val="00AD02A8"/>
    <w:rsid w:val="00AD02E1"/>
    <w:rsid w:val="00AD1917"/>
    <w:rsid w:val="00AD1B14"/>
    <w:rsid w:val="00AD3411"/>
    <w:rsid w:val="00AD3509"/>
    <w:rsid w:val="00AD4380"/>
    <w:rsid w:val="00AD5189"/>
    <w:rsid w:val="00AD5E57"/>
    <w:rsid w:val="00AE188B"/>
    <w:rsid w:val="00AE3233"/>
    <w:rsid w:val="00AE3644"/>
    <w:rsid w:val="00AE3DE4"/>
    <w:rsid w:val="00AE4022"/>
    <w:rsid w:val="00AE701F"/>
    <w:rsid w:val="00AF00F0"/>
    <w:rsid w:val="00AF10DA"/>
    <w:rsid w:val="00AF1F03"/>
    <w:rsid w:val="00AF301F"/>
    <w:rsid w:val="00AF413C"/>
    <w:rsid w:val="00AF42ED"/>
    <w:rsid w:val="00AF5459"/>
    <w:rsid w:val="00AF6358"/>
    <w:rsid w:val="00B02AA8"/>
    <w:rsid w:val="00B02B76"/>
    <w:rsid w:val="00B07116"/>
    <w:rsid w:val="00B12649"/>
    <w:rsid w:val="00B13499"/>
    <w:rsid w:val="00B1406A"/>
    <w:rsid w:val="00B14EE5"/>
    <w:rsid w:val="00B14F7A"/>
    <w:rsid w:val="00B160C5"/>
    <w:rsid w:val="00B169DD"/>
    <w:rsid w:val="00B23BE8"/>
    <w:rsid w:val="00B263D1"/>
    <w:rsid w:val="00B3007A"/>
    <w:rsid w:val="00B32B57"/>
    <w:rsid w:val="00B3447E"/>
    <w:rsid w:val="00B3658F"/>
    <w:rsid w:val="00B36CEF"/>
    <w:rsid w:val="00B37B9A"/>
    <w:rsid w:val="00B37FEB"/>
    <w:rsid w:val="00B4087B"/>
    <w:rsid w:val="00B42661"/>
    <w:rsid w:val="00B43EEF"/>
    <w:rsid w:val="00B451B6"/>
    <w:rsid w:val="00B45DCA"/>
    <w:rsid w:val="00B46D34"/>
    <w:rsid w:val="00B51E9F"/>
    <w:rsid w:val="00B536C8"/>
    <w:rsid w:val="00B56EDA"/>
    <w:rsid w:val="00B56FC1"/>
    <w:rsid w:val="00B617B0"/>
    <w:rsid w:val="00B64469"/>
    <w:rsid w:val="00B65EBF"/>
    <w:rsid w:val="00B65EF5"/>
    <w:rsid w:val="00B713E6"/>
    <w:rsid w:val="00B729D7"/>
    <w:rsid w:val="00B72FBD"/>
    <w:rsid w:val="00B757EC"/>
    <w:rsid w:val="00B75F82"/>
    <w:rsid w:val="00B77199"/>
    <w:rsid w:val="00B807AE"/>
    <w:rsid w:val="00B810F5"/>
    <w:rsid w:val="00B825B4"/>
    <w:rsid w:val="00B83A74"/>
    <w:rsid w:val="00B853CA"/>
    <w:rsid w:val="00B86CE6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B7C85"/>
    <w:rsid w:val="00BC0259"/>
    <w:rsid w:val="00BC0D71"/>
    <w:rsid w:val="00BC0F37"/>
    <w:rsid w:val="00BC29CA"/>
    <w:rsid w:val="00BC2B19"/>
    <w:rsid w:val="00BD3C63"/>
    <w:rsid w:val="00BD4277"/>
    <w:rsid w:val="00BD763F"/>
    <w:rsid w:val="00BE12CF"/>
    <w:rsid w:val="00BE154B"/>
    <w:rsid w:val="00BE3501"/>
    <w:rsid w:val="00BE3D52"/>
    <w:rsid w:val="00BE5248"/>
    <w:rsid w:val="00BE5A9E"/>
    <w:rsid w:val="00BE782A"/>
    <w:rsid w:val="00BF1B4A"/>
    <w:rsid w:val="00BF254D"/>
    <w:rsid w:val="00BF3F82"/>
    <w:rsid w:val="00BF4708"/>
    <w:rsid w:val="00BF4F81"/>
    <w:rsid w:val="00BF781C"/>
    <w:rsid w:val="00C026F7"/>
    <w:rsid w:val="00C0350D"/>
    <w:rsid w:val="00C0352C"/>
    <w:rsid w:val="00C03613"/>
    <w:rsid w:val="00C061BC"/>
    <w:rsid w:val="00C06BF3"/>
    <w:rsid w:val="00C07AE6"/>
    <w:rsid w:val="00C10A1E"/>
    <w:rsid w:val="00C11E12"/>
    <w:rsid w:val="00C11FB0"/>
    <w:rsid w:val="00C121CC"/>
    <w:rsid w:val="00C12247"/>
    <w:rsid w:val="00C12945"/>
    <w:rsid w:val="00C16135"/>
    <w:rsid w:val="00C16256"/>
    <w:rsid w:val="00C162BB"/>
    <w:rsid w:val="00C21E72"/>
    <w:rsid w:val="00C241C9"/>
    <w:rsid w:val="00C254C9"/>
    <w:rsid w:val="00C2699D"/>
    <w:rsid w:val="00C3443D"/>
    <w:rsid w:val="00C35C63"/>
    <w:rsid w:val="00C36675"/>
    <w:rsid w:val="00C40656"/>
    <w:rsid w:val="00C419C1"/>
    <w:rsid w:val="00C41E98"/>
    <w:rsid w:val="00C430A4"/>
    <w:rsid w:val="00C442F4"/>
    <w:rsid w:val="00C47B6E"/>
    <w:rsid w:val="00C47F87"/>
    <w:rsid w:val="00C510BE"/>
    <w:rsid w:val="00C53B69"/>
    <w:rsid w:val="00C53EC5"/>
    <w:rsid w:val="00C54435"/>
    <w:rsid w:val="00C57E5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BB5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58D2"/>
    <w:rsid w:val="00CA63D0"/>
    <w:rsid w:val="00CB02CF"/>
    <w:rsid w:val="00CB085B"/>
    <w:rsid w:val="00CB17A0"/>
    <w:rsid w:val="00CB28FB"/>
    <w:rsid w:val="00CB6EA3"/>
    <w:rsid w:val="00CC0D92"/>
    <w:rsid w:val="00CC3F47"/>
    <w:rsid w:val="00CC4652"/>
    <w:rsid w:val="00CC47DE"/>
    <w:rsid w:val="00CD3D9F"/>
    <w:rsid w:val="00CD6618"/>
    <w:rsid w:val="00CE3479"/>
    <w:rsid w:val="00CE3540"/>
    <w:rsid w:val="00CE3A08"/>
    <w:rsid w:val="00CE656E"/>
    <w:rsid w:val="00CE6BD2"/>
    <w:rsid w:val="00CE7293"/>
    <w:rsid w:val="00CE7709"/>
    <w:rsid w:val="00CF3342"/>
    <w:rsid w:val="00D00B1D"/>
    <w:rsid w:val="00D01652"/>
    <w:rsid w:val="00D0188A"/>
    <w:rsid w:val="00D02C8E"/>
    <w:rsid w:val="00D03CA1"/>
    <w:rsid w:val="00D0428C"/>
    <w:rsid w:val="00D07290"/>
    <w:rsid w:val="00D122F9"/>
    <w:rsid w:val="00D12314"/>
    <w:rsid w:val="00D21978"/>
    <w:rsid w:val="00D22E32"/>
    <w:rsid w:val="00D250D6"/>
    <w:rsid w:val="00D31D52"/>
    <w:rsid w:val="00D328BE"/>
    <w:rsid w:val="00D33AF4"/>
    <w:rsid w:val="00D357F4"/>
    <w:rsid w:val="00D35EE4"/>
    <w:rsid w:val="00D36422"/>
    <w:rsid w:val="00D37834"/>
    <w:rsid w:val="00D42034"/>
    <w:rsid w:val="00D439D2"/>
    <w:rsid w:val="00D47940"/>
    <w:rsid w:val="00D50F1D"/>
    <w:rsid w:val="00D53155"/>
    <w:rsid w:val="00D549B4"/>
    <w:rsid w:val="00D563A0"/>
    <w:rsid w:val="00D566EE"/>
    <w:rsid w:val="00D57D69"/>
    <w:rsid w:val="00D62106"/>
    <w:rsid w:val="00D635A3"/>
    <w:rsid w:val="00D64F93"/>
    <w:rsid w:val="00D6500E"/>
    <w:rsid w:val="00D70F85"/>
    <w:rsid w:val="00D71E68"/>
    <w:rsid w:val="00D722DF"/>
    <w:rsid w:val="00D72891"/>
    <w:rsid w:val="00D730CF"/>
    <w:rsid w:val="00D752D9"/>
    <w:rsid w:val="00D7614B"/>
    <w:rsid w:val="00D76238"/>
    <w:rsid w:val="00D770C6"/>
    <w:rsid w:val="00D8106E"/>
    <w:rsid w:val="00D8169E"/>
    <w:rsid w:val="00D8488E"/>
    <w:rsid w:val="00D85049"/>
    <w:rsid w:val="00D8643F"/>
    <w:rsid w:val="00D87D8A"/>
    <w:rsid w:val="00D90699"/>
    <w:rsid w:val="00D906FF"/>
    <w:rsid w:val="00D91198"/>
    <w:rsid w:val="00D9193C"/>
    <w:rsid w:val="00D97C02"/>
    <w:rsid w:val="00DA0985"/>
    <w:rsid w:val="00DA13AA"/>
    <w:rsid w:val="00DA1947"/>
    <w:rsid w:val="00DA211A"/>
    <w:rsid w:val="00DA234E"/>
    <w:rsid w:val="00DA32DF"/>
    <w:rsid w:val="00DA4E1F"/>
    <w:rsid w:val="00DA77CB"/>
    <w:rsid w:val="00DB04AF"/>
    <w:rsid w:val="00DB1EEB"/>
    <w:rsid w:val="00DB6279"/>
    <w:rsid w:val="00DC0E45"/>
    <w:rsid w:val="00DC0F14"/>
    <w:rsid w:val="00DC0FC5"/>
    <w:rsid w:val="00DC22F2"/>
    <w:rsid w:val="00DC2524"/>
    <w:rsid w:val="00DC2751"/>
    <w:rsid w:val="00DC2969"/>
    <w:rsid w:val="00DC2DF1"/>
    <w:rsid w:val="00DC3760"/>
    <w:rsid w:val="00DC3FC7"/>
    <w:rsid w:val="00DC42C5"/>
    <w:rsid w:val="00DC56ED"/>
    <w:rsid w:val="00DC6AE3"/>
    <w:rsid w:val="00DD084D"/>
    <w:rsid w:val="00DD1826"/>
    <w:rsid w:val="00DD3B76"/>
    <w:rsid w:val="00DD5EC1"/>
    <w:rsid w:val="00DD7D7D"/>
    <w:rsid w:val="00DE006F"/>
    <w:rsid w:val="00DE111F"/>
    <w:rsid w:val="00DE2C5C"/>
    <w:rsid w:val="00DE3100"/>
    <w:rsid w:val="00DE51A2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E93"/>
    <w:rsid w:val="00E13F0E"/>
    <w:rsid w:val="00E176B9"/>
    <w:rsid w:val="00E22047"/>
    <w:rsid w:val="00E23B3E"/>
    <w:rsid w:val="00E23C9D"/>
    <w:rsid w:val="00E2455A"/>
    <w:rsid w:val="00E24807"/>
    <w:rsid w:val="00E24E60"/>
    <w:rsid w:val="00E24ED7"/>
    <w:rsid w:val="00E31469"/>
    <w:rsid w:val="00E339A5"/>
    <w:rsid w:val="00E4370A"/>
    <w:rsid w:val="00E4410F"/>
    <w:rsid w:val="00E45EAC"/>
    <w:rsid w:val="00E50936"/>
    <w:rsid w:val="00E515AE"/>
    <w:rsid w:val="00E52BFD"/>
    <w:rsid w:val="00E53FED"/>
    <w:rsid w:val="00E54A74"/>
    <w:rsid w:val="00E56371"/>
    <w:rsid w:val="00E56A21"/>
    <w:rsid w:val="00E56DB2"/>
    <w:rsid w:val="00E646AB"/>
    <w:rsid w:val="00E677BC"/>
    <w:rsid w:val="00E74010"/>
    <w:rsid w:val="00E75EB2"/>
    <w:rsid w:val="00E7658E"/>
    <w:rsid w:val="00E774B2"/>
    <w:rsid w:val="00E806C0"/>
    <w:rsid w:val="00E81F63"/>
    <w:rsid w:val="00E8345E"/>
    <w:rsid w:val="00E84C3E"/>
    <w:rsid w:val="00E90897"/>
    <w:rsid w:val="00E912AA"/>
    <w:rsid w:val="00E91B22"/>
    <w:rsid w:val="00E920BC"/>
    <w:rsid w:val="00E92162"/>
    <w:rsid w:val="00E96442"/>
    <w:rsid w:val="00E9711D"/>
    <w:rsid w:val="00EA0D39"/>
    <w:rsid w:val="00EA0F29"/>
    <w:rsid w:val="00EA1361"/>
    <w:rsid w:val="00EA16CB"/>
    <w:rsid w:val="00EA1FF3"/>
    <w:rsid w:val="00EA206C"/>
    <w:rsid w:val="00EA2ABD"/>
    <w:rsid w:val="00EA427D"/>
    <w:rsid w:val="00EA4B53"/>
    <w:rsid w:val="00EB0EC2"/>
    <w:rsid w:val="00EB25BE"/>
    <w:rsid w:val="00EB6493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579A"/>
    <w:rsid w:val="00ED62CF"/>
    <w:rsid w:val="00ED723E"/>
    <w:rsid w:val="00EE1DDB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1C19"/>
    <w:rsid w:val="00F038AD"/>
    <w:rsid w:val="00F04FF3"/>
    <w:rsid w:val="00F0773F"/>
    <w:rsid w:val="00F07909"/>
    <w:rsid w:val="00F12974"/>
    <w:rsid w:val="00F1629E"/>
    <w:rsid w:val="00F17926"/>
    <w:rsid w:val="00F2309E"/>
    <w:rsid w:val="00F27670"/>
    <w:rsid w:val="00F3306D"/>
    <w:rsid w:val="00F34B3F"/>
    <w:rsid w:val="00F34F64"/>
    <w:rsid w:val="00F36C84"/>
    <w:rsid w:val="00F437C0"/>
    <w:rsid w:val="00F451D3"/>
    <w:rsid w:val="00F46DA1"/>
    <w:rsid w:val="00F50D61"/>
    <w:rsid w:val="00F51E1D"/>
    <w:rsid w:val="00F55993"/>
    <w:rsid w:val="00F55F7B"/>
    <w:rsid w:val="00F56793"/>
    <w:rsid w:val="00F56857"/>
    <w:rsid w:val="00F57CC0"/>
    <w:rsid w:val="00F613CC"/>
    <w:rsid w:val="00F622C9"/>
    <w:rsid w:val="00F62AE1"/>
    <w:rsid w:val="00F643C0"/>
    <w:rsid w:val="00F675E0"/>
    <w:rsid w:val="00F74593"/>
    <w:rsid w:val="00F74D8E"/>
    <w:rsid w:val="00F755A2"/>
    <w:rsid w:val="00F7656C"/>
    <w:rsid w:val="00F806D7"/>
    <w:rsid w:val="00F817D9"/>
    <w:rsid w:val="00F83AF9"/>
    <w:rsid w:val="00F84D72"/>
    <w:rsid w:val="00F85660"/>
    <w:rsid w:val="00F8620E"/>
    <w:rsid w:val="00FA1374"/>
    <w:rsid w:val="00FA1A85"/>
    <w:rsid w:val="00FA3590"/>
    <w:rsid w:val="00FA3A55"/>
    <w:rsid w:val="00FA64EB"/>
    <w:rsid w:val="00FB59EE"/>
    <w:rsid w:val="00FB7118"/>
    <w:rsid w:val="00FB756F"/>
    <w:rsid w:val="00FB77EA"/>
    <w:rsid w:val="00FC0C6E"/>
    <w:rsid w:val="00FC15D8"/>
    <w:rsid w:val="00FC2CC4"/>
    <w:rsid w:val="00FC3894"/>
    <w:rsid w:val="00FC6D6C"/>
    <w:rsid w:val="00FD298C"/>
    <w:rsid w:val="00FD5FB8"/>
    <w:rsid w:val="00FD63EA"/>
    <w:rsid w:val="00FD6B06"/>
    <w:rsid w:val="00FD7011"/>
    <w:rsid w:val="00FE08C8"/>
    <w:rsid w:val="00FE2BC7"/>
    <w:rsid w:val="00FE4708"/>
    <w:rsid w:val="00FE481F"/>
    <w:rsid w:val="00FE4C04"/>
    <w:rsid w:val="00FE5E23"/>
    <w:rsid w:val="00FE6EDF"/>
    <w:rsid w:val="00FE6F6C"/>
    <w:rsid w:val="00FF048E"/>
    <w:rsid w:val="00FF239C"/>
    <w:rsid w:val="00FF344B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7985"/>
    <o:shapelayout v:ext="edit">
      <o:idmap v:ext="edit" data="1"/>
    </o:shapelayout>
  </w:shapeDefaults>
  <w:decimalSymbol w:val=","/>
  <w:listSeparator w:val=";"/>
  <w14:docId w14:val="0C7646BD"/>
  <w15:docId w15:val="{1766F029-8A75-4300-839B-538487C3C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A80">
    <w:name w:val="A8"/>
    <w:uiPriority w:val="99"/>
    <w:rsid w:val="00C35C63"/>
    <w:rPr>
      <w:rFonts w:cs="Myriad Pro Light"/>
      <w:color w:val="000000"/>
    </w:rPr>
  </w:style>
  <w:style w:type="paragraph" w:customStyle="1" w:styleId="generallist">
    <w:name w:val="general list"/>
    <w:basedOn w:val="a"/>
    <w:autoRedefine/>
    <w:qFormat/>
    <w:rsid w:val="00385D05"/>
    <w:pPr>
      <w:widowControl w:val="0"/>
      <w:numPr>
        <w:numId w:val="24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5D05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19">
    <w:name w:val="Pa19"/>
    <w:basedOn w:val="Default"/>
    <w:next w:val="Default"/>
    <w:uiPriority w:val="99"/>
    <w:rsid w:val="00117FDF"/>
    <w:pPr>
      <w:spacing w:line="141" w:lineRule="atLeast"/>
    </w:pPr>
    <w:rPr>
      <w:rFonts w:ascii="Myriad Pro" w:hAnsi="Myriad Pro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9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1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emf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1374E-9B2C-4194-8281-3C6615F78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15E66083</Template>
  <TotalTime>58</TotalTime>
  <Pages>27</Pages>
  <Words>5098</Words>
  <Characters>29061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7</cp:revision>
  <cp:lastPrinted>2021-03-26T08:29:00Z</cp:lastPrinted>
  <dcterms:created xsi:type="dcterms:W3CDTF">2025-12-12T10:48:00Z</dcterms:created>
  <dcterms:modified xsi:type="dcterms:W3CDTF">2026-04-02T13:52:00Z</dcterms:modified>
</cp:coreProperties>
</file>