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D328BE" w:rsidRDefault="001228FB" w:rsidP="001E5608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="00FB756F">
              <w:rPr>
                <w:b/>
                <w:szCs w:val="28"/>
              </w:rPr>
              <w:t>СИСТЕМ)</w:t>
            </w:r>
            <w:r w:rsidR="00FB756F" w:rsidRPr="00FB756F">
              <w:rPr>
                <w:b/>
                <w:szCs w:val="28"/>
              </w:rPr>
              <w:t xml:space="preserve"> </w:t>
            </w:r>
            <w:r w:rsidR="001E5608">
              <w:rPr>
                <w:b/>
                <w:szCs w:val="28"/>
              </w:rPr>
              <w:t>БЫТОВОГО</w:t>
            </w:r>
            <w:r w:rsidR="00FB756F">
              <w:rPr>
                <w:b/>
                <w:szCs w:val="28"/>
              </w:rPr>
              <w:t xml:space="preserve"> НАЗНАЧЕНИЯ,</w:t>
            </w:r>
            <w:r w:rsidR="00FB756F" w:rsidRPr="000E0F86">
              <w:rPr>
                <w:b/>
                <w:szCs w:val="28"/>
              </w:rPr>
              <w:t xml:space="preserve"> </w:t>
            </w:r>
            <w:r w:rsidR="000E0F86" w:rsidRPr="000E0F86">
              <w:rPr>
                <w:b/>
                <w:szCs w:val="28"/>
              </w:rPr>
              <w:t xml:space="preserve">МОДЕЛЬНЫЙ РЯД </w:t>
            </w:r>
            <w:r w:rsidR="00780C0A">
              <w:rPr>
                <w:b/>
                <w:szCs w:val="28"/>
              </w:rPr>
              <w:t>3</w:t>
            </w:r>
            <w:r w:rsidR="00D328BE">
              <w:rPr>
                <w:b/>
                <w:szCs w:val="28"/>
              </w:rPr>
              <w:t>MXM_</w:t>
            </w:r>
            <w:r w:rsidR="00D328BE">
              <w:rPr>
                <w:b/>
                <w:szCs w:val="28"/>
                <w:lang w:val="en-US"/>
              </w:rPr>
              <w:t>A</w:t>
            </w:r>
            <w:r w:rsidR="00D328BE" w:rsidRPr="00D328BE">
              <w:rPr>
                <w:b/>
                <w:szCs w:val="28"/>
              </w:rPr>
              <w:t>(</w:t>
            </w:r>
            <w:r w:rsidR="00D328BE">
              <w:rPr>
                <w:b/>
                <w:szCs w:val="28"/>
                <w:lang w:val="en-US"/>
              </w:rPr>
              <w:t>A</w:t>
            </w:r>
            <w:r w:rsidR="00D328BE" w:rsidRPr="00D328BE">
              <w:rPr>
                <w:b/>
                <w:szCs w:val="28"/>
              </w:rPr>
              <w:t>9)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780C0A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="00D328BE">
              <w:rPr>
                <w:b/>
                <w:szCs w:val="28"/>
              </w:rPr>
              <w:t>MXM_A</w:t>
            </w:r>
            <w:r w:rsidR="00D328BE">
              <w:rPr>
                <w:b/>
                <w:szCs w:val="28"/>
                <w:lang w:val="en-US"/>
              </w:rPr>
              <w:t>(A9)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001C87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F2309E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F2309E">
        <w:rPr>
          <w:b/>
          <w:sz w:val="22"/>
          <w:szCs w:val="22"/>
        </w:rPr>
        <w:lastRenderedPageBreak/>
        <w:t>СОДЕРЖАНИЕ</w:t>
      </w:r>
    </w:p>
    <w:p w:rsidR="00F2309E" w:rsidRPr="00F2309E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2309E">
        <w:rPr>
          <w:sz w:val="22"/>
          <w:szCs w:val="22"/>
        </w:rPr>
        <w:fldChar w:fldCharType="begin"/>
      </w:r>
      <w:r w:rsidRPr="00F2309E">
        <w:rPr>
          <w:sz w:val="22"/>
          <w:szCs w:val="22"/>
        </w:rPr>
        <w:instrText xml:space="preserve"> TOC \o "1-3" \h \z \u </w:instrText>
      </w:r>
      <w:r w:rsidRPr="00F2309E">
        <w:rPr>
          <w:sz w:val="22"/>
          <w:szCs w:val="22"/>
        </w:rPr>
        <w:fldChar w:fldCharType="separate"/>
      </w:r>
      <w:hyperlink w:anchor="_Toc112073771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1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_Toc112073771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3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72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2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_Toc112073772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4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73" w:history="1">
        <w:r w:rsidR="00F2309E" w:rsidRPr="00F2309E">
          <w:rPr>
            <w:rStyle w:val="ad"/>
            <w:noProof/>
            <w:sz w:val="22"/>
            <w:szCs w:val="22"/>
          </w:rPr>
          <w:t>2.1.1 Описание изделия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_Toc112073773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4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74" w:history="1">
        <w:r w:rsidR="00F2309E" w:rsidRPr="00F2309E">
          <w:rPr>
            <w:rStyle w:val="ad"/>
            <w:noProof/>
            <w:sz w:val="22"/>
            <w:szCs w:val="22"/>
          </w:rPr>
          <w:t>2.1.2 Принцип работы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_Toc112073774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4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75" w:history="1">
        <w:r w:rsidR="00F2309E" w:rsidRPr="00F2309E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_Toc112073775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5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76" w:history="1">
        <w:r w:rsidR="00F2309E" w:rsidRPr="00F2309E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_Toc112073776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6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77" w:history="1">
        <w:r w:rsidR="00F2309E" w:rsidRPr="00F2309E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_Toc112073777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6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78" w:history="1">
        <w:r w:rsidR="00F2309E" w:rsidRPr="00F2309E">
          <w:rPr>
            <w:rStyle w:val="ad"/>
            <w:noProof/>
            <w:sz w:val="22"/>
            <w:szCs w:val="22"/>
          </w:rPr>
          <w:t>2.1.6 Оптимальная эксплуатация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_Toc112073778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7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79" w:history="1">
        <w:r w:rsidR="00F2309E" w:rsidRPr="00F2309E">
          <w:rPr>
            <w:rStyle w:val="ad"/>
            <w:noProof/>
            <w:sz w:val="22"/>
            <w:szCs w:val="22"/>
          </w:rPr>
          <w:t>2.1.7 Чертеж изделия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_Toc112073779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8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0" w:history="1">
        <w:r w:rsidR="00F2309E" w:rsidRPr="00F2309E">
          <w:rPr>
            <w:rStyle w:val="ad"/>
            <w:noProof/>
            <w:sz w:val="22"/>
            <w:szCs w:val="22"/>
          </w:rPr>
          <w:t>2.2 Маркировка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_Toc112073780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9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1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3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b/>
            <w:noProof/>
            <w:sz w:val="22"/>
            <w:szCs w:val="22"/>
          </w:rPr>
          <w:t>КОМПЛЕКТНОСТЬ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_Toc112073781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10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2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4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_Toc112073782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11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3" w:history="1">
        <w:r w:rsidR="00F2309E" w:rsidRPr="00F2309E">
          <w:rPr>
            <w:rStyle w:val="ad"/>
            <w:b/>
            <w:noProof/>
            <w:sz w:val="22"/>
            <w:szCs w:val="22"/>
          </w:rPr>
          <w:t>5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b/>
            <w:noProof/>
            <w:sz w:val="22"/>
            <w:szCs w:val="22"/>
          </w:rPr>
          <w:t>КОНСЕРВАЦИЯ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_Toc112073783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12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4" w:history="1">
        <w:r w:rsidR="00F2309E" w:rsidRPr="00F2309E">
          <w:rPr>
            <w:rStyle w:val="ad"/>
            <w:b/>
            <w:noProof/>
            <w:sz w:val="22"/>
            <w:szCs w:val="22"/>
          </w:rPr>
          <w:t>6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_Toc112073784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13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5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7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_Toc112073785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14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6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8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_Toc112073786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15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7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9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_Toc112073787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15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8" w:history="1">
        <w:r w:rsidR="00F2309E" w:rsidRPr="00F2309E">
          <w:rPr>
            <w:rStyle w:val="ad"/>
            <w:noProof/>
            <w:sz w:val="22"/>
            <w:szCs w:val="22"/>
          </w:rPr>
          <w:t>9.1 Общие требования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_Toc112073788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19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89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10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_Toc112073789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20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90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11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_Toc112073790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25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91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12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_Toc112073791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26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F2309E" w:rsidRPr="00F2309E" w:rsidRDefault="00001C87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792" w:history="1">
        <w:r w:rsidR="00F2309E" w:rsidRPr="00F2309E">
          <w:rPr>
            <w:rStyle w:val="ad"/>
            <w:b/>
            <w:bCs/>
            <w:noProof/>
            <w:sz w:val="22"/>
            <w:szCs w:val="22"/>
          </w:rPr>
          <w:t>13</w:t>
        </w:r>
        <w:r w:rsidR="00F2309E" w:rsidRPr="00F2309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2309E" w:rsidRPr="00F2309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2309E" w:rsidRPr="00F2309E">
          <w:rPr>
            <w:noProof/>
            <w:webHidden/>
            <w:sz w:val="22"/>
            <w:szCs w:val="22"/>
          </w:rPr>
          <w:tab/>
        </w:r>
        <w:r w:rsidR="00F2309E" w:rsidRPr="00F2309E">
          <w:rPr>
            <w:noProof/>
            <w:webHidden/>
            <w:sz w:val="22"/>
            <w:szCs w:val="22"/>
          </w:rPr>
          <w:fldChar w:fldCharType="begin"/>
        </w:r>
        <w:r w:rsidR="00F2309E" w:rsidRPr="00F2309E">
          <w:rPr>
            <w:noProof/>
            <w:webHidden/>
            <w:sz w:val="22"/>
            <w:szCs w:val="22"/>
          </w:rPr>
          <w:instrText xml:space="preserve"> PAGEREF _Toc112073792 \h </w:instrText>
        </w:r>
        <w:r w:rsidR="00F2309E" w:rsidRPr="00F2309E">
          <w:rPr>
            <w:noProof/>
            <w:webHidden/>
            <w:sz w:val="22"/>
            <w:szCs w:val="22"/>
          </w:rPr>
        </w:r>
        <w:r w:rsidR="00F2309E" w:rsidRPr="00F2309E">
          <w:rPr>
            <w:noProof/>
            <w:webHidden/>
            <w:sz w:val="22"/>
            <w:szCs w:val="22"/>
          </w:rPr>
          <w:fldChar w:fldCharType="separate"/>
        </w:r>
        <w:r w:rsidR="00F2309E" w:rsidRPr="00F2309E">
          <w:rPr>
            <w:noProof/>
            <w:webHidden/>
            <w:sz w:val="22"/>
            <w:szCs w:val="22"/>
          </w:rPr>
          <w:t>27</w:t>
        </w:r>
        <w:r w:rsidR="00F2309E" w:rsidRPr="00F2309E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F2309E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FB756F">
        <w:rPr>
          <w:sz w:val="22"/>
          <w:szCs w:val="22"/>
        </w:rPr>
        <w:t>систем)</w:t>
      </w:r>
      <w:r w:rsidR="000E0F86">
        <w:rPr>
          <w:sz w:val="22"/>
          <w:szCs w:val="22"/>
        </w:rPr>
        <w:t xml:space="preserve"> </w:t>
      </w:r>
      <w:r w:rsidR="0073413C">
        <w:rPr>
          <w:sz w:val="22"/>
          <w:szCs w:val="22"/>
        </w:rPr>
        <w:t>бытового</w:t>
      </w:r>
      <w:r w:rsidR="00FB756F">
        <w:rPr>
          <w:sz w:val="22"/>
          <w:szCs w:val="22"/>
        </w:rPr>
        <w:t xml:space="preserve"> назначения,</w:t>
      </w:r>
      <w:r w:rsidR="00FB756F" w:rsidRPr="000E0F86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80C0A">
        <w:rPr>
          <w:sz w:val="22"/>
          <w:szCs w:val="22"/>
        </w:rPr>
        <w:t>3</w:t>
      </w:r>
      <w:r w:rsidR="00D328BE">
        <w:rPr>
          <w:sz w:val="22"/>
          <w:szCs w:val="22"/>
        </w:rPr>
        <w:t>MXM_A(A9)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073771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626"/>
      </w:tblGrid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26" w:type="dxa"/>
            <w:vAlign w:val="center"/>
          </w:tcPr>
          <w:p w:rsidR="0073413C" w:rsidRDefault="00B3447E" w:rsidP="0073413C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  <w:r w:rsidR="0073413C">
              <w:rPr>
                <w:sz w:val="22"/>
                <w:szCs w:val="22"/>
              </w:rPr>
              <w:t xml:space="preserve"> </w:t>
            </w:r>
          </w:p>
          <w:p w:rsidR="00E23B3E" w:rsidRPr="00B3447E" w:rsidRDefault="0073413C" w:rsidP="0073413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780C0A">
              <w:rPr>
                <w:sz w:val="22"/>
                <w:szCs w:val="22"/>
              </w:rPr>
              <w:t>3</w:t>
            </w:r>
            <w:r w:rsidR="00D328BE">
              <w:rPr>
                <w:sz w:val="22"/>
                <w:szCs w:val="22"/>
              </w:rPr>
              <w:t>MXM_A(A9)</w:t>
            </w:r>
          </w:p>
        </w:tc>
      </w:tr>
      <w:tr w:rsidR="00E23B3E" w:rsidRPr="00001C87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E23B3E" w:rsidRPr="00D328BE" w:rsidRDefault="00D328BE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D328BE">
              <w:rPr>
                <w:sz w:val="22"/>
                <w:szCs w:val="22"/>
                <w:lang w:val="en-US"/>
              </w:rPr>
              <w:t>3MXM40A</w:t>
            </w:r>
            <w:r w:rsidR="00780C0A" w:rsidRPr="00D328BE">
              <w:rPr>
                <w:sz w:val="22"/>
                <w:szCs w:val="22"/>
                <w:lang w:val="en-US"/>
              </w:rPr>
              <w:t>, 3</w:t>
            </w:r>
            <w:r w:rsidR="002B6876" w:rsidRPr="00D328BE">
              <w:rPr>
                <w:sz w:val="22"/>
                <w:szCs w:val="22"/>
                <w:lang w:val="en-US"/>
              </w:rPr>
              <w:t>MXM52</w:t>
            </w:r>
            <w:r w:rsidRPr="00D328BE">
              <w:rPr>
                <w:sz w:val="22"/>
                <w:szCs w:val="22"/>
                <w:lang w:val="en-US"/>
              </w:rPr>
              <w:t>A</w:t>
            </w:r>
            <w:r w:rsidR="006C041A" w:rsidRPr="00D328BE">
              <w:rPr>
                <w:sz w:val="22"/>
                <w:szCs w:val="22"/>
                <w:lang w:val="en-US"/>
              </w:rPr>
              <w:t xml:space="preserve">, </w:t>
            </w:r>
            <w:r w:rsidR="00780C0A" w:rsidRPr="00D328BE">
              <w:rPr>
                <w:sz w:val="22"/>
                <w:szCs w:val="22"/>
                <w:lang w:val="en-US"/>
              </w:rPr>
              <w:t>3</w:t>
            </w:r>
            <w:r w:rsidRPr="00D328BE">
              <w:rPr>
                <w:sz w:val="22"/>
                <w:szCs w:val="22"/>
                <w:lang w:val="en-US"/>
              </w:rPr>
              <w:t>MXM68A, 3MXM40A</w:t>
            </w:r>
            <w:r>
              <w:rPr>
                <w:sz w:val="22"/>
                <w:szCs w:val="22"/>
                <w:lang w:val="en-US"/>
              </w:rPr>
              <w:t>9</w:t>
            </w:r>
            <w:r w:rsidRPr="00D328BE">
              <w:rPr>
                <w:sz w:val="22"/>
                <w:szCs w:val="22"/>
                <w:lang w:val="en-US"/>
              </w:rPr>
              <w:t>, 3MXM52A</w:t>
            </w:r>
            <w:r>
              <w:rPr>
                <w:sz w:val="22"/>
                <w:szCs w:val="22"/>
                <w:lang w:val="en-US"/>
              </w:rPr>
              <w:t>9</w:t>
            </w:r>
            <w:r w:rsidRPr="00D328BE">
              <w:rPr>
                <w:sz w:val="22"/>
                <w:szCs w:val="22"/>
                <w:lang w:val="en-US"/>
              </w:rPr>
              <w:t>, 3MXM68A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626" w:type="dxa"/>
            <w:vAlign w:val="center"/>
          </w:tcPr>
          <w:p w:rsidR="00E23B3E" w:rsidRPr="001E5460" w:rsidRDefault="00780C0A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MXM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40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A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V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  <w:r w:rsidRPr="00445CF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B</w:t>
            </w:r>
            <w:r w:rsidR="00D328BE" w:rsidRP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328BE" w:rsidRP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3MXM52A2V1B9</w:t>
            </w:r>
            <w:r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3MX68</w:t>
            </w:r>
            <w:r w:rsidR="00D328BE" w:rsidRPr="00D328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2A2V1B9</w:t>
            </w:r>
          </w:p>
        </w:tc>
      </w:tr>
      <w:tr w:rsidR="00BC0259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BC0259" w:rsidRPr="001E5460" w:rsidRDefault="00BC0259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BC0259" w:rsidRPr="001E5460" w:rsidRDefault="00BC025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E23B3E" w:rsidRPr="001E5460" w:rsidRDefault="00BC025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E23B3E" w:rsidRPr="00001C87" w:rsidRDefault="001C5467" w:rsidP="00001C8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001C87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626" w:type="dxa"/>
            <w:vAlign w:val="center"/>
          </w:tcPr>
          <w:p w:rsidR="00712977" w:rsidRPr="00042260" w:rsidRDefault="00712977" w:rsidP="007129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712977" w:rsidRPr="00042260" w:rsidRDefault="00712977" w:rsidP="007129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712977" w:rsidRPr="00042260" w:rsidRDefault="00712977" w:rsidP="007129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12977" w:rsidRPr="00042260" w:rsidRDefault="00712977" w:rsidP="007129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RU С-BE.</w:t>
            </w:r>
            <w:r>
              <w:rPr>
                <w:sz w:val="22"/>
                <w:szCs w:val="22"/>
              </w:rPr>
              <w:t>НА3</w:t>
            </w:r>
            <w:r w:rsidRPr="00042260">
              <w:rPr>
                <w:sz w:val="22"/>
                <w:szCs w:val="22"/>
              </w:rPr>
              <w:t>9.В.</w:t>
            </w:r>
            <w:r>
              <w:rPr>
                <w:sz w:val="22"/>
                <w:szCs w:val="22"/>
              </w:rPr>
              <w:t>01175/22 (срок действия с  2</w:t>
            </w:r>
            <w:r w:rsidRPr="00A47E8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</w:t>
            </w:r>
            <w:r w:rsidRPr="00A47E8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.2022 до 24</w:t>
            </w:r>
            <w:r w:rsidRPr="0004226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3.202</w:t>
            </w:r>
            <w:r w:rsidRPr="00A47E8E">
              <w:rPr>
                <w:sz w:val="22"/>
                <w:szCs w:val="22"/>
              </w:rPr>
              <w:t>7</w:t>
            </w:r>
            <w:r w:rsidRPr="00042260">
              <w:rPr>
                <w:sz w:val="22"/>
                <w:szCs w:val="22"/>
              </w:rPr>
              <w:t>)</w:t>
            </w:r>
          </w:p>
          <w:p w:rsidR="00712977" w:rsidRPr="00042260" w:rsidRDefault="00712977" w:rsidP="007129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712977" w:rsidRPr="00042260" w:rsidRDefault="00712977" w:rsidP="007129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1E5608" w:rsidRPr="009A32B6" w:rsidRDefault="00712977" w:rsidP="007129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Д-BE.РА02</w:t>
            </w:r>
            <w:r w:rsidRPr="00042260">
              <w:rPr>
                <w:sz w:val="22"/>
                <w:szCs w:val="22"/>
              </w:rPr>
              <w:t>.В.</w:t>
            </w:r>
            <w:r w:rsidRPr="00B34024">
              <w:rPr>
                <w:sz w:val="22"/>
                <w:szCs w:val="22"/>
              </w:rPr>
              <w:t>70668/22</w:t>
            </w:r>
            <w:r>
              <w:rPr>
                <w:sz w:val="22"/>
                <w:szCs w:val="22"/>
              </w:rPr>
              <w:t xml:space="preserve"> (срок действия с  28.03.2022 до 27.03.2027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950B0" w:rsidRPr="00001C87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26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ОГРН 5087746162983, ИНН/КПП 7703675923/774301001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DC0FC5">
              <w:rPr>
                <w:sz w:val="22"/>
                <w:szCs w:val="22"/>
              </w:rPr>
              <w:t>Старопетровский</w:t>
            </w:r>
            <w:proofErr w:type="spellEnd"/>
            <w:r w:rsidRPr="00DC0FC5">
              <w:rPr>
                <w:sz w:val="22"/>
                <w:szCs w:val="22"/>
              </w:rPr>
              <w:t>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DC0FC5">
              <w:rPr>
                <w:sz w:val="22"/>
                <w:szCs w:val="22"/>
              </w:rPr>
              <w:t>Старопетровский</w:t>
            </w:r>
            <w:proofErr w:type="spellEnd"/>
            <w:r w:rsidRPr="00DC0FC5">
              <w:rPr>
                <w:sz w:val="22"/>
                <w:szCs w:val="22"/>
              </w:rPr>
              <w:t>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Телефон: +7 (495) 737-37-33, факс: +7 (495) 737-37-32,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DC0FC5">
              <w:rPr>
                <w:sz w:val="22"/>
                <w:szCs w:val="22"/>
                <w:lang w:val="en-US"/>
              </w:rPr>
              <w:t>E</w:t>
            </w:r>
            <w:r w:rsidRPr="00712977">
              <w:rPr>
                <w:sz w:val="22"/>
                <w:szCs w:val="22"/>
              </w:rPr>
              <w:t>-</w:t>
            </w:r>
            <w:r w:rsidRPr="00DC0FC5">
              <w:rPr>
                <w:sz w:val="22"/>
                <w:szCs w:val="22"/>
                <w:lang w:val="en-US"/>
              </w:rPr>
              <w:t>mail</w:t>
            </w:r>
            <w:r w:rsidRPr="00712977">
              <w:rPr>
                <w:sz w:val="22"/>
                <w:szCs w:val="22"/>
              </w:rPr>
              <w:t xml:space="preserve">: </w:t>
            </w:r>
            <w:hyperlink r:id="rId15" w:history="1">
              <w:r w:rsidRPr="00BF622C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71297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BF622C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71297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BF622C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B51E9F" w:rsidRPr="00B51E9F" w:rsidTr="001C5467">
        <w:trPr>
          <w:trHeight w:val="20"/>
          <w:jc w:val="center"/>
        </w:trPr>
        <w:tc>
          <w:tcPr>
            <w:tcW w:w="2405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626" w:type="dxa"/>
            <w:vAlign w:val="center"/>
          </w:tcPr>
          <w:p w:rsidR="00B51E9F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A4C0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12073772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207377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185BC6">
        <w:rPr>
          <w:sz w:val="22"/>
          <w:szCs w:val="22"/>
        </w:rPr>
        <w:t xml:space="preserve">блоки </w:t>
      </w:r>
      <w:r w:rsidRPr="00B3447E">
        <w:rPr>
          <w:sz w:val="22"/>
          <w:szCs w:val="22"/>
        </w:rPr>
        <w:t>кондиционеров (</w:t>
      </w:r>
      <w:r w:rsidR="00876B48"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 w:rsidR="00453BC0">
        <w:rPr>
          <w:sz w:val="22"/>
          <w:szCs w:val="22"/>
        </w:rPr>
        <w:t>3</w:t>
      </w:r>
      <w:r w:rsidR="00D328BE">
        <w:rPr>
          <w:sz w:val="22"/>
          <w:szCs w:val="22"/>
        </w:rPr>
        <w:t>MXM_</w:t>
      </w:r>
      <w:r w:rsidR="00D328BE">
        <w:rPr>
          <w:sz w:val="22"/>
          <w:szCs w:val="22"/>
          <w:lang w:val="en-US"/>
        </w:rPr>
        <w:t>A</w:t>
      </w:r>
      <w:r w:rsidR="00D328BE" w:rsidRPr="00D328BE">
        <w:rPr>
          <w:sz w:val="22"/>
          <w:szCs w:val="22"/>
        </w:rPr>
        <w:t>(</w:t>
      </w:r>
      <w:r w:rsidR="00D328BE">
        <w:rPr>
          <w:sz w:val="22"/>
          <w:szCs w:val="22"/>
          <w:lang w:val="en-US"/>
        </w:rPr>
        <w:t>A</w:t>
      </w:r>
      <w:r w:rsidR="00D328BE" w:rsidRPr="00D328BE">
        <w:rPr>
          <w:sz w:val="22"/>
          <w:szCs w:val="22"/>
        </w:rPr>
        <w:t>9)</w:t>
      </w:r>
      <w:r w:rsidR="00AD3411">
        <w:rPr>
          <w:sz w:val="22"/>
          <w:szCs w:val="22"/>
        </w:rPr>
        <w:t xml:space="preserve"> </w:t>
      </w:r>
      <w:r w:rsidR="000B739D">
        <w:rPr>
          <w:sz w:val="22"/>
          <w:szCs w:val="22"/>
        </w:rPr>
        <w:t>представляют собой универсальные наружные блоки, к ко</w:t>
      </w:r>
      <w:r w:rsidR="00453BC0">
        <w:rPr>
          <w:sz w:val="22"/>
          <w:szCs w:val="22"/>
        </w:rPr>
        <w:t>торым можно подключить от 1 до 3</w:t>
      </w:r>
      <w:r w:rsidR="000B739D">
        <w:rPr>
          <w:sz w:val="22"/>
          <w:szCs w:val="22"/>
        </w:rPr>
        <w:t xml:space="preserve"> внутренних блоков.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 xml:space="preserve">Наружные блоки имеют роторный компрессор, который славится низким уровнем шума и высокими показателями энергосбережения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07377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BB7C8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301B6" w:rsidRDefault="00453BC0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Пример</w:t>
      </w:r>
      <w:r w:rsidR="001301B6">
        <w:rPr>
          <w:noProof/>
          <w:sz w:val="22"/>
          <w:szCs w:val="22"/>
        </w:rPr>
        <w:t xml:space="preserve"> соединения блоков в </w:t>
      </w:r>
      <w:r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1301B6" w:rsidRDefault="00DD7D7D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073775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Pr="00985AEE" w:rsidRDefault="00EA4B53" w:rsidP="00225418">
      <w:pPr>
        <w:spacing w:line="276" w:lineRule="auto"/>
        <w:jc w:val="center"/>
        <w:rPr>
          <w:noProof/>
          <w:sz w:val="24"/>
        </w:rPr>
      </w:pPr>
      <w:r>
        <w:rPr>
          <w:noProof/>
          <w:sz w:val="20"/>
          <w:szCs w:val="20"/>
        </w:rPr>
        <w:t>Таблица 2</w:t>
      </w:r>
    </w:p>
    <w:p w:rsidR="00EF3D97" w:rsidRDefault="00EF3D97" w:rsidP="00C41E98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1701"/>
        <w:gridCol w:w="1263"/>
        <w:gridCol w:w="1565"/>
        <w:gridCol w:w="7"/>
        <w:gridCol w:w="1701"/>
        <w:gridCol w:w="1701"/>
      </w:tblGrid>
      <w:tr w:rsidR="00401AEE" w:rsidRPr="00FF7CCF" w:rsidTr="002F51E9">
        <w:trPr>
          <w:trHeight w:val="255"/>
          <w:jc w:val="center"/>
        </w:trPr>
        <w:tc>
          <w:tcPr>
            <w:tcW w:w="3681" w:type="dxa"/>
            <w:gridSpan w:val="2"/>
            <w:vMerge w:val="restart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63" w:type="dxa"/>
            <w:vMerge w:val="restart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AB6995" w:rsidRDefault="00401AEE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Значение</w:t>
            </w:r>
          </w:p>
        </w:tc>
      </w:tr>
      <w:tr w:rsidR="00401AEE" w:rsidRPr="00FF7CCF" w:rsidTr="002F51E9">
        <w:trPr>
          <w:trHeight w:val="418"/>
          <w:jc w:val="center"/>
        </w:trPr>
        <w:tc>
          <w:tcPr>
            <w:tcW w:w="3681" w:type="dxa"/>
            <w:gridSpan w:val="2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3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401AEE" w:rsidRPr="00FE4CB3" w:rsidRDefault="002F51E9" w:rsidP="00FB756F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3MXM40A(A9)</w:t>
            </w:r>
          </w:p>
        </w:tc>
        <w:tc>
          <w:tcPr>
            <w:tcW w:w="1701" w:type="dxa"/>
            <w:vAlign w:val="center"/>
          </w:tcPr>
          <w:p w:rsidR="00401AEE" w:rsidRPr="00FE4CB3" w:rsidRDefault="002F51E9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3MXM52 A(A9)</w:t>
            </w:r>
          </w:p>
        </w:tc>
        <w:tc>
          <w:tcPr>
            <w:tcW w:w="1701" w:type="dxa"/>
            <w:vAlign w:val="center"/>
          </w:tcPr>
          <w:p w:rsidR="00401AEE" w:rsidRPr="00FE4CB3" w:rsidRDefault="002F51E9" w:rsidP="00FB756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3MXM68A(A9)</w:t>
            </w:r>
          </w:p>
        </w:tc>
      </w:tr>
      <w:tr w:rsidR="00401AEE" w:rsidRPr="00FF7CCF" w:rsidTr="002F51E9">
        <w:trPr>
          <w:trHeight w:val="382"/>
          <w:jc w:val="center"/>
        </w:trPr>
        <w:tc>
          <w:tcPr>
            <w:tcW w:w="3681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Ф/В/Гц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220-240</w:t>
            </w:r>
            <w:r w:rsidRPr="00FF7CCF">
              <w:rPr>
                <w:sz w:val="20"/>
                <w:szCs w:val="20"/>
              </w:rPr>
              <w:t>/50</w:t>
            </w:r>
          </w:p>
        </w:tc>
      </w:tr>
      <w:tr w:rsidR="00401AEE" w:rsidRPr="00FF7CCF" w:rsidTr="002F51E9">
        <w:trPr>
          <w:trHeight w:val="398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401AE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производительность мин./макс.</w:t>
            </w:r>
          </w:p>
        </w:tc>
        <w:tc>
          <w:tcPr>
            <w:tcW w:w="1701" w:type="dxa"/>
            <w:vAlign w:val="center"/>
          </w:tcPr>
          <w:p w:rsidR="00401AEE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63" w:type="dxa"/>
            <w:vMerge w:val="restart"/>
            <w:vAlign w:val="center"/>
          </w:tcPr>
          <w:p w:rsidR="00401AEE" w:rsidRPr="00FF7CCF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565" w:type="dxa"/>
            <w:vAlign w:val="center"/>
          </w:tcPr>
          <w:p w:rsidR="00401AEE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1.4/4.6</w:t>
            </w:r>
          </w:p>
        </w:tc>
        <w:tc>
          <w:tcPr>
            <w:tcW w:w="1708" w:type="dxa"/>
            <w:gridSpan w:val="2"/>
            <w:vAlign w:val="center"/>
          </w:tcPr>
          <w:p w:rsidR="00401AEE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1.4/7.3</w:t>
            </w:r>
          </w:p>
        </w:tc>
        <w:tc>
          <w:tcPr>
            <w:tcW w:w="1701" w:type="dxa"/>
            <w:vAlign w:val="center"/>
          </w:tcPr>
          <w:p w:rsidR="00401AEE" w:rsidRPr="00401AEE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1.52/8.74</w:t>
            </w:r>
          </w:p>
        </w:tc>
      </w:tr>
      <w:tr w:rsidR="00401AEE" w:rsidRPr="00FF7CCF" w:rsidTr="002F51E9">
        <w:trPr>
          <w:trHeight w:val="398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Нагрев </w:t>
            </w:r>
          </w:p>
        </w:tc>
        <w:tc>
          <w:tcPr>
            <w:tcW w:w="1263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dxa"/>
            <w:vAlign w:val="center"/>
          </w:tcPr>
          <w:p w:rsidR="00401AEE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1.1/5.1</w:t>
            </w:r>
          </w:p>
        </w:tc>
        <w:tc>
          <w:tcPr>
            <w:tcW w:w="1708" w:type="dxa"/>
            <w:gridSpan w:val="2"/>
            <w:vAlign w:val="center"/>
          </w:tcPr>
          <w:p w:rsidR="00401AEE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1.1/8.3</w:t>
            </w:r>
          </w:p>
        </w:tc>
        <w:tc>
          <w:tcPr>
            <w:tcW w:w="1701" w:type="dxa"/>
            <w:vAlign w:val="center"/>
          </w:tcPr>
          <w:p w:rsidR="00401AEE" w:rsidRPr="00401AEE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1.47/11.11</w:t>
            </w:r>
          </w:p>
        </w:tc>
      </w:tr>
      <w:tr w:rsidR="00401AEE" w:rsidRPr="00FF7CCF" w:rsidTr="002F51E9">
        <w:trPr>
          <w:trHeight w:val="398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63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дБ(А)</w:t>
            </w:r>
          </w:p>
        </w:tc>
        <w:tc>
          <w:tcPr>
            <w:tcW w:w="3273" w:type="dxa"/>
            <w:gridSpan w:val="3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701" w:type="dxa"/>
            <w:vAlign w:val="center"/>
          </w:tcPr>
          <w:p w:rsidR="00401AEE" w:rsidRPr="00B31076" w:rsidRDefault="00401AEE" w:rsidP="00FB756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</w:tr>
      <w:tr w:rsidR="00401AEE" w:rsidRPr="00FF7CCF" w:rsidTr="002F51E9">
        <w:trPr>
          <w:trHeight w:val="397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63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701" w:type="dxa"/>
            <w:vAlign w:val="center"/>
          </w:tcPr>
          <w:p w:rsidR="00401AEE" w:rsidRPr="00B31076" w:rsidRDefault="00401AEE" w:rsidP="00FB756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</w:tr>
      <w:tr w:rsidR="00401AEE" w:rsidRPr="00FF7CCF" w:rsidTr="002F51E9">
        <w:trPr>
          <w:trHeight w:val="268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Жидкость</w:t>
            </w:r>
          </w:p>
        </w:tc>
        <w:tc>
          <w:tcPr>
            <w:tcW w:w="1263" w:type="dxa"/>
            <w:vAlign w:val="center"/>
          </w:tcPr>
          <w:p w:rsidR="00401AEE" w:rsidRPr="00CA76E4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FF7CC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(дюйм)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6.35 (1/4</w:t>
            </w:r>
            <w:r w:rsidRPr="00FF7CCF">
              <w:rPr>
                <w:sz w:val="20"/>
                <w:szCs w:val="20"/>
              </w:rPr>
              <w:t>)</w:t>
            </w:r>
          </w:p>
        </w:tc>
      </w:tr>
      <w:tr w:rsidR="00401AEE" w:rsidRPr="00FF7CCF" w:rsidTr="002F51E9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Газ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</w:p>
        </w:tc>
      </w:tr>
      <w:tr w:rsidR="00401AEE" w:rsidRPr="00FF7CCF" w:rsidTr="002F51E9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Вентилятор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Осевой</w:t>
            </w:r>
          </w:p>
        </w:tc>
      </w:tr>
      <w:tr w:rsidR="00401AEE" w:rsidRPr="00FF7CCF" w:rsidTr="002F51E9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Расход воздуха (ном.)</w:t>
            </w:r>
            <w:r>
              <w:rPr>
                <w:sz w:val="20"/>
                <w:szCs w:val="20"/>
              </w:rPr>
              <w:t xml:space="preserve"> </w:t>
            </w:r>
            <w:r w:rsidRPr="00FF7CCF">
              <w:rPr>
                <w:sz w:val="20"/>
                <w:szCs w:val="20"/>
              </w:rPr>
              <w:t>охлаждение/</w:t>
            </w:r>
          </w:p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нагрев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9497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3273" w:type="dxa"/>
            <w:gridSpan w:val="3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42/41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42.5/43.8</w:t>
            </w:r>
          </w:p>
        </w:tc>
      </w:tr>
      <w:tr w:rsidR="00401AEE" w:rsidRPr="00FF7CCF" w:rsidTr="002F51E9">
        <w:trPr>
          <w:trHeight w:val="273"/>
          <w:jc w:val="center"/>
        </w:trPr>
        <w:tc>
          <w:tcPr>
            <w:tcW w:w="1980" w:type="dxa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Компрессор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Герметичный </w:t>
            </w:r>
            <w:r>
              <w:rPr>
                <w:sz w:val="20"/>
                <w:szCs w:val="20"/>
              </w:rPr>
              <w:t>ротационный</w:t>
            </w:r>
          </w:p>
        </w:tc>
      </w:tr>
      <w:tr w:rsidR="00401AEE" w:rsidRPr="00FF7CCF" w:rsidTr="002F51E9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FB756F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Хладагент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FF7CCF" w:rsidRDefault="00401AEE" w:rsidP="00FB756F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  <w:lang w:val="en-US"/>
              </w:rPr>
              <w:t>R</w:t>
            </w:r>
            <w:r w:rsidRPr="002138B7">
              <w:rPr>
                <w:sz w:val="20"/>
                <w:szCs w:val="20"/>
              </w:rPr>
              <w:t>32</w:t>
            </w:r>
          </w:p>
        </w:tc>
      </w:tr>
      <w:tr w:rsidR="00401AEE" w:rsidRPr="00FF7CCF" w:rsidTr="002F51E9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вес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3273" w:type="dxa"/>
            <w:gridSpan w:val="3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  <w:tr w:rsidR="00401AEE" w:rsidRPr="00FF7CCF" w:rsidTr="002F51E9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состав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974" w:type="dxa"/>
            <w:gridSpan w:val="4"/>
            <w:vAlign w:val="center"/>
          </w:tcPr>
          <w:p w:rsidR="00401AEE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</w:p>
        </w:tc>
      </w:tr>
      <w:tr w:rsidR="00401AEE" w:rsidRPr="00FF7CCF" w:rsidTr="002F51E9">
        <w:trPr>
          <w:trHeight w:val="333"/>
          <w:jc w:val="center"/>
        </w:trPr>
        <w:tc>
          <w:tcPr>
            <w:tcW w:w="3681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7CCF">
              <w:rPr>
                <w:sz w:val="20"/>
                <w:szCs w:val="20"/>
                <w:lang w:val="en-US"/>
              </w:rPr>
              <w:t>5</w:t>
            </w:r>
          </w:p>
        </w:tc>
      </w:tr>
      <w:tr w:rsidR="00401AEE" w:rsidRPr="00FF7CCF" w:rsidTr="002F51E9">
        <w:trPr>
          <w:trHeight w:val="273"/>
          <w:jc w:val="center"/>
        </w:trPr>
        <w:tc>
          <w:tcPr>
            <w:tcW w:w="3681" w:type="dxa"/>
            <w:gridSpan w:val="2"/>
            <w:vAlign w:val="center"/>
          </w:tcPr>
          <w:p w:rsidR="00401AEE" w:rsidRPr="00FF7CCF" w:rsidRDefault="00401AEE" w:rsidP="00FB756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Максимальный перепад высот</w:t>
            </w:r>
            <w:r>
              <w:rPr>
                <w:sz w:val="20"/>
                <w:szCs w:val="20"/>
              </w:rPr>
              <w:t xml:space="preserve"> между наружным и внутренними блоками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974" w:type="dxa"/>
            <w:gridSpan w:val="4"/>
            <w:vAlign w:val="center"/>
          </w:tcPr>
          <w:p w:rsidR="00401AEE" w:rsidRPr="00FF7CCF" w:rsidRDefault="00401AEE" w:rsidP="00FB756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FF7CCF">
              <w:rPr>
                <w:sz w:val="20"/>
                <w:szCs w:val="20"/>
                <w:lang w:val="en-US"/>
              </w:rPr>
              <w:t>15</w:t>
            </w:r>
          </w:p>
        </w:tc>
      </w:tr>
      <w:tr w:rsidR="005534A3" w:rsidRPr="00FF7CCF" w:rsidTr="002F51E9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5534A3" w:rsidRPr="00FF7CCF" w:rsidRDefault="005534A3" w:rsidP="005534A3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</w:p>
        </w:tc>
        <w:tc>
          <w:tcPr>
            <w:tcW w:w="1701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63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3273" w:type="dxa"/>
            <w:gridSpan w:val="3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  <w:tc>
          <w:tcPr>
            <w:tcW w:w="1701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</w:tr>
      <w:tr w:rsidR="005534A3" w:rsidRPr="00FF7CCF" w:rsidTr="002F51E9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63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3273" w:type="dxa"/>
            <w:gridSpan w:val="3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1701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</w:t>
            </w:r>
          </w:p>
        </w:tc>
      </w:tr>
      <w:tr w:rsidR="005534A3" w:rsidRPr="00FF7CCF" w:rsidTr="002F51E9">
        <w:trPr>
          <w:trHeight w:val="463"/>
          <w:jc w:val="center"/>
        </w:trPr>
        <w:tc>
          <w:tcPr>
            <w:tcW w:w="1980" w:type="dxa"/>
            <w:vMerge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63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3273" w:type="dxa"/>
            <w:gridSpan w:val="3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  <w:tc>
          <w:tcPr>
            <w:tcW w:w="1701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</w:tr>
      <w:tr w:rsidR="005534A3" w:rsidRPr="00FF7CCF" w:rsidTr="002F51E9">
        <w:trPr>
          <w:trHeight w:val="273"/>
          <w:jc w:val="center"/>
        </w:trPr>
        <w:tc>
          <w:tcPr>
            <w:tcW w:w="3681" w:type="dxa"/>
            <w:gridSpan w:val="2"/>
            <w:vAlign w:val="center"/>
          </w:tcPr>
          <w:p w:rsidR="005534A3" w:rsidRPr="00FF7CCF" w:rsidRDefault="005534A3" w:rsidP="005534A3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Масса нетто</w:t>
            </w:r>
          </w:p>
        </w:tc>
        <w:tc>
          <w:tcPr>
            <w:tcW w:w="1263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3273" w:type="dxa"/>
            <w:gridSpan w:val="3"/>
            <w:vAlign w:val="center"/>
          </w:tcPr>
          <w:p w:rsidR="005534A3" w:rsidRPr="00FF7CCF" w:rsidRDefault="000273C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56.9</w:t>
            </w:r>
          </w:p>
        </w:tc>
        <w:tc>
          <w:tcPr>
            <w:tcW w:w="1701" w:type="dxa"/>
            <w:vAlign w:val="center"/>
          </w:tcPr>
          <w:p w:rsidR="005534A3" w:rsidRPr="00FF7CCF" w:rsidRDefault="000273C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60.2</w:t>
            </w:r>
          </w:p>
        </w:tc>
      </w:tr>
    </w:tbl>
    <w:p w:rsidR="004A0D31" w:rsidRDefault="004A0D31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2072392"/>
      <w:bookmarkStart w:id="8" w:name="_Toc112073776"/>
    </w:p>
    <w:p w:rsidR="004A0D31" w:rsidRDefault="004A0D31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43074" w:rsidRPr="00D83AEB" w:rsidRDefault="00443074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AA485A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7"/>
      <w:r w:rsidR="00AA485A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</w:p>
    <w:p w:rsidR="00443074" w:rsidRPr="002720D6" w:rsidRDefault="00443074" w:rsidP="00443074">
      <w:pPr>
        <w:rPr>
          <w:sz w:val="16"/>
          <w:szCs w:val="16"/>
        </w:rPr>
      </w:pPr>
    </w:p>
    <w:p w:rsidR="00443074" w:rsidRDefault="00443074" w:rsidP="00443074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AA485A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443074" w:rsidRPr="002720D6" w:rsidRDefault="00443074" w:rsidP="00443074">
      <w:pPr>
        <w:ind w:firstLine="567"/>
        <w:rPr>
          <w:sz w:val="16"/>
          <w:szCs w:val="16"/>
        </w:rPr>
      </w:pP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443074" w:rsidRDefault="00443074" w:rsidP="00E84C3E">
      <w:pPr>
        <w:jc w:val="center"/>
        <w:rPr>
          <w:sz w:val="22"/>
          <w:szCs w:val="22"/>
        </w:rPr>
      </w:pPr>
    </w:p>
    <w:p w:rsidR="00443074" w:rsidRDefault="008F77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noProof/>
          <w:color w:val="auto"/>
          <w:sz w:val="22"/>
          <w:szCs w:val="22"/>
        </w:rPr>
        <w:drawing>
          <wp:inline distT="0" distB="0" distL="0" distR="0">
            <wp:extent cx="5391150" cy="2343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443074" w:rsidRDefault="008F7770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67275" cy="23622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074" w:rsidRPr="00443074" w:rsidRDefault="00443074" w:rsidP="00443074"/>
    <w:p w:rsidR="000E638C" w:rsidRPr="00DC2751" w:rsidRDefault="00AD02E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12073777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534A3" w:rsidRDefault="005534A3" w:rsidP="00E4370A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Установите блок горизонтально.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Блок может устанавливаться непосредственно на бетонном балконе или твердой площадке, если обеспечен надлежащий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дренаж.</w:t>
      </w:r>
    </w:p>
    <w:p w:rsidR="005534A3" w:rsidRPr="00BF411E" w:rsidRDefault="005534A3" w:rsidP="00E4370A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Проверьте прочность и горизонтальность площадки для установки, так чтобы агрегат после установки не вызывал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вибраций или шума при работе.</w:t>
      </w:r>
      <w:r w:rsidR="001C5467"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Согласно чертежу фундамента надежно закрепите блок фундаментными болтами. (Подготовьте 4 комплекта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фундаментных болтов М8 или М10, гаек и шайб, приобретаемых по месту установки.)</w:t>
      </w:r>
      <w:r>
        <w:rPr>
          <w:sz w:val="22"/>
          <w:szCs w:val="22"/>
        </w:rPr>
        <w:t xml:space="preserve">. </w:t>
      </w:r>
      <w:r w:rsidRPr="00BF411E">
        <w:rPr>
          <w:sz w:val="22"/>
          <w:szCs w:val="22"/>
        </w:rPr>
        <w:t>Оптимально будет ввинтить фундаментные болты, оставив 20 мм над поверхностью фундамента.</w:t>
      </w:r>
    </w:p>
    <w:p w:rsidR="005534A3" w:rsidRDefault="005534A3" w:rsidP="00E4370A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Если вибрация может передаваться в здание, используйте виброустойчивую резину (приобретается по месту).</w:t>
      </w:r>
    </w:p>
    <w:p w:rsidR="005534A3" w:rsidRDefault="005534A3" w:rsidP="00E4370A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возникающий при работе (</w:t>
      </w:r>
      <w:r w:rsidR="001C5467" w:rsidRPr="00643A3C">
        <w:rPr>
          <w:sz w:val="22"/>
          <w:szCs w:val="22"/>
        </w:rPr>
        <w:t>например,</w:t>
      </w:r>
      <w:r w:rsidRPr="00643A3C">
        <w:rPr>
          <w:sz w:val="22"/>
          <w:szCs w:val="22"/>
        </w:rPr>
        <w:t xml:space="preserve"> рядом со спальней).</w:t>
      </w:r>
    </w:p>
    <w:p w:rsidR="005534A3" w:rsidRDefault="005534A3" w:rsidP="00E4370A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t>Наружный агрегат необходимо защитить от снегопада, а также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предусмотреть, чтобы его НИКОГДА не засыпало снегом.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Рекомендуется оставлять под блоком не менее 150 мм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свободного пространства (300 мм в местности, подверженной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 xml:space="preserve">сильным снегопадам). Кроме того, необходимо </w:t>
      </w:r>
      <w:r w:rsidRPr="00643A3C">
        <w:rPr>
          <w:sz w:val="22"/>
          <w:szCs w:val="22"/>
        </w:rPr>
        <w:lastRenderedPageBreak/>
        <w:t>проследить за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тем, чтобы блок находился, как минимум, в 100 мм над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расчетной поверхностью снежного покрова. Если нужно,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установите блок на подставку.</w:t>
      </w:r>
    </w:p>
    <w:p w:rsidR="005534A3" w:rsidRDefault="005534A3" w:rsidP="00E4370A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t>Если блок эксплуатируется в условиях холодного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климата, необходимо принять меры ВО ИЗБЕЖАНИЕ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замерзания откачиваемого конденсата.</w:t>
      </w:r>
    </w:p>
    <w:p w:rsidR="005534A3" w:rsidRPr="00A76E70" w:rsidRDefault="005534A3" w:rsidP="00E4370A">
      <w:pPr>
        <w:ind w:firstLine="709"/>
        <w:jc w:val="both"/>
        <w:rPr>
          <w:sz w:val="22"/>
          <w:szCs w:val="22"/>
        </w:rPr>
      </w:pPr>
      <w:r w:rsidRPr="00A76E70">
        <w:rPr>
          <w:sz w:val="22"/>
          <w:szCs w:val="22"/>
        </w:rPr>
        <w:t>Если на пути впуска воздуха или потока выходящего воздуха наружного агрегата есть стена или другое препятствие,</w:t>
      </w:r>
      <w:r>
        <w:rPr>
          <w:sz w:val="22"/>
          <w:szCs w:val="22"/>
        </w:rPr>
        <w:t xml:space="preserve"> </w:t>
      </w:r>
      <w:r w:rsidRPr="00A76E70">
        <w:rPr>
          <w:sz w:val="22"/>
          <w:szCs w:val="22"/>
        </w:rPr>
        <w:t>выполните следующие действия по монтажу.</w:t>
      </w:r>
    </w:p>
    <w:p w:rsidR="005534A3" w:rsidRPr="00643A3C" w:rsidRDefault="005534A3" w:rsidP="00E4370A">
      <w:pPr>
        <w:ind w:firstLine="709"/>
        <w:jc w:val="both"/>
        <w:rPr>
          <w:sz w:val="22"/>
          <w:szCs w:val="22"/>
        </w:rPr>
      </w:pPr>
      <w:r w:rsidRPr="00A76E70">
        <w:rPr>
          <w:sz w:val="22"/>
          <w:szCs w:val="22"/>
        </w:rPr>
        <w:t>Для всех описанных ниже схем установки высота стены на стороне выпуска должна быть не более 1200 мм.</w:t>
      </w:r>
    </w:p>
    <w:p w:rsidR="005534A3" w:rsidRDefault="005534A3" w:rsidP="00E437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Минимальные расстояния для монтажа представлены на рисунке 2.</w:t>
      </w:r>
    </w:p>
    <w:p w:rsidR="005534A3" w:rsidRDefault="005534A3" w:rsidP="005534A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 wp14:anchorId="5A1EDA02" wp14:editId="6C9E72B7">
            <wp:extent cx="5734050" cy="3558458"/>
            <wp:effectExtent l="0" t="0" r="0" b="444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111" cy="356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836883" w:rsidRDefault="0083688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Рисунок 2</w:t>
      </w: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12073778"/>
      <w:bookmarkStart w:id="12" w:name="_GoBack"/>
      <w:bookmarkEnd w:id="12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D02E1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133722" cy="2419350"/>
            <wp:effectExtent l="0" t="0" r="63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04" cy="242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FC3894" w:rsidRDefault="00FC3894" w:rsidP="005534A3">
      <w:pPr>
        <w:jc w:val="center"/>
        <w:rPr>
          <w:sz w:val="20"/>
          <w:szCs w:val="20"/>
        </w:rPr>
      </w:pPr>
    </w:p>
    <w:p w:rsidR="00AE3233" w:rsidRPr="00DC2751" w:rsidRDefault="00AD02E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3" w:name="_Toc1120737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245A4">
        <w:rPr>
          <w:sz w:val="22"/>
          <w:szCs w:val="22"/>
        </w:rPr>
        <w:t>узлов и деталей изделий</w:t>
      </w:r>
      <w:r w:rsidR="00C2699D" w:rsidRPr="009B1EC5">
        <w:rPr>
          <w:noProof/>
          <w:sz w:val="22"/>
          <w:szCs w:val="22"/>
        </w:rPr>
        <w:t xml:space="preserve"> </w:t>
      </w:r>
      <w:r w:rsidR="005534A3">
        <w:rPr>
          <w:sz w:val="22"/>
          <w:szCs w:val="22"/>
        </w:rPr>
        <w:t>3</w:t>
      </w:r>
      <w:r w:rsidR="0099243B">
        <w:rPr>
          <w:sz w:val="22"/>
          <w:szCs w:val="22"/>
        </w:rPr>
        <w:t>MXM40A(9)</w:t>
      </w:r>
      <w:r w:rsidR="00FC3894">
        <w:rPr>
          <w:sz w:val="22"/>
          <w:szCs w:val="22"/>
        </w:rPr>
        <w:t xml:space="preserve"> и 3MXM52</w:t>
      </w:r>
      <w:r w:rsidR="0099243B">
        <w:rPr>
          <w:sz w:val="22"/>
          <w:szCs w:val="22"/>
        </w:rPr>
        <w:t xml:space="preserve">A(9) </w:t>
      </w:r>
      <w:r w:rsidR="002245A4" w:rsidRPr="009B1EC5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AD02E1" w:rsidRDefault="00AD02E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C389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4762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2E1" w:rsidRDefault="00AD02E1" w:rsidP="00542227">
      <w:pPr>
        <w:spacing w:line="276" w:lineRule="auto"/>
        <w:jc w:val="center"/>
        <w:rPr>
          <w:sz w:val="20"/>
          <w:szCs w:val="20"/>
        </w:rPr>
      </w:pPr>
    </w:p>
    <w:p w:rsidR="00AD02E1" w:rsidRDefault="00AD02E1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E56DB2" w:rsidRDefault="00E56DB2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>узлов и деталей изделия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noProof/>
          <w:sz w:val="22"/>
          <w:szCs w:val="22"/>
        </w:rPr>
        <w:t xml:space="preserve">для </w:t>
      </w:r>
      <w:r w:rsidR="00FC3894">
        <w:rPr>
          <w:sz w:val="22"/>
          <w:szCs w:val="22"/>
        </w:rPr>
        <w:t>3</w:t>
      </w:r>
      <w:r w:rsidR="000719D7">
        <w:rPr>
          <w:sz w:val="22"/>
          <w:szCs w:val="22"/>
        </w:rPr>
        <w:t>MXM68</w:t>
      </w:r>
      <w:r w:rsidR="0099243B">
        <w:rPr>
          <w:sz w:val="22"/>
          <w:szCs w:val="22"/>
        </w:rPr>
        <w:t xml:space="preserve">A(9) 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 на</w:t>
      </w:r>
      <w:r>
        <w:rPr>
          <w:noProof/>
          <w:sz w:val="22"/>
          <w:szCs w:val="22"/>
        </w:rPr>
        <w:t xml:space="preserve"> рисунке </w:t>
      </w:r>
      <w:r w:rsidR="00CA58D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AD02E1" w:rsidRDefault="00AD02E1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964BBA" w:rsidP="00E56DB2">
      <w:pPr>
        <w:spacing w:line="276" w:lineRule="auto"/>
        <w:jc w:val="center"/>
        <w:rPr>
          <w:noProof/>
          <w:sz w:val="22"/>
          <w:szCs w:val="22"/>
        </w:rPr>
      </w:pPr>
    </w:p>
    <w:p w:rsidR="00964BBA" w:rsidRDefault="00FC3894" w:rsidP="00FC3894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3A3F0B41" wp14:editId="1F9F9A5A">
            <wp:extent cx="6200775" cy="47625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B3C" w:rsidRDefault="00181B3C" w:rsidP="007E760D">
      <w:pPr>
        <w:spacing w:line="276" w:lineRule="auto"/>
        <w:jc w:val="center"/>
        <w:rPr>
          <w:sz w:val="20"/>
          <w:szCs w:val="20"/>
        </w:rPr>
      </w:pPr>
    </w:p>
    <w:p w:rsidR="007E760D" w:rsidRDefault="007E760D" w:rsidP="007E760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5</w:t>
      </w:r>
    </w:p>
    <w:p w:rsidR="00E13E93" w:rsidRDefault="00E13E93" w:rsidP="007E760D">
      <w:pPr>
        <w:spacing w:line="276" w:lineRule="auto"/>
        <w:jc w:val="center"/>
        <w:rPr>
          <w:sz w:val="20"/>
          <w:szCs w:val="20"/>
        </w:rPr>
      </w:pPr>
    </w:p>
    <w:p w:rsidR="00E13E93" w:rsidRDefault="00E13E93" w:rsidP="007E760D">
      <w:pPr>
        <w:spacing w:line="276" w:lineRule="auto"/>
        <w:jc w:val="center"/>
        <w:rPr>
          <w:sz w:val="20"/>
          <w:szCs w:val="20"/>
        </w:rPr>
      </w:pP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120737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CA58D2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A58D2">
        <w:rPr>
          <w:noProof/>
          <w:sz w:val="20"/>
          <w:szCs w:val="20"/>
        </w:rPr>
        <w:t>6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FC3894" w:rsidRDefault="00FC3894" w:rsidP="003808D1">
      <w:pPr>
        <w:spacing w:after="160" w:line="276" w:lineRule="auto"/>
        <w:jc w:val="both"/>
        <w:rPr>
          <w:noProof/>
          <w:sz w:val="24"/>
        </w:rPr>
      </w:pPr>
    </w:p>
    <w:p w:rsidR="00FC3894" w:rsidRDefault="00FC3894" w:rsidP="003808D1">
      <w:pPr>
        <w:spacing w:after="160" w:line="276" w:lineRule="auto"/>
        <w:jc w:val="both"/>
        <w:rPr>
          <w:noProof/>
          <w:sz w:val="24"/>
        </w:rPr>
      </w:pPr>
    </w:p>
    <w:p w:rsidR="00EB6493" w:rsidRDefault="00EB6493" w:rsidP="003808D1">
      <w:pPr>
        <w:spacing w:after="160" w:line="276" w:lineRule="auto"/>
        <w:jc w:val="both"/>
        <w:rPr>
          <w:noProof/>
          <w:sz w:val="24"/>
        </w:rPr>
      </w:pPr>
    </w:p>
    <w:p w:rsidR="00EB6493" w:rsidRDefault="00EB6493" w:rsidP="003808D1">
      <w:pPr>
        <w:spacing w:after="160" w:line="276" w:lineRule="auto"/>
        <w:jc w:val="both"/>
        <w:rPr>
          <w:noProof/>
          <w:sz w:val="24"/>
        </w:rPr>
      </w:pPr>
    </w:p>
    <w:p w:rsidR="00FC3894" w:rsidRDefault="00FC3894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lastRenderedPageBreak/>
        <w:t xml:space="preserve"> </w:t>
      </w:r>
      <w:bookmarkStart w:id="18" w:name="_Toc112073781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D02E1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D02E1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356218" w:rsidRPr="00F312E9" w:rsidTr="00FB756F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356218" w:rsidRPr="00F312E9" w:rsidRDefault="00356218" w:rsidP="00FB756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56218" w:rsidRPr="00F312E9" w:rsidRDefault="00356218" w:rsidP="00FB756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56218" w:rsidRPr="00F312E9" w:rsidTr="00FB756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F312E9" w:rsidRDefault="00356218" w:rsidP="001C5467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 xml:space="preserve">систем), модельный ряд </w:t>
            </w:r>
            <w:r>
              <w:rPr>
                <w:sz w:val="22"/>
                <w:szCs w:val="22"/>
              </w:rPr>
              <w:t>3</w:t>
            </w:r>
            <w:r w:rsidRPr="00DA59FC">
              <w:rPr>
                <w:sz w:val="22"/>
                <w:szCs w:val="22"/>
              </w:rPr>
              <w:t>MXM_</w:t>
            </w:r>
            <w:r w:rsidR="0099243B">
              <w:rPr>
                <w:sz w:val="22"/>
                <w:szCs w:val="22"/>
              </w:rPr>
              <w:t xml:space="preserve"> A(9) </w:t>
            </w:r>
            <w:r>
              <w:rPr>
                <w:rFonts w:asciiTheme="minorHAnsi" w:eastAsiaTheme="minorHAnsi" w:hAnsiTheme="minorHAnsi" w:cs="Helv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Pr="00F312E9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F312E9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Pr="003C5D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Ярлык о заправке хладагентом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DD5EC1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DD5EC1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3B23BD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3B23BD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DD5EC1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FB756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Default="00356218" w:rsidP="00FB756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FB75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9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120737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B3007A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1C5467">
        <w:rPr>
          <w:noProof/>
          <w:sz w:val="22"/>
          <w:szCs w:val="22"/>
        </w:rPr>
        <w:t>(</w:t>
      </w:r>
      <w:r w:rsidR="00B3007A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B3007A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12073783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120737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C4792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FE2BC7">
        <w:rPr>
          <w:sz w:val="22"/>
          <w:szCs w:val="22"/>
        </w:rPr>
        <w:t>3</w:t>
      </w:r>
      <w:r w:rsidR="0099243B">
        <w:rPr>
          <w:sz w:val="22"/>
          <w:szCs w:val="22"/>
        </w:rPr>
        <w:t>MXM_</w:t>
      </w:r>
      <w:r w:rsidR="0099243B" w:rsidRPr="0099243B">
        <w:rPr>
          <w:sz w:val="22"/>
          <w:szCs w:val="22"/>
        </w:rPr>
        <w:t xml:space="preserve"> </w:t>
      </w:r>
      <w:r w:rsidR="0099243B">
        <w:rPr>
          <w:sz w:val="22"/>
          <w:szCs w:val="22"/>
        </w:rPr>
        <w:t>A(9)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FE2BC7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3</w:t>
      </w:r>
      <w:r w:rsidR="0099243B">
        <w:rPr>
          <w:sz w:val="22"/>
          <w:szCs w:val="22"/>
        </w:rPr>
        <w:t>MXM_</w:t>
      </w:r>
      <w:r w:rsidR="0099243B" w:rsidRPr="0099243B">
        <w:rPr>
          <w:sz w:val="22"/>
          <w:szCs w:val="22"/>
        </w:rPr>
        <w:t xml:space="preserve"> </w:t>
      </w:r>
      <w:r w:rsidR="0099243B">
        <w:rPr>
          <w:sz w:val="22"/>
          <w:szCs w:val="22"/>
        </w:rPr>
        <w:t>A(9)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42461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EA357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56920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6920">
        <w:rPr>
          <w:b w:val="0"/>
          <w:sz w:val="22"/>
          <w:szCs w:val="22"/>
        </w:rPr>
        <w:t>:</w:t>
      </w:r>
      <w:r w:rsidRPr="00156920">
        <w:rPr>
          <w:b w:val="0"/>
          <w:sz w:val="24"/>
          <w:szCs w:val="24"/>
        </w:rPr>
        <w:t xml:space="preserve">  </w:t>
      </w:r>
      <w:r w:rsidR="00810B70" w:rsidRPr="00156920">
        <w:rPr>
          <w:b w:val="0"/>
          <w:sz w:val="24"/>
          <w:szCs w:val="24"/>
        </w:rPr>
        <w:t xml:space="preserve">             </w:t>
      </w:r>
      <w:r w:rsidR="00E24807" w:rsidRPr="00156920">
        <w:rPr>
          <w:b w:val="0"/>
          <w:sz w:val="24"/>
          <w:szCs w:val="24"/>
        </w:rPr>
        <w:t xml:space="preserve">       </w:t>
      </w:r>
      <w:r w:rsidR="000E148F" w:rsidRPr="00156920">
        <w:rPr>
          <w:b w:val="0"/>
          <w:sz w:val="24"/>
          <w:szCs w:val="24"/>
        </w:rPr>
        <w:t xml:space="preserve">    </w:t>
      </w:r>
      <w:r w:rsidR="00D563A0" w:rsidRPr="00156920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5834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12073785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11835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FE2BC7">
        <w:rPr>
          <w:sz w:val="22"/>
          <w:szCs w:val="22"/>
        </w:rPr>
        <w:t>3</w:t>
      </w:r>
      <w:r w:rsidR="0099243B">
        <w:rPr>
          <w:sz w:val="22"/>
          <w:szCs w:val="22"/>
        </w:rPr>
        <w:t>MXM_</w:t>
      </w:r>
      <w:r w:rsidR="0099243B" w:rsidRPr="0099243B">
        <w:rPr>
          <w:sz w:val="22"/>
          <w:szCs w:val="22"/>
        </w:rPr>
        <w:t xml:space="preserve"> </w:t>
      </w:r>
      <w:r w:rsidR="0099243B">
        <w:rPr>
          <w:sz w:val="22"/>
          <w:szCs w:val="22"/>
        </w:rPr>
        <w:t>A(9)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FE2BC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3</w:t>
      </w:r>
      <w:r w:rsidR="0099243B">
        <w:rPr>
          <w:sz w:val="22"/>
          <w:szCs w:val="22"/>
        </w:rPr>
        <w:t>MXM_</w:t>
      </w:r>
      <w:r w:rsidR="0099243B" w:rsidRPr="0099243B">
        <w:rPr>
          <w:sz w:val="22"/>
          <w:szCs w:val="22"/>
        </w:rPr>
        <w:t xml:space="preserve"> </w:t>
      </w:r>
      <w:r w:rsidR="0099243B">
        <w:rPr>
          <w:sz w:val="22"/>
          <w:szCs w:val="22"/>
        </w:rPr>
        <w:t>A(9)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5767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18926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120737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13422E" w:rsidRDefault="007E604D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7" w:name="_Toc11207378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1342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изображения и статические помехи.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образования конденсата.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может вызвать неисправность, появление дыма или пожар.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 w:rsidRPr="0013422E">
        <w:rPr>
          <w:rFonts w:ascii="Times New Roman" w:hAnsi="Times New Roman"/>
        </w:rPr>
        <w:t>о</w:t>
      </w:r>
      <w:r w:rsidRPr="005273EB">
        <w:rPr>
          <w:rFonts w:ascii="Times New Roman" w:hAnsi="Times New Roman"/>
        </w:rPr>
        <w:t>граниченных</w:t>
      </w:r>
      <w:r w:rsidRPr="0013422E">
        <w:rPr>
          <w:rFonts w:ascii="Times New Roman" w:hAnsi="Times New Roman"/>
        </w:rP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120737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120737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1207379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AD02E1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AD02E1" w:rsidRDefault="00AD02E1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AD02E1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1207379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1207379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1"/>
      <w:footerReference w:type="first" r:id="rId3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C87" w:rsidRDefault="00001C87">
      <w:r>
        <w:separator/>
      </w:r>
    </w:p>
  </w:endnote>
  <w:endnote w:type="continuationSeparator" w:id="0">
    <w:p w:rsidR="00001C87" w:rsidRDefault="00001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87" w:rsidRDefault="00001C8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1C87" w:rsidRDefault="00001C8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87" w:rsidRDefault="00001C8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01C87" w:rsidRDefault="00001C8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01C87" w:rsidRDefault="00001C8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01C87" w:rsidRDefault="00001C8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87" w:rsidRDefault="00001C8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87" w:rsidRDefault="00001C8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Pr="00B7687E" w:rsidRDefault="00001C87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3MXM_A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(A9)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Pr="00ED1531" w:rsidRDefault="00001C8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A0D3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Pr="00ED1531" w:rsidRDefault="00001C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1C87" w:rsidRPr="003904A7" w:rsidRDefault="00001C8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1C87" w:rsidRDefault="00001C87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001C87" w:rsidRDefault="00001C87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001C87" w:rsidRDefault="00001C87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-СИСТЕМ) БЫТОВОГО НАЗНАЧЕНИЯ,</w:t>
                              </w:r>
                            </w:p>
                            <w:p w:rsidR="00001C87" w:rsidRPr="00D328BE" w:rsidRDefault="00001C87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3MXM_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Pr="00D328BE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Pr="00D328BE">
                                <w:rPr>
                                  <w:b/>
                                  <w:sz w:val="18"/>
                                  <w:szCs w:val="18"/>
                                </w:rPr>
                                <w:t>9)</w:t>
                              </w:r>
                            </w:p>
                            <w:p w:rsidR="00001C87" w:rsidRPr="00B160C5" w:rsidRDefault="00001C87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01C87" w:rsidRPr="00613EFB" w:rsidRDefault="00001C8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01C87" w:rsidRPr="00B7687E" w:rsidRDefault="00001C87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3MXM_A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(A9)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01C87" w:rsidRPr="00ED1531" w:rsidRDefault="00001C8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A0D3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01C87" w:rsidRPr="00ED1531" w:rsidRDefault="00001C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01C87" w:rsidRPr="003904A7" w:rsidRDefault="00001C8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01C87" w:rsidRDefault="00001C87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001C87" w:rsidRDefault="00001C87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001C87" w:rsidRDefault="00001C87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-СИСТЕМ) БЫТОВОГО НАЗНАЧЕНИЯ,</w:t>
                        </w:r>
                      </w:p>
                      <w:p w:rsidR="00001C87" w:rsidRPr="00D328BE" w:rsidRDefault="00001C87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3MXM_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Pr="00D328BE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Pr="00D328BE">
                          <w:rPr>
                            <w:b/>
                            <w:sz w:val="18"/>
                            <w:szCs w:val="18"/>
                          </w:rPr>
                          <w:t>9)</w:t>
                        </w:r>
                      </w:p>
                      <w:p w:rsidR="00001C87" w:rsidRPr="00B160C5" w:rsidRDefault="00001C87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01C87" w:rsidRPr="00613EFB" w:rsidRDefault="00001C8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87" w:rsidRDefault="00001C8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Pr="00AF301F" w:rsidRDefault="00001C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68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Pr="00EC2FF5" w:rsidRDefault="00001C8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A(A9)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01C87" w:rsidRPr="00AF301F" w:rsidRDefault="00001C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368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01C87" w:rsidRPr="00EC2FF5" w:rsidRDefault="00001C8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A(A9)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87" w:rsidRDefault="00001C8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Default="00001C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Pr="00AF301F" w:rsidRDefault="00001C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68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C87" w:rsidRPr="0021626D" w:rsidRDefault="00001C87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3MXM_A(A9)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01C87" w:rsidRDefault="00001C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01C87" w:rsidRPr="00AF301F" w:rsidRDefault="00001C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368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01C87" w:rsidRPr="0021626D" w:rsidRDefault="00001C87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3MXM_A(A9)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C87" w:rsidRDefault="00001C87">
      <w:r>
        <w:separator/>
      </w:r>
    </w:p>
  </w:footnote>
  <w:footnote w:type="continuationSeparator" w:id="0">
    <w:p w:rsidR="00001C87" w:rsidRDefault="00001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87" w:rsidRDefault="00001C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1C87" w:rsidRDefault="00001C8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81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1C87"/>
    <w:rsid w:val="000120D4"/>
    <w:rsid w:val="000141AA"/>
    <w:rsid w:val="00020D31"/>
    <w:rsid w:val="00021FB1"/>
    <w:rsid w:val="00022877"/>
    <w:rsid w:val="000234A9"/>
    <w:rsid w:val="000273C1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094"/>
    <w:rsid w:val="001228FB"/>
    <w:rsid w:val="00126D14"/>
    <w:rsid w:val="00127EE8"/>
    <w:rsid w:val="001301B6"/>
    <w:rsid w:val="001329B4"/>
    <w:rsid w:val="00133E55"/>
    <w:rsid w:val="0013422E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85BC6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5467"/>
    <w:rsid w:val="001C6458"/>
    <w:rsid w:val="001D56EC"/>
    <w:rsid w:val="001D5A67"/>
    <w:rsid w:val="001D6B02"/>
    <w:rsid w:val="001E143E"/>
    <w:rsid w:val="001E2E2E"/>
    <w:rsid w:val="001E382F"/>
    <w:rsid w:val="001E45FC"/>
    <w:rsid w:val="001E5460"/>
    <w:rsid w:val="001E5608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6876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1E9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3074"/>
    <w:rsid w:val="004438DA"/>
    <w:rsid w:val="0044496C"/>
    <w:rsid w:val="00446AF7"/>
    <w:rsid w:val="00447DE5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0D31"/>
    <w:rsid w:val="004A1390"/>
    <w:rsid w:val="004A14D0"/>
    <w:rsid w:val="004A4C0B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7235"/>
    <w:rsid w:val="00577CAF"/>
    <w:rsid w:val="00581719"/>
    <w:rsid w:val="00582591"/>
    <w:rsid w:val="00582FE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2977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413C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C0A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17723"/>
    <w:rsid w:val="00827D70"/>
    <w:rsid w:val="00830043"/>
    <w:rsid w:val="00830725"/>
    <w:rsid w:val="0083074C"/>
    <w:rsid w:val="008334F3"/>
    <w:rsid w:val="00833E43"/>
    <w:rsid w:val="008361D5"/>
    <w:rsid w:val="00836883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8F7770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3684D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243B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40E2"/>
    <w:rsid w:val="00A947BA"/>
    <w:rsid w:val="00A975E8"/>
    <w:rsid w:val="00A978CB"/>
    <w:rsid w:val="00AA25E9"/>
    <w:rsid w:val="00AA485A"/>
    <w:rsid w:val="00AA72A8"/>
    <w:rsid w:val="00AB0994"/>
    <w:rsid w:val="00AC2280"/>
    <w:rsid w:val="00AC57D5"/>
    <w:rsid w:val="00AC6E08"/>
    <w:rsid w:val="00AD02A8"/>
    <w:rsid w:val="00AD02E1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007A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259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28BE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2891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084D"/>
    <w:rsid w:val="00DD1826"/>
    <w:rsid w:val="00DD3B76"/>
    <w:rsid w:val="00DD5EC1"/>
    <w:rsid w:val="00DD7D7D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370A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84C3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6493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309E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4D72"/>
    <w:rsid w:val="00F85660"/>
    <w:rsid w:val="00F8620E"/>
    <w:rsid w:val="00FA1374"/>
    <w:rsid w:val="00FA1A85"/>
    <w:rsid w:val="00FA3590"/>
    <w:rsid w:val="00FA3A55"/>
    <w:rsid w:val="00FA64EB"/>
    <w:rsid w:val="00FB59EE"/>
    <w:rsid w:val="00FB7118"/>
    <w:rsid w:val="00FB756F"/>
    <w:rsid w:val="00FB77EA"/>
    <w:rsid w:val="00FC0C6E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1601"/>
    <o:shapelayout v:ext="edit">
      <o:idmap v:ext="edit" data="1"/>
    </o:shapelayout>
  </w:shapeDefaults>
  <w:decimalSymbol w:val=","/>
  <w:listSeparator w:val=";"/>
  <w14:docId w14:val="21828594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53A3E-4410-48FC-AB86-B17A02E29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BDD84FDD</Template>
  <TotalTime>458</TotalTime>
  <Pages>27</Pages>
  <Words>5130</Words>
  <Characters>29244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12</cp:revision>
  <cp:lastPrinted>2021-03-26T08:29:00Z</cp:lastPrinted>
  <dcterms:created xsi:type="dcterms:W3CDTF">2023-09-15T08:03:00Z</dcterms:created>
  <dcterms:modified xsi:type="dcterms:W3CDTF">2025-02-11T14:41:00Z</dcterms:modified>
</cp:coreProperties>
</file>