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1228FB" w:rsidP="00341ADF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СИСТЕМ)</w:t>
            </w:r>
            <w:r w:rsidR="00442A92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1215B9">
              <w:rPr>
                <w:b/>
                <w:szCs w:val="28"/>
              </w:rPr>
              <w:t>4MXM_A9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1215B9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4MXM_A9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215B9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8C377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C377D">
        <w:rPr>
          <w:b/>
          <w:sz w:val="22"/>
          <w:szCs w:val="22"/>
        </w:rPr>
        <w:lastRenderedPageBreak/>
        <w:t>СОДЕРЖАНИЕ</w:t>
      </w:r>
    </w:p>
    <w:p w:rsidR="009C647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377D">
        <w:rPr>
          <w:sz w:val="22"/>
          <w:szCs w:val="22"/>
        </w:rPr>
        <w:fldChar w:fldCharType="begin"/>
      </w:r>
      <w:r w:rsidRPr="008C377D">
        <w:rPr>
          <w:sz w:val="22"/>
          <w:szCs w:val="22"/>
        </w:rPr>
        <w:instrText xml:space="preserve"> TOC \o "1-3" \h \z \u </w:instrText>
      </w:r>
      <w:r w:rsidRPr="008C377D">
        <w:rPr>
          <w:sz w:val="22"/>
          <w:szCs w:val="22"/>
        </w:rPr>
        <w:fldChar w:fldCharType="separate"/>
      </w:r>
      <w:hyperlink w:anchor="_Toc190259274" w:history="1">
        <w:r w:rsidR="009C647D" w:rsidRPr="001B2420">
          <w:rPr>
            <w:rStyle w:val="ad"/>
            <w:b/>
            <w:bCs/>
            <w:noProof/>
          </w:rPr>
          <w:t>1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ОСНОВНЫЕ СВЕДЕНИЯ ОБ ИЗДЕЛИЯХ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_Toc190259274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3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5" w:history="1">
        <w:r w:rsidR="009C647D" w:rsidRPr="001B2420">
          <w:rPr>
            <w:rStyle w:val="ad"/>
            <w:b/>
            <w:bCs/>
            <w:noProof/>
          </w:rPr>
          <w:t>2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ТЕХНИЧЕСКИЕ ХАРАКТЕРИСТИКИ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_Toc190259275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6" w:history="1">
        <w:r w:rsidR="009C647D" w:rsidRPr="001B2420">
          <w:rPr>
            <w:rStyle w:val="ad"/>
            <w:noProof/>
          </w:rPr>
          <w:t>2.1.1 Описание изделия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_Toc190259276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7" w:history="1">
        <w:r w:rsidR="009C647D" w:rsidRPr="001B2420">
          <w:rPr>
            <w:rStyle w:val="ad"/>
            <w:noProof/>
          </w:rPr>
          <w:t>2.1.2 Принцип работы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_Toc190259277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8" w:history="1">
        <w:r w:rsidR="009C647D" w:rsidRPr="001B2420">
          <w:rPr>
            <w:rStyle w:val="ad"/>
            <w:noProof/>
          </w:rPr>
          <w:t>2.1.3 Основные технические характеристики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_Toc190259278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6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79" w:history="1">
        <w:r w:rsidR="009C647D" w:rsidRPr="001B2420">
          <w:rPr>
            <w:rStyle w:val="ad"/>
            <w:noProof/>
          </w:rPr>
          <w:t>2.1.4 Комбинации наружных и внутренних блоков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_Toc190259279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7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0" w:history="1">
        <w:r w:rsidR="009C647D" w:rsidRPr="001B2420">
          <w:rPr>
            <w:rStyle w:val="ad"/>
            <w:noProof/>
          </w:rPr>
          <w:t>2.1.5 Требования к расположению изделия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_Toc190259280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8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1" w:history="1">
        <w:r w:rsidR="009C647D" w:rsidRPr="001B2420">
          <w:rPr>
            <w:rStyle w:val="ad"/>
            <w:noProof/>
          </w:rPr>
          <w:t>2.1.6 Оптимальная эксплуатация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_Toc190259281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9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2" w:history="1">
        <w:r w:rsidR="009C647D" w:rsidRPr="001B2420">
          <w:rPr>
            <w:rStyle w:val="ad"/>
            <w:noProof/>
          </w:rPr>
          <w:t>2.1.7 Чертеж изделия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_Toc190259282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10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3" w:history="1">
        <w:r w:rsidR="009C647D" w:rsidRPr="001B2420">
          <w:rPr>
            <w:rStyle w:val="ad"/>
            <w:noProof/>
          </w:rPr>
          <w:t>2.2 Маркировка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_Toc190259283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11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4" w:history="1">
        <w:r w:rsidR="009C647D" w:rsidRPr="001B2420">
          <w:rPr>
            <w:rStyle w:val="ad"/>
            <w:b/>
            <w:bCs/>
            <w:noProof/>
          </w:rPr>
          <w:t>3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КОМПЛЕКТНОСТЬ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_Toc190259284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11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5" w:history="1">
        <w:r w:rsidR="009C647D" w:rsidRPr="001B2420">
          <w:rPr>
            <w:rStyle w:val="ad"/>
            <w:b/>
            <w:bCs/>
            <w:noProof/>
          </w:rPr>
          <w:t>4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ГАРАНТИИ ИЗГОТОВИТЕЛЯ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_Toc190259285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12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6" w:history="1">
        <w:r w:rsidR="009C647D" w:rsidRPr="001B2420">
          <w:rPr>
            <w:rStyle w:val="ad"/>
            <w:b/>
            <w:noProof/>
          </w:rPr>
          <w:t>5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КОНСЕРВАЦИЯ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_Toc190259286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13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7" w:history="1">
        <w:r w:rsidR="009C647D" w:rsidRPr="001B2420">
          <w:rPr>
            <w:rStyle w:val="ad"/>
            <w:b/>
            <w:noProof/>
          </w:rPr>
          <w:t>6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СВИДЕТЕЛЬСТВО ОБ УПАКОВЫВАНИИ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_Toc190259287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14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8" w:history="1">
        <w:r w:rsidR="009C647D" w:rsidRPr="001B2420">
          <w:rPr>
            <w:rStyle w:val="ad"/>
            <w:b/>
            <w:bCs/>
            <w:noProof/>
          </w:rPr>
          <w:t>7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b/>
            <w:noProof/>
          </w:rPr>
          <w:t>СВИДЕТЕЛЬСТВО О ПРИЕМКЕ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_Toc190259288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15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89" w:history="1">
        <w:r w:rsidR="009C647D" w:rsidRPr="001B2420">
          <w:rPr>
            <w:rStyle w:val="ad"/>
            <w:b/>
            <w:bCs/>
            <w:noProof/>
          </w:rPr>
          <w:t>8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_Toc190259289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16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0" w:history="1">
        <w:r w:rsidR="009C647D" w:rsidRPr="001B2420">
          <w:rPr>
            <w:rStyle w:val="ad"/>
            <w:b/>
            <w:bCs/>
            <w:noProof/>
          </w:rPr>
          <w:t>9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_Toc190259290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16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1" w:history="1">
        <w:r w:rsidR="009C647D" w:rsidRPr="001B2420">
          <w:rPr>
            <w:rStyle w:val="ad"/>
            <w:noProof/>
          </w:rPr>
          <w:t>9.1 Общие требования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_Toc190259291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20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2" w:history="1">
        <w:r w:rsidR="009C647D" w:rsidRPr="001B2420">
          <w:rPr>
            <w:rStyle w:val="ad"/>
            <w:b/>
            <w:bCs/>
            <w:noProof/>
          </w:rPr>
          <w:t>10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_Toc190259292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21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3" w:history="1">
        <w:r w:rsidR="009C647D" w:rsidRPr="001B2420">
          <w:rPr>
            <w:rStyle w:val="ad"/>
            <w:b/>
            <w:bCs/>
            <w:noProof/>
          </w:rPr>
          <w:t>11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_Toc190259293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26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4" w:history="1">
        <w:r w:rsidR="009C647D" w:rsidRPr="001B2420">
          <w:rPr>
            <w:rStyle w:val="ad"/>
            <w:b/>
            <w:bCs/>
            <w:noProof/>
          </w:rPr>
          <w:t>12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ХРАНЕНИЕ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_Toc190259294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27</w:t>
        </w:r>
        <w:r w:rsidR="009C647D">
          <w:rPr>
            <w:noProof/>
            <w:webHidden/>
          </w:rPr>
          <w:fldChar w:fldCharType="end"/>
        </w:r>
      </w:hyperlink>
    </w:p>
    <w:p w:rsidR="009C647D" w:rsidRDefault="00A62B9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59295" w:history="1">
        <w:r w:rsidR="009C647D" w:rsidRPr="001B2420">
          <w:rPr>
            <w:rStyle w:val="ad"/>
            <w:b/>
            <w:bCs/>
            <w:noProof/>
          </w:rPr>
          <w:t>13</w:t>
        </w:r>
        <w:r w:rsidR="009C64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C647D" w:rsidRPr="001B2420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9C647D">
          <w:rPr>
            <w:noProof/>
            <w:webHidden/>
          </w:rPr>
          <w:tab/>
        </w:r>
        <w:r w:rsidR="009C647D">
          <w:rPr>
            <w:noProof/>
            <w:webHidden/>
          </w:rPr>
          <w:fldChar w:fldCharType="begin"/>
        </w:r>
        <w:r w:rsidR="009C647D">
          <w:rPr>
            <w:noProof/>
            <w:webHidden/>
          </w:rPr>
          <w:instrText xml:space="preserve"> PAGEREF _Toc190259295 \h </w:instrText>
        </w:r>
        <w:r w:rsidR="009C647D">
          <w:rPr>
            <w:noProof/>
            <w:webHidden/>
          </w:rPr>
        </w:r>
        <w:r w:rsidR="009C647D">
          <w:rPr>
            <w:noProof/>
            <w:webHidden/>
          </w:rPr>
          <w:fldChar w:fldCharType="separate"/>
        </w:r>
        <w:r w:rsidR="009C647D">
          <w:rPr>
            <w:noProof/>
            <w:webHidden/>
          </w:rPr>
          <w:t>28</w:t>
        </w:r>
        <w:r w:rsidR="009C647D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C377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систем)</w:t>
      </w:r>
      <w:r w:rsidR="00442A92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1215B9">
        <w:rPr>
          <w:sz w:val="22"/>
          <w:szCs w:val="22"/>
        </w:rPr>
        <w:t>4MXM_A9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259274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796"/>
      </w:tblGrid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96" w:type="dxa"/>
            <w:vAlign w:val="center"/>
          </w:tcPr>
          <w:p w:rsidR="00442A92" w:rsidRDefault="00B3447E" w:rsidP="00442A9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</w:p>
          <w:p w:rsidR="00E23B3E" w:rsidRPr="00B3447E" w:rsidRDefault="00442A92" w:rsidP="00442A9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1215B9">
              <w:rPr>
                <w:sz w:val="22"/>
                <w:szCs w:val="22"/>
              </w:rPr>
              <w:t>4MXM_A9</w:t>
            </w:r>
          </w:p>
        </w:tc>
      </w:tr>
      <w:tr w:rsidR="00112858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112858" w:rsidRPr="001E5460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112858" w:rsidRPr="00505EF7" w:rsidRDefault="00112858" w:rsidP="00505EF7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4MXM68</w:t>
            </w:r>
            <w:r w:rsidR="00505EF7">
              <w:rPr>
                <w:sz w:val="22"/>
                <w:szCs w:val="22"/>
                <w:lang w:val="en-US"/>
              </w:rPr>
              <w:t>A9</w:t>
            </w:r>
            <w:r>
              <w:rPr>
                <w:sz w:val="22"/>
                <w:szCs w:val="22"/>
              </w:rPr>
              <w:t>, 4MXM80</w:t>
            </w:r>
            <w:r w:rsidR="00505EF7">
              <w:rPr>
                <w:sz w:val="22"/>
                <w:szCs w:val="22"/>
                <w:lang w:val="en-US"/>
              </w:rPr>
              <w:t>A9</w:t>
            </w:r>
          </w:p>
        </w:tc>
      </w:tr>
      <w:tr w:rsidR="00112858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112858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112858" w:rsidRPr="001E5460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96" w:type="dxa"/>
            <w:vAlign w:val="center"/>
          </w:tcPr>
          <w:p w:rsidR="00112858" w:rsidRPr="00C916E5" w:rsidRDefault="00505EF7" w:rsidP="00505EF7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505EF7">
              <w:rPr>
                <w:sz w:val="22"/>
                <w:szCs w:val="22"/>
              </w:rPr>
              <w:t>4MXM68A2V1B9</w:t>
            </w:r>
            <w:r>
              <w:rPr>
                <w:sz w:val="22"/>
                <w:szCs w:val="22"/>
              </w:rPr>
              <w:t xml:space="preserve">, </w:t>
            </w:r>
            <w:r w:rsidRPr="00505EF7">
              <w:rPr>
                <w:sz w:val="22"/>
                <w:szCs w:val="22"/>
              </w:rPr>
              <w:t>4MXM80A2V1B9</w:t>
            </w:r>
          </w:p>
        </w:tc>
      </w:tr>
      <w:tr w:rsidR="0074505F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74505F" w:rsidRPr="001E5460" w:rsidRDefault="0074505F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4505F" w:rsidRPr="001E5460" w:rsidRDefault="00BB1E00" w:rsidP="00BB1E00">
            <w:pPr>
              <w:spacing w:line="276" w:lineRule="auto"/>
              <w:ind w:left="-110" w:right="-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Обеспечивают</w:t>
            </w:r>
            <w:r w:rsidR="0074505F" w:rsidRPr="001E5460">
              <w:rPr>
                <w:sz w:val="22"/>
                <w:szCs w:val="22"/>
              </w:rPr>
              <w:t xml:space="preserve"> циркуляци</w:t>
            </w:r>
            <w:r>
              <w:rPr>
                <w:sz w:val="22"/>
                <w:szCs w:val="22"/>
              </w:rPr>
              <w:t>ю</w:t>
            </w:r>
            <w:r w:rsidR="0074505F" w:rsidRPr="001E5460">
              <w:rPr>
                <w:sz w:val="22"/>
                <w:szCs w:val="22"/>
              </w:rPr>
              <w:t xml:space="preserve">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E23B3E" w:rsidRPr="001E5460" w:rsidRDefault="0074505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E23B3E" w:rsidRPr="00505EF7" w:rsidRDefault="00184963" w:rsidP="00505EF7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05EF7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796" w:type="dxa"/>
            <w:vAlign w:val="center"/>
          </w:tcPr>
          <w:p w:rsidR="00A62B97" w:rsidRPr="00042260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A62B97" w:rsidRPr="00042260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A62B97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A62B97" w:rsidRPr="00BA5424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A62B97" w:rsidRPr="00BA5424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A62B97" w:rsidRPr="00BA5424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9D1D80" w:rsidRPr="009A32B6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2950B0" w:rsidRPr="00BB1E0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A62B97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A62B97" w:rsidRPr="006E3C0A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A62B97" w:rsidRPr="003F28A1" w:rsidRDefault="00A62B97" w:rsidP="00A62B9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0FC5" w:rsidRPr="00DC0FC5" w:rsidRDefault="00A62B97" w:rsidP="00A62B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B51E9F" w:rsidRPr="00B51E9F" w:rsidTr="00BB1E00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796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259275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259276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CE0E8E">
        <w:rPr>
          <w:sz w:val="22"/>
          <w:szCs w:val="22"/>
        </w:rPr>
        <w:t>блоки</w:t>
      </w:r>
      <w:r w:rsidR="00BB7C85">
        <w:rPr>
          <w:sz w:val="22"/>
          <w:szCs w:val="22"/>
        </w:rPr>
        <w:t xml:space="preserve">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1215B9">
        <w:rPr>
          <w:sz w:val="22"/>
          <w:szCs w:val="22"/>
        </w:rPr>
        <w:t>4MXM_A9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0034EC">
        <w:rPr>
          <w:sz w:val="22"/>
          <w:szCs w:val="22"/>
        </w:rPr>
        <w:t xml:space="preserve">торым можно подключить от </w:t>
      </w:r>
      <w:r w:rsidR="00595F50">
        <w:rPr>
          <w:sz w:val="22"/>
          <w:szCs w:val="22"/>
        </w:rPr>
        <w:t>2</w:t>
      </w:r>
      <w:r w:rsidR="000034EC">
        <w:rPr>
          <w:sz w:val="22"/>
          <w:szCs w:val="22"/>
        </w:rPr>
        <w:t xml:space="preserve"> до 4</w:t>
      </w:r>
      <w:r w:rsidR="000B739D">
        <w:rPr>
          <w:sz w:val="22"/>
          <w:szCs w:val="22"/>
        </w:rPr>
        <w:t xml:space="preserve"> внутренних блоков.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F61D68" w:rsidRPr="00B37111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F61D68" w:rsidRPr="00242B3A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>
        <w:rPr>
          <w:sz w:val="22"/>
          <w:szCs w:val="22"/>
        </w:rPr>
        <w:t>логий и интеллектуальных систем.</w:t>
      </w:r>
    </w:p>
    <w:p w:rsidR="00F61D68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роторным компрессором с </w:t>
      </w:r>
      <w:r w:rsidRPr="00C35C63">
        <w:rPr>
          <w:sz w:val="22"/>
          <w:szCs w:val="22"/>
        </w:rPr>
        <w:t>низким уровнем шума и высоким</w:t>
      </w:r>
      <w:r>
        <w:rPr>
          <w:sz w:val="22"/>
          <w:szCs w:val="22"/>
        </w:rPr>
        <w:t>и показателями энергоэффективности.</w:t>
      </w:r>
      <w:r w:rsidR="00C35C63" w:rsidRPr="00C35C63">
        <w:rPr>
          <w:sz w:val="22"/>
          <w:szCs w:val="22"/>
        </w:rPr>
        <w:t xml:space="preserve">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2592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Pr="00D122F9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Контроллер, управляющий системой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воздуха, температуру воздуха в помещении).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C74BB5" w:rsidRDefault="00F61D68" w:rsidP="00F61D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122F9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– фазовый переход хладагента. Когда хладагент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– наоборот, выделяет тепловую энергию и нагревает помещение. Данные процессы происходят в разных блоках: в режиме охлаждения испарение происходит во внутреннем блоке, а конденсация в наружном, в режиме нагрева наоборот.</w:t>
      </w: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61D68" w:rsidRDefault="00F61D68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01B6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Общий п</w:t>
      </w:r>
      <w:r w:rsidR="00453BC0">
        <w:rPr>
          <w:noProof/>
          <w:sz w:val="22"/>
          <w:szCs w:val="22"/>
        </w:rPr>
        <w:t>ример</w:t>
      </w:r>
      <w:r w:rsidR="001301B6">
        <w:rPr>
          <w:noProof/>
          <w:sz w:val="22"/>
          <w:szCs w:val="22"/>
        </w:rPr>
        <w:t xml:space="preserve"> соединения блоков в </w:t>
      </w:r>
      <w:r w:rsidR="00453BC0"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F61D68" w:rsidRDefault="00F61D68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9A0C4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68380" cy="3033987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41" cy="304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61D68" w:rsidRDefault="00F61D68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259278"/>
      <w:r w:rsidRPr="00B02B76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Default="00EA4B53" w:rsidP="0022541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034EC" w:rsidRDefault="000034EC" w:rsidP="00225418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3539"/>
        <w:gridCol w:w="1418"/>
        <w:gridCol w:w="1275"/>
        <w:gridCol w:w="1701"/>
        <w:gridCol w:w="55"/>
        <w:gridCol w:w="1757"/>
      </w:tblGrid>
      <w:tr w:rsidR="000034EC" w:rsidRPr="00FF7CCF" w:rsidTr="00E777DB">
        <w:trPr>
          <w:trHeight w:val="284"/>
          <w:jc w:val="center"/>
        </w:trPr>
        <w:tc>
          <w:tcPr>
            <w:tcW w:w="4957" w:type="dxa"/>
            <w:gridSpan w:val="2"/>
            <w:vMerge w:val="restart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4957" w:type="dxa"/>
            <w:gridSpan w:val="2"/>
            <w:vMerge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034EC" w:rsidRPr="008329B6" w:rsidRDefault="000034EC" w:rsidP="008329B6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4MXM68</w:t>
            </w:r>
            <w:r w:rsidR="008329B6">
              <w:rPr>
                <w:b/>
                <w:sz w:val="20"/>
                <w:szCs w:val="20"/>
                <w:lang w:val="en-US"/>
              </w:rPr>
              <w:t>A9</w:t>
            </w:r>
          </w:p>
        </w:tc>
        <w:tc>
          <w:tcPr>
            <w:tcW w:w="1812" w:type="dxa"/>
            <w:gridSpan w:val="2"/>
            <w:vAlign w:val="center"/>
          </w:tcPr>
          <w:p w:rsidR="000034EC" w:rsidRPr="008329B6" w:rsidRDefault="000034EC" w:rsidP="008329B6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4MXM80</w:t>
            </w:r>
            <w:r w:rsidR="008329B6">
              <w:rPr>
                <w:b/>
                <w:sz w:val="20"/>
                <w:szCs w:val="20"/>
                <w:lang w:val="en-US"/>
              </w:rPr>
              <w:t>A9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0034EC" w:rsidRPr="00FF7CCF" w:rsidRDefault="000034EC" w:rsidP="00341AD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F61D68" w:rsidRPr="00A11CEE" w:rsidRDefault="005B0797" w:rsidP="005B0797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</w:t>
            </w:r>
            <w:r w:rsidR="00F61D68">
              <w:rPr>
                <w:sz w:val="22"/>
                <w:szCs w:val="22"/>
              </w:rPr>
              <w:t xml:space="preserve">оминальная </w:t>
            </w:r>
            <w:r w:rsidR="00F61D68" w:rsidRPr="00A11CEE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1418" w:type="dxa"/>
            <w:vAlign w:val="center"/>
          </w:tcPr>
          <w:p w:rsidR="00F61D68" w:rsidRPr="00A11CEE" w:rsidRDefault="00F61D68" w:rsidP="00F61D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</w:tc>
        <w:tc>
          <w:tcPr>
            <w:tcW w:w="1812" w:type="dxa"/>
            <w:gridSpan w:val="2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61D68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8.60</w:t>
            </w:r>
          </w:p>
        </w:tc>
        <w:tc>
          <w:tcPr>
            <w:tcW w:w="1812" w:type="dxa"/>
            <w:gridSpan w:val="2"/>
            <w:vAlign w:val="center"/>
          </w:tcPr>
          <w:p w:rsidR="00F61D68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9.60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F61D68" w:rsidRPr="00A11CEE" w:rsidRDefault="00F61D68" w:rsidP="00F61D68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номинальное энергопотребление</w:t>
            </w:r>
          </w:p>
        </w:tc>
        <w:tc>
          <w:tcPr>
            <w:tcW w:w="1418" w:type="dxa"/>
            <w:vAlign w:val="center"/>
          </w:tcPr>
          <w:p w:rsidR="00F61D68" w:rsidRPr="00A11CEE" w:rsidRDefault="00F61D68" w:rsidP="00F61D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  <w:tc>
          <w:tcPr>
            <w:tcW w:w="1812" w:type="dxa"/>
            <w:gridSpan w:val="2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</w:t>
            </w:r>
          </w:p>
        </w:tc>
      </w:tr>
      <w:tr w:rsidR="00F61D68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61D68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F61D68" w:rsidRPr="00FF7CCF" w:rsidRDefault="00F61D68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</w:t>
            </w:r>
          </w:p>
        </w:tc>
        <w:tc>
          <w:tcPr>
            <w:tcW w:w="1812" w:type="dxa"/>
            <w:gridSpan w:val="2"/>
            <w:vAlign w:val="center"/>
          </w:tcPr>
          <w:p w:rsidR="00F61D68" w:rsidRPr="000034EC" w:rsidRDefault="005B0797" w:rsidP="00F61D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2.69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418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B31076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0034EC" w:rsidRPr="00B31076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CA76E4" w:rsidRDefault="00745F22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  <w:r w:rsidR="005B0797">
              <w:rPr>
                <w:sz w:val="20"/>
                <w:szCs w:val="20"/>
              </w:rPr>
              <w:t>х4</w:t>
            </w:r>
          </w:p>
        </w:tc>
      </w:tr>
      <w:tr w:rsidR="005B0797" w:rsidRPr="00FF7CCF" w:rsidTr="005B0797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5B0797" w:rsidRPr="00FF7CCF" w:rsidRDefault="005B0797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B0797" w:rsidRPr="00FF7CCF" w:rsidRDefault="005B0797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75" w:type="dxa"/>
            <w:vMerge/>
            <w:vAlign w:val="center"/>
          </w:tcPr>
          <w:p w:rsidR="005B0797" w:rsidRPr="00FF7CCF" w:rsidRDefault="005B0797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6" w:type="dxa"/>
            <w:gridSpan w:val="2"/>
            <w:vAlign w:val="center"/>
          </w:tcPr>
          <w:p w:rsidR="005B0797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>
              <w:rPr>
                <w:sz w:val="20"/>
                <w:szCs w:val="20"/>
              </w:rPr>
              <w:t xml:space="preserve">х2, </w:t>
            </w:r>
          </w:p>
          <w:p w:rsidR="005B0797" w:rsidRPr="00FF7CCF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12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х2</w:t>
            </w:r>
          </w:p>
        </w:tc>
        <w:tc>
          <w:tcPr>
            <w:tcW w:w="1757" w:type="dxa"/>
            <w:vAlign w:val="center"/>
          </w:tcPr>
          <w:p w:rsidR="005B0797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  <w:r>
              <w:rPr>
                <w:sz w:val="20"/>
                <w:szCs w:val="20"/>
              </w:rPr>
              <w:t xml:space="preserve">х1, </w:t>
            </w:r>
          </w:p>
          <w:p w:rsidR="005B0797" w:rsidRDefault="005B0797" w:rsidP="005B079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12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х1</w:t>
            </w:r>
          </w:p>
          <w:p w:rsidR="005B0797" w:rsidRPr="0094354F" w:rsidRDefault="005B0797" w:rsidP="0094354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</w:rPr>
              <w:t xml:space="preserve">Ø </w:t>
            </w:r>
            <w:r>
              <w:rPr>
                <w:sz w:val="20"/>
                <w:szCs w:val="20"/>
              </w:rPr>
              <w:t>15</w:t>
            </w:r>
            <w:r w:rsidRPr="00FF7C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88</w:t>
            </w:r>
            <w:r w:rsidRPr="00FF7CC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8</w:t>
            </w:r>
            <w:r w:rsidRPr="00FF7CC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х</w:t>
            </w:r>
            <w:r w:rsidR="0094354F">
              <w:rPr>
                <w:sz w:val="20"/>
                <w:szCs w:val="20"/>
                <w:lang w:val="en-US"/>
              </w:rPr>
              <w:t>2</w:t>
            </w:r>
          </w:p>
        </w:tc>
      </w:tr>
      <w:tr w:rsidR="000034EC" w:rsidRPr="00FF7CCF" w:rsidTr="00E777DB">
        <w:trPr>
          <w:trHeight w:val="284"/>
          <w:jc w:val="center"/>
        </w:trPr>
        <w:tc>
          <w:tcPr>
            <w:tcW w:w="3539" w:type="dxa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1418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1701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46.5</w:t>
            </w:r>
          </w:p>
        </w:tc>
        <w:tc>
          <w:tcPr>
            <w:tcW w:w="1812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49.1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</w:t>
            </w:r>
          </w:p>
        </w:tc>
        <w:tc>
          <w:tcPr>
            <w:tcW w:w="1812" w:type="dxa"/>
            <w:gridSpan w:val="2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47.8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1418" w:type="dxa"/>
            <w:vAlign w:val="center"/>
          </w:tcPr>
          <w:p w:rsidR="00745F22" w:rsidRPr="00A11CEE" w:rsidRDefault="00745F22" w:rsidP="00745F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Инверторный г</w:t>
            </w:r>
            <w:r w:rsidRPr="00FF7CCF">
              <w:rPr>
                <w:sz w:val="20"/>
                <w:szCs w:val="20"/>
              </w:rPr>
              <w:t xml:space="preserve">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A11CEE" w:rsidRDefault="00745F22" w:rsidP="00745F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диапазон температуры</w:t>
            </w:r>
          </w:p>
        </w:tc>
        <w:tc>
          <w:tcPr>
            <w:tcW w:w="1418" w:type="dxa"/>
            <w:vAlign w:val="center"/>
          </w:tcPr>
          <w:p w:rsidR="00745F22" w:rsidRPr="00A11CEE" w:rsidRDefault="00745F22" w:rsidP="00745F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45F22" w:rsidRPr="000133A5" w:rsidRDefault="00745F22" w:rsidP="00745F2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0133A5" w:rsidRDefault="00745F22" w:rsidP="00745F2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-10 ~ 46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A11CEE" w:rsidRDefault="00745F22" w:rsidP="00745F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0133A5" w:rsidRDefault="00745F22" w:rsidP="00745F2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-15 ~ 24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812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E777DB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E777DB" w:rsidRPr="00FF7CCF" w:rsidRDefault="00E777DB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Максимальная </w:t>
            </w:r>
            <w:r>
              <w:rPr>
                <w:sz w:val="20"/>
                <w:szCs w:val="20"/>
              </w:rPr>
              <w:t xml:space="preserve">суммарная </w:t>
            </w:r>
            <w:r w:rsidRPr="00FF7CCF">
              <w:rPr>
                <w:sz w:val="20"/>
                <w:szCs w:val="20"/>
              </w:rPr>
              <w:t>длина трубопровода</w:t>
            </w:r>
          </w:p>
        </w:tc>
        <w:tc>
          <w:tcPr>
            <w:tcW w:w="1275" w:type="dxa"/>
            <w:vMerge/>
            <w:vAlign w:val="center"/>
          </w:tcPr>
          <w:p w:rsidR="00E777DB" w:rsidRPr="00FF7CCF" w:rsidRDefault="00E777DB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777DB" w:rsidRPr="00E777DB" w:rsidRDefault="00E777DB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812" w:type="dxa"/>
            <w:gridSpan w:val="2"/>
            <w:vAlign w:val="center"/>
          </w:tcPr>
          <w:p w:rsidR="00E777DB" w:rsidRPr="00E777DB" w:rsidRDefault="00E777DB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 xml:space="preserve"> между наружным и внутренними блоками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  <w:lang w:val="en-US"/>
              </w:rPr>
              <w:t>15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5" w:type="dxa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812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  <w:r>
              <w:rPr>
                <w:sz w:val="20"/>
                <w:szCs w:val="20"/>
              </w:rPr>
              <w:t xml:space="preserve"> в упаковке</w:t>
            </w: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5" w:type="dxa"/>
            <w:vMerge w:val="restart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3539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5" w:type="dxa"/>
            <w:vMerge/>
            <w:vAlign w:val="center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3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  <w:tr w:rsidR="00745F22" w:rsidRPr="00FF7CCF" w:rsidTr="00E777DB">
        <w:trPr>
          <w:trHeight w:val="284"/>
          <w:jc w:val="center"/>
        </w:trPr>
        <w:tc>
          <w:tcPr>
            <w:tcW w:w="4957" w:type="dxa"/>
            <w:gridSpan w:val="2"/>
            <w:vAlign w:val="center"/>
          </w:tcPr>
          <w:p w:rsidR="00745F22" w:rsidRPr="00FF7CCF" w:rsidRDefault="00745F22" w:rsidP="00745F22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Масса </w:t>
            </w:r>
            <w:r>
              <w:rPr>
                <w:sz w:val="20"/>
                <w:szCs w:val="20"/>
              </w:rPr>
              <w:t>брутто</w:t>
            </w:r>
          </w:p>
        </w:tc>
        <w:tc>
          <w:tcPr>
            <w:tcW w:w="1275" w:type="dxa"/>
          </w:tcPr>
          <w:p w:rsidR="00745F22" w:rsidRPr="00FF7CCF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812" w:type="dxa"/>
            <w:gridSpan w:val="2"/>
            <w:vAlign w:val="center"/>
          </w:tcPr>
          <w:p w:rsidR="00745F22" w:rsidRDefault="00745F22" w:rsidP="00745F2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</w:tr>
    </w:tbl>
    <w:p w:rsidR="000034EC" w:rsidRPr="00985AEE" w:rsidRDefault="000034EC" w:rsidP="00225418">
      <w:pPr>
        <w:spacing w:line="276" w:lineRule="auto"/>
        <w:jc w:val="center"/>
        <w:rPr>
          <w:noProof/>
          <w:sz w:val="24"/>
        </w:rPr>
      </w:pP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F61D68" w:rsidRDefault="00F61D68" w:rsidP="00C41E98">
      <w:pPr>
        <w:spacing w:line="276" w:lineRule="auto"/>
        <w:jc w:val="center"/>
        <w:rPr>
          <w:noProof/>
          <w:sz w:val="24"/>
        </w:rPr>
      </w:pPr>
    </w:p>
    <w:p w:rsidR="00A74CF7" w:rsidRDefault="00A74CF7" w:rsidP="00A74CF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  <w:bookmarkStart w:id="9" w:name="_Toc190259279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8C377D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8C37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</w:p>
    <w:p w:rsidR="00A74CF7" w:rsidRPr="002720D6" w:rsidRDefault="00A74CF7" w:rsidP="00A74CF7">
      <w:pPr>
        <w:rPr>
          <w:sz w:val="16"/>
          <w:szCs w:val="16"/>
        </w:rPr>
      </w:pPr>
    </w:p>
    <w:p w:rsidR="00A74CF7" w:rsidRDefault="00A74CF7" w:rsidP="00A74CF7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8C377D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A74CF7" w:rsidRPr="002720D6" w:rsidRDefault="00A74CF7" w:rsidP="00A74CF7">
      <w:pPr>
        <w:ind w:firstLine="567"/>
        <w:rPr>
          <w:sz w:val="16"/>
          <w:szCs w:val="16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5B0797" w:rsidRDefault="005B0797" w:rsidP="00A74CF7">
      <w:pPr>
        <w:jc w:val="center"/>
        <w:rPr>
          <w:noProof/>
          <w:sz w:val="22"/>
          <w:szCs w:val="22"/>
        </w:rPr>
      </w:pPr>
    </w:p>
    <w:p w:rsidR="00A74CF7" w:rsidRDefault="005B0797" w:rsidP="00A74CF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935" cy="2466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A74CF7" w:rsidRP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</w:p>
    <w:p w:rsidR="00A74CF7" w:rsidRDefault="009D0EA2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99175" cy="2734310"/>
            <wp:effectExtent l="0" t="0" r="0" b="889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Default="009D0EA2" w:rsidP="009D0EA2"/>
    <w:p w:rsidR="009D0EA2" w:rsidRPr="009D0EA2" w:rsidRDefault="009D0EA2" w:rsidP="009D0EA2"/>
    <w:p w:rsidR="000E638C" w:rsidRPr="00DC2751" w:rsidRDefault="00B03AB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9025928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D0EA2" w:rsidRDefault="009D0EA2" w:rsidP="009D0EA2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 (для 4</w:t>
      </w:r>
      <w:r>
        <w:rPr>
          <w:noProof/>
          <w:sz w:val="22"/>
          <w:szCs w:val="22"/>
          <w:lang w:val="en-US"/>
        </w:rPr>
        <w:t>MXM</w:t>
      </w:r>
      <w:r w:rsidRPr="009D0EA2">
        <w:rPr>
          <w:noProof/>
          <w:sz w:val="22"/>
          <w:szCs w:val="22"/>
        </w:rPr>
        <w:t>68</w:t>
      </w:r>
      <w:r>
        <w:rPr>
          <w:noProof/>
          <w:sz w:val="22"/>
          <w:szCs w:val="22"/>
          <w:lang w:val="en-US"/>
        </w:rPr>
        <w:t>A</w:t>
      </w:r>
      <w:r w:rsidRPr="009D0EA2">
        <w:rPr>
          <w:noProof/>
          <w:sz w:val="22"/>
          <w:szCs w:val="22"/>
        </w:rPr>
        <w:t>9)</w:t>
      </w:r>
      <w:r>
        <w:rPr>
          <w:noProof/>
          <w:sz w:val="22"/>
          <w:szCs w:val="22"/>
        </w:rPr>
        <w:t xml:space="preserve"> и рисунке 3</w:t>
      </w:r>
      <w:r w:rsidRPr="009D0EA2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(для 4</w:t>
      </w:r>
      <w:r>
        <w:rPr>
          <w:noProof/>
          <w:sz w:val="22"/>
          <w:szCs w:val="22"/>
          <w:lang w:val="en-US"/>
        </w:rPr>
        <w:t>MXM</w:t>
      </w:r>
      <w:r w:rsidRPr="009D0EA2">
        <w:rPr>
          <w:noProof/>
          <w:sz w:val="22"/>
          <w:szCs w:val="22"/>
        </w:rPr>
        <w:t>80</w:t>
      </w:r>
      <w:r>
        <w:rPr>
          <w:noProof/>
          <w:sz w:val="22"/>
          <w:szCs w:val="22"/>
          <w:lang w:val="en-US"/>
        </w:rPr>
        <w:t>A</w:t>
      </w:r>
      <w:r w:rsidRPr="009D0EA2">
        <w:rPr>
          <w:noProof/>
          <w:sz w:val="22"/>
          <w:szCs w:val="22"/>
        </w:rPr>
        <w:t>9)</w:t>
      </w:r>
      <w:r>
        <w:rPr>
          <w:noProof/>
          <w:sz w:val="22"/>
          <w:szCs w:val="22"/>
        </w:rPr>
        <w:t>.</w:t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3989608F" wp14:editId="7B5D3CC5">
            <wp:extent cx="5089585" cy="33770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4890" cy="338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noProof/>
        </w:rPr>
        <w:drawing>
          <wp:inline distT="0" distB="0" distL="0" distR="0" wp14:anchorId="62E9B19E" wp14:editId="06802F3C">
            <wp:extent cx="5003321" cy="3227272"/>
            <wp:effectExtent l="0" t="0" r="698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11230" cy="323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Pr="0094354F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 xml:space="preserve">Рисунок </w:t>
      </w:r>
      <w:r w:rsidRPr="0094354F">
        <w:rPr>
          <w:rFonts w:eastAsiaTheme="majorEastAsia"/>
          <w:sz w:val="20"/>
          <w:szCs w:val="20"/>
        </w:rPr>
        <w:t>3</w:t>
      </w:r>
    </w:p>
    <w:p w:rsidR="009D0EA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Pr="00E56DB2" w:rsidRDefault="009D0EA2" w:rsidP="009D0EA2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</w:t>
      </w:r>
      <w:r>
        <w:rPr>
          <w:noProof/>
          <w:sz w:val="22"/>
          <w:szCs w:val="22"/>
        </w:rPr>
        <w:t>,</w:t>
      </w:r>
      <w:r w:rsidRPr="004F6E21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рекомендуется, </w:t>
      </w:r>
      <w:r w:rsidRPr="004F6E21">
        <w:rPr>
          <w:noProof/>
          <w:sz w:val="22"/>
          <w:szCs w:val="22"/>
        </w:rPr>
        <w:t>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9D0EA2" w:rsidRDefault="009D0EA2" w:rsidP="009D0EA2">
      <w:pPr>
        <w:autoSpaceDE w:val="0"/>
        <w:autoSpaceDN w:val="0"/>
        <w:adjustRightInd w:val="0"/>
        <w:spacing w:line="288" w:lineRule="auto"/>
        <w:ind w:firstLine="425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7657DA" w:rsidRDefault="007657DA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C03613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90259281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03AB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9D0EA2">
        <w:rPr>
          <w:sz w:val="22"/>
          <w:szCs w:val="22"/>
        </w:rPr>
        <w:t>4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670781" cy="2733675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228" cy="273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9D0EA2">
        <w:rPr>
          <w:sz w:val="20"/>
          <w:szCs w:val="20"/>
        </w:rPr>
        <w:t>4</w:t>
      </w:r>
    </w:p>
    <w:p w:rsidR="00FC3894" w:rsidRDefault="00FC3894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9D0EA2" w:rsidRDefault="009D0EA2" w:rsidP="005534A3">
      <w:pPr>
        <w:jc w:val="center"/>
        <w:rPr>
          <w:sz w:val="20"/>
          <w:szCs w:val="20"/>
        </w:rPr>
      </w:pPr>
    </w:p>
    <w:p w:rsidR="00AE3233" w:rsidRPr="00DC2751" w:rsidRDefault="00B03AB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90259282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1588C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9D0EA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B03AB0" w:rsidRDefault="00B03AB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9D0EA2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38159" cy="6699468"/>
            <wp:effectExtent l="0" t="0" r="5715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409" cy="67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B0" w:rsidRDefault="00B03AB0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D0EA2">
        <w:rPr>
          <w:sz w:val="20"/>
          <w:szCs w:val="20"/>
        </w:rPr>
        <w:t>5</w:t>
      </w:r>
    </w:p>
    <w:p w:rsidR="00B03AB0" w:rsidRDefault="00B03AB0" w:rsidP="00542227">
      <w:pPr>
        <w:spacing w:line="276" w:lineRule="auto"/>
        <w:jc w:val="center"/>
        <w:rPr>
          <w:sz w:val="20"/>
          <w:szCs w:val="20"/>
        </w:rPr>
      </w:pPr>
    </w:p>
    <w:p w:rsidR="00B03AB0" w:rsidRDefault="00B03AB0" w:rsidP="00542227">
      <w:pPr>
        <w:spacing w:line="276" w:lineRule="auto"/>
        <w:jc w:val="center"/>
        <w:rPr>
          <w:sz w:val="20"/>
          <w:szCs w:val="20"/>
        </w:rPr>
      </w:pPr>
    </w:p>
    <w:p w:rsidR="009D0EA2" w:rsidRDefault="009D0EA2" w:rsidP="00542227">
      <w:pPr>
        <w:spacing w:line="276" w:lineRule="auto"/>
        <w:jc w:val="center"/>
        <w:rPr>
          <w:sz w:val="20"/>
          <w:szCs w:val="20"/>
        </w:rPr>
      </w:pPr>
    </w:p>
    <w:p w:rsidR="009D0EA2" w:rsidRDefault="009D0EA2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9025928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E1524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E15247">
        <w:rPr>
          <w:noProof/>
          <w:sz w:val="20"/>
          <w:szCs w:val="20"/>
        </w:rPr>
        <w:t>6</w:t>
      </w:r>
    </w:p>
    <w:p w:rsidR="00B03AB0" w:rsidRDefault="00B03AB0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90259284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B03AB0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E15247" w:rsidRPr="001C16C1" w:rsidRDefault="00E15247" w:rsidP="00E15247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E15247" w:rsidRPr="001C16C1" w:rsidRDefault="00E15247" w:rsidP="00E15247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E15247" w:rsidRPr="00F312E9" w:rsidTr="00967613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E15247" w:rsidRPr="00F312E9" w:rsidRDefault="00E15247" w:rsidP="00967613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E15247" w:rsidRPr="00F312E9" w:rsidRDefault="00E15247" w:rsidP="00967613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E15247" w:rsidRPr="00F312E9" w:rsidTr="00967613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297B61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 xml:space="preserve">(мультисплит-системы)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Pr="00F312E9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F312E9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Pr="003C5D18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DD5EC1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DD5EC1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3B23BD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3B23BD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Pr="00DD5EC1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15247" w:rsidRPr="00F312E9" w:rsidTr="00967613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15247" w:rsidRDefault="00E15247" w:rsidP="00967613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15247" w:rsidRDefault="00E15247" w:rsidP="009676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90259285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66D42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90259286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90259287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6D10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1215B9">
        <w:rPr>
          <w:sz w:val="22"/>
          <w:szCs w:val="22"/>
        </w:rPr>
        <w:t>4MXM_A9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15247" w:rsidP="00E1524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215B9">
        <w:rPr>
          <w:sz w:val="22"/>
          <w:szCs w:val="22"/>
        </w:rPr>
        <w:t>4MXM</w:t>
      </w:r>
      <w:r>
        <w:rPr>
          <w:sz w:val="22"/>
          <w:szCs w:val="22"/>
        </w:rPr>
        <w:t>_</w:t>
      </w:r>
      <w:r w:rsidR="001215B9">
        <w:rPr>
          <w:sz w:val="22"/>
          <w:szCs w:val="22"/>
        </w:rPr>
        <w:t>_A9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43CC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039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DB505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90259288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9FFD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1215B9">
        <w:rPr>
          <w:sz w:val="22"/>
          <w:szCs w:val="22"/>
        </w:rPr>
        <w:t>4MXM_A9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215B9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4MXM_</w:t>
      </w:r>
      <w:r w:rsidR="00E15247">
        <w:rPr>
          <w:sz w:val="22"/>
          <w:szCs w:val="22"/>
        </w:rPr>
        <w:t>_</w:t>
      </w:r>
      <w:r>
        <w:rPr>
          <w:sz w:val="22"/>
          <w:szCs w:val="22"/>
        </w:rPr>
        <w:t>A9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025D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59DCD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90259289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10C3E" w:rsidRDefault="007E604D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7" w:name="_Toc190259290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210C3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90259291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9025929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0259293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4779E7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4779E7" w:rsidRDefault="004779E7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4779E7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025929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9025929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2"/>
      <w:footerReference w:type="first" r:id="rId3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EA2" w:rsidRDefault="009D0EA2">
      <w:r>
        <w:separator/>
      </w:r>
    </w:p>
  </w:endnote>
  <w:endnote w:type="continuationSeparator" w:id="0">
    <w:p w:rsidR="009D0EA2" w:rsidRDefault="009D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0EA2" w:rsidRDefault="009D0E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D0EA2" w:rsidRDefault="009D0E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D0EA2" w:rsidRDefault="009D0E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D0EA2" w:rsidRDefault="009D0E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B7687E" w:rsidRDefault="009D0EA2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ED1531" w:rsidRDefault="009D0EA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62B9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ED1531" w:rsidRDefault="009D0E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0EA2" w:rsidRPr="003904A7" w:rsidRDefault="009D0EA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0EA2" w:rsidRDefault="009D0EA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9D0EA2" w:rsidRDefault="009D0EA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9D0EA2" w:rsidRDefault="009D0EA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9D0EA2" w:rsidRDefault="009D0EA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42A92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9D0EA2" w:rsidRDefault="009D0EA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4MXM_A9</w:t>
                              </w:r>
                            </w:p>
                            <w:p w:rsidR="009D0EA2" w:rsidRPr="00B160C5" w:rsidRDefault="009D0EA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D0EA2" w:rsidRPr="00613EFB" w:rsidRDefault="009D0EA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D0EA2" w:rsidRPr="00B7687E" w:rsidRDefault="009D0EA2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D0EA2" w:rsidRPr="00ED1531" w:rsidRDefault="009D0EA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62B9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D0EA2" w:rsidRPr="00ED1531" w:rsidRDefault="009D0E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D0EA2" w:rsidRPr="003904A7" w:rsidRDefault="009D0EA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D0EA2" w:rsidRDefault="009D0EA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9D0EA2" w:rsidRDefault="009D0EA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9D0EA2" w:rsidRDefault="009D0EA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9D0EA2" w:rsidRDefault="009D0EA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42A92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9D0EA2" w:rsidRDefault="009D0EA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4MXM_A9</w:t>
                        </w:r>
                      </w:p>
                      <w:p w:rsidR="009D0EA2" w:rsidRPr="00B160C5" w:rsidRDefault="009D0EA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D0EA2" w:rsidRPr="00613EFB" w:rsidRDefault="009D0EA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AF301F" w:rsidRDefault="009D0E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62B9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EC2FF5" w:rsidRDefault="009D0EA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D0EA2" w:rsidRPr="00AF301F" w:rsidRDefault="009D0E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62B9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D0EA2" w:rsidRPr="00EC2FF5" w:rsidRDefault="009D0EA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Default="009D0E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AF301F" w:rsidRDefault="009D0E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62B9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0EA2" w:rsidRPr="0021626D" w:rsidRDefault="009D0EA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4MXM_A9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D0EA2" w:rsidRDefault="009D0E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D0EA2" w:rsidRPr="00AF301F" w:rsidRDefault="009D0E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62B9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D0EA2" w:rsidRPr="0021626D" w:rsidRDefault="009D0EA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4MXM_A9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EA2" w:rsidRDefault="009D0EA2">
      <w:r>
        <w:separator/>
      </w:r>
    </w:p>
  </w:footnote>
  <w:footnote w:type="continuationSeparator" w:id="0">
    <w:p w:rsidR="009D0EA2" w:rsidRDefault="009D0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A2" w:rsidRDefault="009D0E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0EA2" w:rsidRDefault="009D0EA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77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34EC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4202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58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15B9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84963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0C3E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1588C"/>
    <w:rsid w:val="00321E59"/>
    <w:rsid w:val="00326079"/>
    <w:rsid w:val="00327FB8"/>
    <w:rsid w:val="0033105A"/>
    <w:rsid w:val="00331F6E"/>
    <w:rsid w:val="00341070"/>
    <w:rsid w:val="00341ADF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2A92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779E7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5EF7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0D20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95F50"/>
    <w:rsid w:val="005A0A04"/>
    <w:rsid w:val="005A1808"/>
    <w:rsid w:val="005A5EA2"/>
    <w:rsid w:val="005B0797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05F"/>
    <w:rsid w:val="0074570A"/>
    <w:rsid w:val="00745BD9"/>
    <w:rsid w:val="00745F22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57DA"/>
    <w:rsid w:val="00766705"/>
    <w:rsid w:val="00766D42"/>
    <w:rsid w:val="00771B49"/>
    <w:rsid w:val="007731A7"/>
    <w:rsid w:val="007739C4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14D9"/>
    <w:rsid w:val="00827D70"/>
    <w:rsid w:val="00830043"/>
    <w:rsid w:val="00830725"/>
    <w:rsid w:val="0083074C"/>
    <w:rsid w:val="008329B6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6778"/>
    <w:rsid w:val="008A7E4D"/>
    <w:rsid w:val="008B5D4C"/>
    <w:rsid w:val="008B7F0C"/>
    <w:rsid w:val="008C0B53"/>
    <w:rsid w:val="008C215D"/>
    <w:rsid w:val="008C377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54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2215"/>
    <w:rsid w:val="00993082"/>
    <w:rsid w:val="009A063F"/>
    <w:rsid w:val="009A0C42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647D"/>
    <w:rsid w:val="009C74A2"/>
    <w:rsid w:val="009C7B57"/>
    <w:rsid w:val="009D0EA2"/>
    <w:rsid w:val="009D1D80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656A"/>
    <w:rsid w:val="00A575F1"/>
    <w:rsid w:val="00A62B97"/>
    <w:rsid w:val="00A62F27"/>
    <w:rsid w:val="00A66853"/>
    <w:rsid w:val="00A66DAA"/>
    <w:rsid w:val="00A700AE"/>
    <w:rsid w:val="00A70D2A"/>
    <w:rsid w:val="00A7291A"/>
    <w:rsid w:val="00A74CF7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3AB0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6782C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1E00"/>
    <w:rsid w:val="00BB28FA"/>
    <w:rsid w:val="00BB62FB"/>
    <w:rsid w:val="00BB7C85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0E8E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5247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777DB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1D68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7505"/>
    <o:shapelayout v:ext="edit">
      <o:idmap v:ext="edit" data="1"/>
    </o:shapelayout>
  </w:shapeDefaults>
  <w:decimalSymbol w:val=","/>
  <w:listSeparator w:val=";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D1774-9E0D-44C4-AF40-DA7CA8654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129</TotalTime>
  <Pages>28</Pages>
  <Words>5105</Words>
  <Characters>29103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2025-02-12T08:19:00Z</dcterms:created>
  <dcterms:modified xsi:type="dcterms:W3CDTF">2025-10-27T11:58:00Z</dcterms:modified>
</cp:coreProperties>
</file>