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6F5E19" w:rsidRDefault="001228FB" w:rsidP="00341ADF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0E0F86" w:rsidRPr="000E0F86">
              <w:rPr>
                <w:b/>
                <w:szCs w:val="28"/>
              </w:rPr>
              <w:t>КОНДИЦИОНЕРОВ (</w:t>
            </w:r>
            <w:r w:rsidR="00876B48">
              <w:rPr>
                <w:b/>
                <w:szCs w:val="28"/>
              </w:rPr>
              <w:t>МУЛЬТИСПЛИТ-</w:t>
            </w:r>
            <w:r w:rsidR="000E0F86" w:rsidRPr="000E0F86">
              <w:rPr>
                <w:b/>
                <w:szCs w:val="28"/>
              </w:rPr>
              <w:t>СИСТЕМ)</w:t>
            </w:r>
            <w:r w:rsidR="00442A92">
              <w:rPr>
                <w:b/>
                <w:szCs w:val="28"/>
              </w:rPr>
              <w:t xml:space="preserve"> 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CC24A1">
              <w:rPr>
                <w:b/>
                <w:szCs w:val="28"/>
              </w:rPr>
              <w:t>4MXM_A8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CC24A1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4MXM_A8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5015A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C377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C377D">
        <w:rPr>
          <w:b/>
          <w:sz w:val="22"/>
          <w:szCs w:val="22"/>
        </w:rPr>
        <w:lastRenderedPageBreak/>
        <w:t>СОДЕРЖАНИЕ</w:t>
      </w:r>
    </w:p>
    <w:p w:rsidR="009C647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377D">
        <w:rPr>
          <w:sz w:val="22"/>
          <w:szCs w:val="22"/>
        </w:rPr>
        <w:fldChar w:fldCharType="begin"/>
      </w:r>
      <w:r w:rsidRPr="008C377D">
        <w:rPr>
          <w:sz w:val="22"/>
          <w:szCs w:val="22"/>
        </w:rPr>
        <w:instrText xml:space="preserve"> TOC \o "1-3" \h \z \u </w:instrText>
      </w:r>
      <w:r w:rsidRPr="008C377D">
        <w:rPr>
          <w:sz w:val="22"/>
          <w:szCs w:val="22"/>
        </w:rPr>
        <w:fldChar w:fldCharType="separate"/>
      </w:r>
      <w:hyperlink w:anchor="_Toc190259274" w:history="1">
        <w:r w:rsidR="009C647D" w:rsidRPr="001B2420">
          <w:rPr>
            <w:rStyle w:val="ad"/>
            <w:b/>
            <w:bCs/>
            <w:noProof/>
          </w:rPr>
          <w:t>1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ОСНОВНЫЕ СВЕДЕНИЯ ОБ ИЗДЕЛИЯХ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_Toc190259274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3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5" w:history="1">
        <w:r w:rsidR="009C647D" w:rsidRPr="001B2420">
          <w:rPr>
            <w:rStyle w:val="ad"/>
            <w:b/>
            <w:bCs/>
            <w:noProof/>
          </w:rPr>
          <w:t>2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ТЕХНИЧЕСКИЕ ХАРАКТЕРИСТИКИ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_Toc190259275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4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6" w:history="1">
        <w:r w:rsidR="009C647D" w:rsidRPr="001B2420">
          <w:rPr>
            <w:rStyle w:val="ad"/>
            <w:noProof/>
          </w:rPr>
          <w:t>2.1.1 Описание изделия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_Toc190259276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4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7" w:history="1">
        <w:r w:rsidR="009C647D" w:rsidRPr="001B2420">
          <w:rPr>
            <w:rStyle w:val="ad"/>
            <w:noProof/>
          </w:rPr>
          <w:t>2.1.2 Принцип работы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_Toc190259277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4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8" w:history="1">
        <w:r w:rsidR="009C647D" w:rsidRPr="001B2420">
          <w:rPr>
            <w:rStyle w:val="ad"/>
            <w:noProof/>
          </w:rPr>
          <w:t>2.1.3 Основные технические характеристики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_Toc190259278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6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9" w:history="1">
        <w:r w:rsidR="009C647D" w:rsidRPr="001B2420">
          <w:rPr>
            <w:rStyle w:val="ad"/>
            <w:noProof/>
          </w:rPr>
          <w:t>2.1.4 Комбинации наружных и внутренних блоков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_Toc190259279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7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0" w:history="1">
        <w:r w:rsidR="009C647D" w:rsidRPr="001B2420">
          <w:rPr>
            <w:rStyle w:val="ad"/>
            <w:noProof/>
          </w:rPr>
          <w:t>2.1.5 Требования к расположению изделия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_Toc190259280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8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1" w:history="1">
        <w:r w:rsidR="009C647D" w:rsidRPr="001B2420">
          <w:rPr>
            <w:rStyle w:val="ad"/>
            <w:noProof/>
          </w:rPr>
          <w:t>2.1.6 Оптимальная эксплуатация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_Toc190259281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9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2" w:history="1">
        <w:r w:rsidR="009C647D" w:rsidRPr="001B2420">
          <w:rPr>
            <w:rStyle w:val="ad"/>
            <w:noProof/>
          </w:rPr>
          <w:t>2.1.7 Чертеж изделия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_Toc190259282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9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3" w:history="1">
        <w:r w:rsidR="009C647D" w:rsidRPr="001B2420">
          <w:rPr>
            <w:rStyle w:val="ad"/>
            <w:noProof/>
          </w:rPr>
          <w:t>2.2 Маркировка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_Toc190259283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9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4" w:history="1">
        <w:r w:rsidR="009C647D" w:rsidRPr="001B2420">
          <w:rPr>
            <w:rStyle w:val="ad"/>
            <w:b/>
            <w:bCs/>
            <w:noProof/>
          </w:rPr>
          <w:t>3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КОМПЛЕКТНОСТЬ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_Toc190259284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10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5" w:history="1">
        <w:r w:rsidR="009C647D" w:rsidRPr="001B2420">
          <w:rPr>
            <w:rStyle w:val="ad"/>
            <w:b/>
            <w:bCs/>
            <w:noProof/>
          </w:rPr>
          <w:t>4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ГАРАНТИИ ИЗГОТОВИТЕЛЯ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_Toc190259285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11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6" w:history="1">
        <w:r w:rsidR="009C647D" w:rsidRPr="001B2420">
          <w:rPr>
            <w:rStyle w:val="ad"/>
            <w:b/>
            <w:noProof/>
          </w:rPr>
          <w:t>5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КОНСЕРВАЦИЯ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_Toc190259286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12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7" w:history="1">
        <w:r w:rsidR="009C647D" w:rsidRPr="001B2420">
          <w:rPr>
            <w:rStyle w:val="ad"/>
            <w:b/>
            <w:noProof/>
          </w:rPr>
          <w:t>6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СВИДЕТЕЛЬСТВО ОБ УПАКОВЫВАНИИ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_Toc190259287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13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8" w:history="1">
        <w:r w:rsidR="009C647D" w:rsidRPr="001B2420">
          <w:rPr>
            <w:rStyle w:val="ad"/>
            <w:b/>
            <w:bCs/>
            <w:noProof/>
          </w:rPr>
          <w:t>7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СВИДЕТЕЛЬСТВО О ПРИЕМКЕ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_Toc190259288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14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9" w:history="1">
        <w:r w:rsidR="009C647D" w:rsidRPr="001B2420">
          <w:rPr>
            <w:rStyle w:val="ad"/>
            <w:b/>
            <w:bCs/>
            <w:noProof/>
          </w:rPr>
          <w:t>8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_Toc190259289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15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0" w:history="1">
        <w:r w:rsidR="009C647D" w:rsidRPr="001B2420">
          <w:rPr>
            <w:rStyle w:val="ad"/>
            <w:b/>
            <w:bCs/>
            <w:noProof/>
          </w:rPr>
          <w:t>9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_Toc190259290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15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1" w:history="1">
        <w:r w:rsidR="009C647D" w:rsidRPr="001B2420">
          <w:rPr>
            <w:rStyle w:val="ad"/>
            <w:noProof/>
          </w:rPr>
          <w:t>9.1 Общие требования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_Toc190259291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19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2" w:history="1">
        <w:r w:rsidR="009C647D" w:rsidRPr="001B2420">
          <w:rPr>
            <w:rStyle w:val="ad"/>
            <w:b/>
            <w:bCs/>
            <w:noProof/>
          </w:rPr>
          <w:t>10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_Toc190259292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20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3" w:history="1">
        <w:r w:rsidR="009C647D" w:rsidRPr="001B2420">
          <w:rPr>
            <w:rStyle w:val="ad"/>
            <w:b/>
            <w:bCs/>
            <w:noProof/>
          </w:rPr>
          <w:t>11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_Toc190259293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25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4" w:history="1">
        <w:r w:rsidR="009C647D" w:rsidRPr="001B2420">
          <w:rPr>
            <w:rStyle w:val="ad"/>
            <w:b/>
            <w:bCs/>
            <w:noProof/>
          </w:rPr>
          <w:t>12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ХРАНЕНИЕ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_Toc190259294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26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B5015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5" w:history="1">
        <w:r w:rsidR="009C647D" w:rsidRPr="001B2420">
          <w:rPr>
            <w:rStyle w:val="ad"/>
            <w:b/>
            <w:bCs/>
            <w:noProof/>
          </w:rPr>
          <w:t>13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_Toc190259295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50B45">
          <w:rPr>
            <w:noProof/>
            <w:webHidden/>
          </w:rPr>
          <w:t>27</w:t>
        </w:r>
        <w:r w:rsidR="009C647D">
          <w:rPr>
            <w:noProof/>
            <w:webHidden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C377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систем)</w:t>
      </w:r>
      <w:r w:rsidR="00442A92">
        <w:rPr>
          <w:sz w:val="22"/>
          <w:szCs w:val="22"/>
        </w:rPr>
        <w:t xml:space="preserve"> 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CC24A1">
        <w:rPr>
          <w:sz w:val="22"/>
          <w:szCs w:val="22"/>
        </w:rPr>
        <w:t>4MXM_A8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0259274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796"/>
      </w:tblGrid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96" w:type="dxa"/>
            <w:vAlign w:val="center"/>
          </w:tcPr>
          <w:p w:rsidR="00442A92" w:rsidRDefault="00B3447E" w:rsidP="00442A9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систем)</w:t>
            </w:r>
          </w:p>
          <w:p w:rsidR="00E23B3E" w:rsidRPr="00B3447E" w:rsidRDefault="00442A92" w:rsidP="00442A9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CC24A1">
              <w:rPr>
                <w:sz w:val="22"/>
                <w:szCs w:val="22"/>
              </w:rPr>
              <w:t>4MXM_A8</w:t>
            </w:r>
          </w:p>
        </w:tc>
      </w:tr>
      <w:tr w:rsidR="00112858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112858" w:rsidRPr="001E5460" w:rsidRDefault="00112858" w:rsidP="00112858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112858" w:rsidRPr="00950B45" w:rsidRDefault="00112858" w:rsidP="00950B4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4MXM68</w:t>
            </w:r>
            <w:r w:rsidR="00505EF7">
              <w:rPr>
                <w:sz w:val="22"/>
                <w:szCs w:val="22"/>
                <w:lang w:val="en-US"/>
              </w:rPr>
              <w:t>A</w:t>
            </w:r>
            <w:r w:rsidR="00950B4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 4MXM80</w:t>
            </w:r>
            <w:r w:rsidR="00505EF7">
              <w:rPr>
                <w:sz w:val="22"/>
                <w:szCs w:val="22"/>
                <w:lang w:val="en-US"/>
              </w:rPr>
              <w:t>A</w:t>
            </w:r>
            <w:r w:rsidR="00950B45">
              <w:rPr>
                <w:sz w:val="22"/>
                <w:szCs w:val="22"/>
              </w:rPr>
              <w:t>8</w:t>
            </w:r>
          </w:p>
        </w:tc>
      </w:tr>
      <w:tr w:rsidR="00112858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112858" w:rsidRDefault="00112858" w:rsidP="0011285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112858" w:rsidRPr="001E5460" w:rsidRDefault="00112858" w:rsidP="0011285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796" w:type="dxa"/>
            <w:vAlign w:val="center"/>
          </w:tcPr>
          <w:p w:rsidR="00112858" w:rsidRPr="00C916E5" w:rsidRDefault="00505EF7" w:rsidP="00CD6723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505EF7">
              <w:rPr>
                <w:sz w:val="22"/>
                <w:szCs w:val="22"/>
              </w:rPr>
              <w:t>4MXM68A2V1B</w:t>
            </w:r>
            <w:r w:rsidR="00CD672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, </w:t>
            </w:r>
            <w:r w:rsidRPr="00505EF7">
              <w:rPr>
                <w:sz w:val="22"/>
                <w:szCs w:val="22"/>
              </w:rPr>
              <w:t>4MXM80A2V1B</w:t>
            </w:r>
            <w:r w:rsidR="00CD6723">
              <w:rPr>
                <w:sz w:val="22"/>
                <w:szCs w:val="22"/>
              </w:rPr>
              <w:t>8</w:t>
            </w:r>
          </w:p>
        </w:tc>
      </w:tr>
      <w:tr w:rsidR="0074505F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74505F" w:rsidRPr="001E5460" w:rsidRDefault="0074505F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4505F" w:rsidRPr="001E5460" w:rsidRDefault="00BB1E00" w:rsidP="00BB1E00">
            <w:pPr>
              <w:spacing w:line="276" w:lineRule="auto"/>
              <w:ind w:left="-110" w:right="-1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Обеспечивают</w:t>
            </w:r>
            <w:r w:rsidR="0074505F" w:rsidRPr="001E5460">
              <w:rPr>
                <w:sz w:val="22"/>
                <w:szCs w:val="22"/>
              </w:rPr>
              <w:t xml:space="preserve"> циркуляци</w:t>
            </w:r>
            <w:r>
              <w:rPr>
                <w:sz w:val="22"/>
                <w:szCs w:val="22"/>
              </w:rPr>
              <w:t>ю</w:t>
            </w:r>
            <w:r w:rsidR="0074505F" w:rsidRPr="001E5460">
              <w:rPr>
                <w:sz w:val="22"/>
                <w:szCs w:val="22"/>
              </w:rPr>
              <w:t xml:space="preserve">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E23B3E" w:rsidRPr="001E5460" w:rsidRDefault="0074505F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E23B3E" w:rsidRPr="00505EF7" w:rsidRDefault="00184963" w:rsidP="00B501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5015A">
              <w:rPr>
                <w:sz w:val="22"/>
                <w:szCs w:val="22"/>
                <w:lang w:val="en-US"/>
              </w:rPr>
              <w:t>6</w:t>
            </w:r>
            <w:bookmarkStart w:id="2" w:name="_GoBack"/>
            <w:bookmarkEnd w:id="2"/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796" w:type="dxa"/>
            <w:vAlign w:val="center"/>
          </w:tcPr>
          <w:p w:rsidR="00A62B97" w:rsidRPr="00042260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A62B97" w:rsidRPr="00042260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A62B97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A62B97" w:rsidRPr="00BA5424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A62B97" w:rsidRPr="00BA5424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A62B97" w:rsidRPr="00BA5424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9D1D80" w:rsidRPr="009A32B6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2950B0" w:rsidRPr="00B5015A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950B0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A62B97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A62B97" w:rsidRPr="006E3C0A" w:rsidRDefault="00A62B97" w:rsidP="00A6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A62B97" w:rsidRPr="006E3C0A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A62B97" w:rsidRPr="006E3C0A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A62B97" w:rsidRPr="006E3C0A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A62B97" w:rsidRPr="003F28A1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DC0FC5" w:rsidRPr="00DC0FC5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B51E9F" w:rsidRPr="00B51E9F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796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0259275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0259276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0B739D" w:rsidRDefault="009B4C41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BB7C85">
        <w:rPr>
          <w:sz w:val="22"/>
          <w:szCs w:val="22"/>
        </w:rPr>
        <w:t xml:space="preserve">аружные </w:t>
      </w:r>
      <w:r w:rsidR="00CE0E8E">
        <w:rPr>
          <w:sz w:val="22"/>
          <w:szCs w:val="22"/>
        </w:rPr>
        <w:t>блоки</w:t>
      </w:r>
      <w:r w:rsidR="00BB7C85">
        <w:rPr>
          <w:sz w:val="22"/>
          <w:szCs w:val="22"/>
        </w:rPr>
        <w:t xml:space="preserve"> </w:t>
      </w:r>
      <w:r w:rsidRPr="00B3447E">
        <w:rPr>
          <w:sz w:val="22"/>
          <w:szCs w:val="22"/>
        </w:rPr>
        <w:t>кондиционеров (</w:t>
      </w:r>
      <w:r w:rsidR="00876B48"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модельный ряд </w:t>
      </w:r>
      <w:r w:rsidR="00CC24A1">
        <w:rPr>
          <w:sz w:val="22"/>
          <w:szCs w:val="22"/>
        </w:rPr>
        <w:t>4MXM_A8</w:t>
      </w:r>
      <w:r w:rsidR="00AD3411">
        <w:rPr>
          <w:sz w:val="22"/>
          <w:szCs w:val="22"/>
        </w:rPr>
        <w:t xml:space="preserve"> </w:t>
      </w:r>
      <w:r w:rsidR="000B739D">
        <w:rPr>
          <w:sz w:val="22"/>
          <w:szCs w:val="22"/>
        </w:rPr>
        <w:t>представляют собой универсальные наружные блоки, к ко</w:t>
      </w:r>
      <w:r w:rsidR="000034EC">
        <w:rPr>
          <w:sz w:val="22"/>
          <w:szCs w:val="22"/>
        </w:rPr>
        <w:t xml:space="preserve">торым можно подключить от </w:t>
      </w:r>
      <w:r w:rsidR="00595F50">
        <w:rPr>
          <w:sz w:val="22"/>
          <w:szCs w:val="22"/>
        </w:rPr>
        <w:t>2</w:t>
      </w:r>
      <w:r w:rsidR="000034EC">
        <w:rPr>
          <w:sz w:val="22"/>
          <w:szCs w:val="22"/>
        </w:rPr>
        <w:t xml:space="preserve"> до 4</w:t>
      </w:r>
      <w:r w:rsidR="000B739D">
        <w:rPr>
          <w:sz w:val="22"/>
          <w:szCs w:val="22"/>
        </w:rPr>
        <w:t xml:space="preserve"> внутренних блоков.</w:t>
      </w:r>
    </w:p>
    <w:p w:rsidR="00F61D68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F61D68" w:rsidRPr="00B37111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F61D68" w:rsidRPr="00242B3A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F61D68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F61D68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>
        <w:rPr>
          <w:sz w:val="22"/>
          <w:szCs w:val="22"/>
        </w:rPr>
        <w:t>логий и интеллектуальных систем.</w:t>
      </w:r>
    </w:p>
    <w:p w:rsidR="00F61D68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роторным компрессором с </w:t>
      </w:r>
      <w:r w:rsidRPr="00C35C63">
        <w:rPr>
          <w:sz w:val="22"/>
          <w:szCs w:val="22"/>
        </w:rPr>
        <w:t>низким уровнем шума и высоким</w:t>
      </w:r>
      <w:r>
        <w:rPr>
          <w:sz w:val="22"/>
          <w:szCs w:val="22"/>
        </w:rPr>
        <w:t>и показателями энергоэффективности.</w:t>
      </w:r>
      <w:r w:rsidR="00C35C63" w:rsidRPr="00C35C63">
        <w:rPr>
          <w:sz w:val="22"/>
          <w:szCs w:val="22"/>
        </w:rPr>
        <w:t xml:space="preserve">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0259277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Pr="00D122F9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122F9">
        <w:rPr>
          <w:sz w:val="22"/>
          <w:szCs w:val="22"/>
        </w:rPr>
        <w:t>Контроллер, управляющий системой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воздуха, температуру воздуха в помещении).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воздуха.</w:t>
      </w:r>
    </w:p>
    <w:p w:rsidR="00C74BB5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122F9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– фазовый переход хладагента. Когда хладагент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– наоборот, выделяет тепловую энергию и нагревает помещение. Данные процессы происходят в разных блоках: в режиме охлаждения испарение происходит во внутреннем блоке, а конденсация в наружном, в режиме нагрева наоборот.</w:t>
      </w: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01B6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Общий п</w:t>
      </w:r>
      <w:r w:rsidR="00453BC0">
        <w:rPr>
          <w:noProof/>
          <w:sz w:val="22"/>
          <w:szCs w:val="22"/>
        </w:rPr>
        <w:t>ример</w:t>
      </w:r>
      <w:r w:rsidR="001301B6">
        <w:rPr>
          <w:noProof/>
          <w:sz w:val="22"/>
          <w:szCs w:val="22"/>
        </w:rPr>
        <w:t xml:space="preserve"> соединения блоков в </w:t>
      </w:r>
      <w:r w:rsidR="00453BC0">
        <w:rPr>
          <w:noProof/>
          <w:sz w:val="22"/>
          <w:szCs w:val="22"/>
        </w:rPr>
        <w:t>мультисплит-системе представлен</w:t>
      </w:r>
      <w:r w:rsidR="001301B6">
        <w:rPr>
          <w:noProof/>
          <w:sz w:val="22"/>
          <w:szCs w:val="22"/>
        </w:rPr>
        <w:t xml:space="preserve"> на рисунке 1.</w:t>
      </w:r>
    </w:p>
    <w:p w:rsidR="00F61D68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F61D68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F61D68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F61D68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9A0C42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368380" cy="3033987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41" cy="304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0259278"/>
      <w:r w:rsidRPr="00B02B76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Default="00EA4B53" w:rsidP="0022541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0034EC" w:rsidRDefault="000034EC" w:rsidP="00225418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745" w:type="dxa"/>
        <w:jc w:val="center"/>
        <w:tblLayout w:type="fixed"/>
        <w:tblLook w:val="0000" w:firstRow="0" w:lastRow="0" w:firstColumn="0" w:lastColumn="0" w:noHBand="0" w:noVBand="0"/>
      </w:tblPr>
      <w:tblGrid>
        <w:gridCol w:w="3539"/>
        <w:gridCol w:w="1418"/>
        <w:gridCol w:w="1275"/>
        <w:gridCol w:w="1701"/>
        <w:gridCol w:w="55"/>
        <w:gridCol w:w="1757"/>
      </w:tblGrid>
      <w:tr w:rsidR="000034EC" w:rsidRPr="00FF7CCF" w:rsidTr="00E777DB">
        <w:trPr>
          <w:trHeight w:val="284"/>
          <w:jc w:val="center"/>
        </w:trPr>
        <w:tc>
          <w:tcPr>
            <w:tcW w:w="4957" w:type="dxa"/>
            <w:gridSpan w:val="2"/>
            <w:vMerge w:val="restart"/>
            <w:vAlign w:val="center"/>
          </w:tcPr>
          <w:p w:rsidR="000034EC" w:rsidRPr="00AB6995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5" w:type="dxa"/>
            <w:vMerge w:val="restart"/>
            <w:vAlign w:val="center"/>
          </w:tcPr>
          <w:p w:rsidR="000034EC" w:rsidRPr="00AB6995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3513" w:type="dxa"/>
            <w:gridSpan w:val="3"/>
            <w:vAlign w:val="center"/>
          </w:tcPr>
          <w:p w:rsidR="000034EC" w:rsidRPr="00AB6995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Значение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4957" w:type="dxa"/>
            <w:gridSpan w:val="2"/>
            <w:vMerge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034EC" w:rsidRPr="00CD6723" w:rsidRDefault="000034EC" w:rsidP="00CD67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4MXM68</w:t>
            </w:r>
            <w:r w:rsidR="008329B6">
              <w:rPr>
                <w:b/>
                <w:sz w:val="20"/>
                <w:szCs w:val="20"/>
                <w:lang w:val="en-US"/>
              </w:rPr>
              <w:t>A</w:t>
            </w:r>
            <w:r w:rsidR="00CD672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812" w:type="dxa"/>
            <w:gridSpan w:val="2"/>
            <w:vAlign w:val="center"/>
          </w:tcPr>
          <w:p w:rsidR="000034EC" w:rsidRPr="00CD6723" w:rsidRDefault="000034EC" w:rsidP="00CD67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4MXM80</w:t>
            </w:r>
            <w:r w:rsidR="008329B6">
              <w:rPr>
                <w:b/>
                <w:sz w:val="20"/>
                <w:szCs w:val="20"/>
                <w:lang w:val="en-US"/>
              </w:rPr>
              <w:t>A</w:t>
            </w:r>
            <w:r w:rsidR="00CD6723">
              <w:rPr>
                <w:b/>
                <w:sz w:val="20"/>
                <w:szCs w:val="20"/>
              </w:rPr>
              <w:t>8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0034EC" w:rsidRPr="00FF7CCF" w:rsidRDefault="000034EC" w:rsidP="00341AD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Ф/В/Гц</w:t>
            </w:r>
          </w:p>
        </w:tc>
        <w:tc>
          <w:tcPr>
            <w:tcW w:w="3513" w:type="dxa"/>
            <w:gridSpan w:val="3"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220-240</w:t>
            </w:r>
            <w:r w:rsidRPr="00FF7CCF">
              <w:rPr>
                <w:sz w:val="20"/>
                <w:szCs w:val="20"/>
              </w:rPr>
              <w:t>/50</w:t>
            </w:r>
          </w:p>
        </w:tc>
      </w:tr>
      <w:tr w:rsidR="00F61D68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F61D68" w:rsidRPr="00A11CEE" w:rsidRDefault="005B0797" w:rsidP="005B0797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н</w:t>
            </w:r>
            <w:r w:rsidR="00F61D68">
              <w:rPr>
                <w:sz w:val="22"/>
                <w:szCs w:val="22"/>
              </w:rPr>
              <w:t xml:space="preserve">оминальная </w:t>
            </w:r>
            <w:r w:rsidR="00F61D68" w:rsidRPr="00A11CEE">
              <w:rPr>
                <w:sz w:val="22"/>
                <w:szCs w:val="22"/>
              </w:rPr>
              <w:t xml:space="preserve">производительность </w:t>
            </w:r>
          </w:p>
        </w:tc>
        <w:tc>
          <w:tcPr>
            <w:tcW w:w="1418" w:type="dxa"/>
            <w:vAlign w:val="center"/>
          </w:tcPr>
          <w:p w:rsidR="00F61D68" w:rsidRPr="00A11CEE" w:rsidRDefault="00F61D68" w:rsidP="00F61D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F61D68" w:rsidRPr="00FF7CCF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  <w:vAlign w:val="center"/>
          </w:tcPr>
          <w:p w:rsidR="00F61D68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6.80</w:t>
            </w:r>
          </w:p>
        </w:tc>
        <w:tc>
          <w:tcPr>
            <w:tcW w:w="1812" w:type="dxa"/>
            <w:gridSpan w:val="2"/>
            <w:vAlign w:val="center"/>
          </w:tcPr>
          <w:p w:rsidR="00F61D68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</w:tr>
      <w:tr w:rsidR="00F61D68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F61D68" w:rsidRPr="00FF7CCF" w:rsidRDefault="00F61D68" w:rsidP="00F61D6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61D68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F61D68" w:rsidRPr="00FF7CCF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61D68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8.60</w:t>
            </w:r>
          </w:p>
        </w:tc>
        <w:tc>
          <w:tcPr>
            <w:tcW w:w="1812" w:type="dxa"/>
            <w:gridSpan w:val="2"/>
            <w:vAlign w:val="center"/>
          </w:tcPr>
          <w:p w:rsidR="00F61D68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9.60</w:t>
            </w:r>
          </w:p>
        </w:tc>
      </w:tr>
      <w:tr w:rsidR="00F61D68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F61D68" w:rsidRPr="00A11CEE" w:rsidRDefault="00F61D68" w:rsidP="00F61D68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номинальное энергопотребление</w:t>
            </w:r>
          </w:p>
        </w:tc>
        <w:tc>
          <w:tcPr>
            <w:tcW w:w="1418" w:type="dxa"/>
            <w:vAlign w:val="center"/>
          </w:tcPr>
          <w:p w:rsidR="00F61D68" w:rsidRPr="00A11CEE" w:rsidRDefault="00F61D68" w:rsidP="00F61D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F61D68" w:rsidRPr="00FF7CCF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  <w:vAlign w:val="center"/>
          </w:tcPr>
          <w:p w:rsidR="00F61D68" w:rsidRPr="000034EC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</w:t>
            </w:r>
          </w:p>
        </w:tc>
        <w:tc>
          <w:tcPr>
            <w:tcW w:w="1812" w:type="dxa"/>
            <w:gridSpan w:val="2"/>
            <w:vAlign w:val="center"/>
          </w:tcPr>
          <w:p w:rsidR="00F61D68" w:rsidRPr="000034EC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</w:t>
            </w:r>
          </w:p>
        </w:tc>
      </w:tr>
      <w:tr w:rsidR="00F61D68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F61D68" w:rsidRPr="00FF7CCF" w:rsidRDefault="00F61D68" w:rsidP="00F61D6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61D68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F61D68" w:rsidRPr="00FF7CCF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61D68" w:rsidRPr="000034EC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2.26</w:t>
            </w:r>
          </w:p>
        </w:tc>
        <w:tc>
          <w:tcPr>
            <w:tcW w:w="1812" w:type="dxa"/>
            <w:gridSpan w:val="2"/>
            <w:vAlign w:val="center"/>
          </w:tcPr>
          <w:p w:rsidR="00F61D68" w:rsidRPr="000034EC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2.69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418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дБ(А)</w:t>
            </w:r>
          </w:p>
        </w:tc>
        <w:tc>
          <w:tcPr>
            <w:tcW w:w="3513" w:type="dxa"/>
            <w:gridSpan w:val="3"/>
            <w:vAlign w:val="center"/>
          </w:tcPr>
          <w:p w:rsidR="000034EC" w:rsidRPr="00B31076" w:rsidRDefault="000034EC" w:rsidP="000034E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0034EC" w:rsidRPr="00B31076" w:rsidRDefault="000034EC" w:rsidP="000034E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Жидкость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CA76E4" w:rsidRDefault="00745F22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FF7CC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(дюйм)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6.35 (1/4</w:t>
            </w:r>
            <w:r w:rsidRPr="00FF7CCF">
              <w:rPr>
                <w:sz w:val="20"/>
                <w:szCs w:val="20"/>
              </w:rPr>
              <w:t>)</w:t>
            </w:r>
            <w:r w:rsidR="005B0797">
              <w:rPr>
                <w:sz w:val="20"/>
                <w:szCs w:val="20"/>
              </w:rPr>
              <w:t>х4</w:t>
            </w:r>
          </w:p>
        </w:tc>
      </w:tr>
      <w:tr w:rsidR="005B0797" w:rsidRPr="00FF7CCF" w:rsidTr="005B0797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5B0797" w:rsidRPr="00FF7CCF" w:rsidRDefault="005B0797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5B0797" w:rsidRPr="00FF7CCF" w:rsidRDefault="005B0797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Газ</w:t>
            </w:r>
          </w:p>
        </w:tc>
        <w:tc>
          <w:tcPr>
            <w:tcW w:w="1275" w:type="dxa"/>
            <w:vMerge/>
            <w:vAlign w:val="center"/>
          </w:tcPr>
          <w:p w:rsidR="005B0797" w:rsidRPr="00FF7CCF" w:rsidRDefault="005B0797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6" w:type="dxa"/>
            <w:gridSpan w:val="2"/>
            <w:vAlign w:val="center"/>
          </w:tcPr>
          <w:p w:rsidR="005B0797" w:rsidRDefault="005B0797" w:rsidP="005B079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  <w:r>
              <w:rPr>
                <w:sz w:val="20"/>
                <w:szCs w:val="20"/>
              </w:rPr>
              <w:t xml:space="preserve">х2, </w:t>
            </w:r>
          </w:p>
          <w:p w:rsidR="005B0797" w:rsidRPr="00FF7CCF" w:rsidRDefault="005B0797" w:rsidP="005B079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Ø </w:t>
            </w:r>
            <w:r>
              <w:rPr>
                <w:sz w:val="20"/>
                <w:szCs w:val="20"/>
              </w:rPr>
              <w:t>12</w:t>
            </w:r>
            <w:r w:rsidRPr="00FF7C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  <w:r w:rsidRPr="00FF7C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Pr="00FF7CC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х2</w:t>
            </w:r>
          </w:p>
        </w:tc>
        <w:tc>
          <w:tcPr>
            <w:tcW w:w="1757" w:type="dxa"/>
            <w:vAlign w:val="center"/>
          </w:tcPr>
          <w:p w:rsidR="005B0797" w:rsidRDefault="005B0797" w:rsidP="005B079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  <w:r>
              <w:rPr>
                <w:sz w:val="20"/>
                <w:szCs w:val="20"/>
              </w:rPr>
              <w:t xml:space="preserve">х1, </w:t>
            </w:r>
          </w:p>
          <w:p w:rsidR="005B0797" w:rsidRDefault="005B0797" w:rsidP="005B079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Ø </w:t>
            </w:r>
            <w:r>
              <w:rPr>
                <w:sz w:val="20"/>
                <w:szCs w:val="20"/>
              </w:rPr>
              <w:t>12</w:t>
            </w:r>
            <w:r w:rsidRPr="00FF7C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  <w:r w:rsidRPr="00FF7C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Pr="00FF7CC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х1</w:t>
            </w:r>
          </w:p>
          <w:p w:rsidR="005B0797" w:rsidRPr="0094354F" w:rsidRDefault="005B0797" w:rsidP="0094354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FF7CCF">
              <w:rPr>
                <w:sz w:val="20"/>
                <w:szCs w:val="20"/>
              </w:rPr>
              <w:t xml:space="preserve">Ø </w:t>
            </w:r>
            <w:r>
              <w:rPr>
                <w:sz w:val="20"/>
                <w:szCs w:val="20"/>
              </w:rPr>
              <w:t>15</w:t>
            </w:r>
            <w:r w:rsidRPr="00FF7C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88</w:t>
            </w:r>
            <w:r w:rsidRPr="00FF7C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8</w:t>
            </w:r>
            <w:r w:rsidRPr="00FF7CC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х</w:t>
            </w:r>
            <w:r w:rsidR="0094354F">
              <w:rPr>
                <w:sz w:val="20"/>
                <w:szCs w:val="20"/>
                <w:lang w:val="en-US"/>
              </w:rPr>
              <w:t>2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3539" w:type="dxa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Вентилятор</w:t>
            </w:r>
          </w:p>
        </w:tc>
        <w:tc>
          <w:tcPr>
            <w:tcW w:w="1418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3513" w:type="dxa"/>
            <w:gridSpan w:val="3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Осевой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 xml:space="preserve">Расход воздуха 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94976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1701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46.5</w:t>
            </w:r>
          </w:p>
        </w:tc>
        <w:tc>
          <w:tcPr>
            <w:tcW w:w="1812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49.1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43.8</w:t>
            </w:r>
          </w:p>
        </w:tc>
        <w:tc>
          <w:tcPr>
            <w:tcW w:w="1812" w:type="dxa"/>
            <w:gridSpan w:val="2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47.8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Компрессор</w:t>
            </w:r>
          </w:p>
        </w:tc>
        <w:tc>
          <w:tcPr>
            <w:tcW w:w="1418" w:type="dxa"/>
            <w:vAlign w:val="center"/>
          </w:tcPr>
          <w:p w:rsidR="00745F22" w:rsidRPr="00A11CEE" w:rsidRDefault="00745F22" w:rsidP="00745F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Инверторный г</w:t>
            </w:r>
            <w:r w:rsidRPr="00FF7CCF">
              <w:rPr>
                <w:sz w:val="20"/>
                <w:szCs w:val="20"/>
              </w:rPr>
              <w:t xml:space="preserve">ерметичный </w:t>
            </w:r>
            <w:r>
              <w:rPr>
                <w:sz w:val="20"/>
                <w:szCs w:val="20"/>
              </w:rPr>
              <w:t>ротационный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A11CEE" w:rsidRDefault="00745F22" w:rsidP="00745F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диапазон температуры</w:t>
            </w:r>
          </w:p>
        </w:tc>
        <w:tc>
          <w:tcPr>
            <w:tcW w:w="1418" w:type="dxa"/>
            <w:vAlign w:val="center"/>
          </w:tcPr>
          <w:p w:rsidR="00745F22" w:rsidRPr="00A11CEE" w:rsidRDefault="00745F22" w:rsidP="00745F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45F22" w:rsidRPr="000133A5" w:rsidRDefault="00745F22" w:rsidP="00745F2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CD6723" w:rsidRDefault="00745F22" w:rsidP="00CD672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-10 ~ </w:t>
            </w:r>
            <w:r w:rsidR="00CD6723">
              <w:rPr>
                <w:sz w:val="22"/>
                <w:szCs w:val="22"/>
              </w:rPr>
              <w:t>50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A11CEE" w:rsidRDefault="00745F22" w:rsidP="00745F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0133A5" w:rsidRDefault="00745F22" w:rsidP="00CD6723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 w:rsidR="00CD6723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en-US"/>
              </w:rPr>
              <w:t xml:space="preserve"> ~ 24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745F22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  <w:lang w:val="en-US"/>
              </w:rPr>
              <w:t>R</w:t>
            </w:r>
            <w:r w:rsidRPr="002138B7">
              <w:rPr>
                <w:sz w:val="20"/>
                <w:szCs w:val="20"/>
              </w:rPr>
              <w:t>32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вес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812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3513" w:type="dxa"/>
            <w:gridSpan w:val="3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7CCF">
              <w:rPr>
                <w:sz w:val="20"/>
                <w:szCs w:val="20"/>
                <w:lang w:val="en-US"/>
              </w:rPr>
              <w:t>5</w:t>
            </w:r>
          </w:p>
        </w:tc>
      </w:tr>
      <w:tr w:rsidR="00E777DB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E777DB" w:rsidRPr="00FF7CCF" w:rsidRDefault="00E777DB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Максимальная </w:t>
            </w:r>
            <w:r>
              <w:rPr>
                <w:sz w:val="20"/>
                <w:szCs w:val="20"/>
              </w:rPr>
              <w:t xml:space="preserve">суммарная </w:t>
            </w:r>
            <w:r w:rsidRPr="00FF7CCF">
              <w:rPr>
                <w:sz w:val="20"/>
                <w:szCs w:val="20"/>
              </w:rPr>
              <w:t>длина трубопровода</w:t>
            </w:r>
          </w:p>
        </w:tc>
        <w:tc>
          <w:tcPr>
            <w:tcW w:w="1275" w:type="dxa"/>
            <w:vMerge/>
            <w:vAlign w:val="center"/>
          </w:tcPr>
          <w:p w:rsidR="00E777DB" w:rsidRPr="00FF7CCF" w:rsidRDefault="00E777DB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777DB" w:rsidRPr="00E777DB" w:rsidRDefault="00E777DB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812" w:type="dxa"/>
            <w:gridSpan w:val="2"/>
            <w:vAlign w:val="center"/>
          </w:tcPr>
          <w:p w:rsidR="00E777DB" w:rsidRPr="00E777DB" w:rsidRDefault="00E777DB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Максимальный перепад высот</w:t>
            </w:r>
            <w:r>
              <w:rPr>
                <w:sz w:val="20"/>
                <w:szCs w:val="20"/>
              </w:rPr>
              <w:t xml:space="preserve"> между наружным и внутренними блоками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FF7CCF">
              <w:rPr>
                <w:sz w:val="20"/>
                <w:szCs w:val="20"/>
                <w:lang w:val="en-US"/>
              </w:rPr>
              <w:t>15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Масса нетто</w:t>
            </w:r>
          </w:p>
        </w:tc>
        <w:tc>
          <w:tcPr>
            <w:tcW w:w="1275" w:type="dxa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812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  <w:r>
              <w:rPr>
                <w:sz w:val="20"/>
                <w:szCs w:val="20"/>
              </w:rPr>
              <w:t xml:space="preserve"> в упаковке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3513" w:type="dxa"/>
            <w:gridSpan w:val="3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Масса </w:t>
            </w:r>
            <w:r>
              <w:rPr>
                <w:sz w:val="20"/>
                <w:szCs w:val="20"/>
              </w:rPr>
              <w:t>брутто</w:t>
            </w:r>
          </w:p>
        </w:tc>
        <w:tc>
          <w:tcPr>
            <w:tcW w:w="1275" w:type="dxa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812" w:type="dxa"/>
            <w:gridSpan w:val="2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</w:tr>
    </w:tbl>
    <w:p w:rsidR="000034EC" w:rsidRPr="00985AEE" w:rsidRDefault="000034EC" w:rsidP="00225418">
      <w:pPr>
        <w:spacing w:line="276" w:lineRule="auto"/>
        <w:jc w:val="center"/>
        <w:rPr>
          <w:noProof/>
          <w:sz w:val="24"/>
        </w:rPr>
      </w:pPr>
    </w:p>
    <w:p w:rsidR="00EF3D97" w:rsidRDefault="00EF3D97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A74CF7" w:rsidRDefault="00A74CF7" w:rsidP="00A74CF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2392"/>
      <w:bookmarkStart w:id="9" w:name="_Toc190259279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8C377D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8C37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9"/>
    </w:p>
    <w:p w:rsidR="00A74CF7" w:rsidRPr="002720D6" w:rsidRDefault="00A74CF7" w:rsidP="00A74CF7">
      <w:pPr>
        <w:rPr>
          <w:sz w:val="16"/>
          <w:szCs w:val="16"/>
        </w:rPr>
      </w:pPr>
    </w:p>
    <w:p w:rsidR="00A74CF7" w:rsidRDefault="00A74CF7" w:rsidP="00A74CF7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8C377D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A74CF7" w:rsidRPr="002720D6" w:rsidRDefault="00A74CF7" w:rsidP="00A74CF7">
      <w:pPr>
        <w:ind w:firstLine="567"/>
        <w:rPr>
          <w:sz w:val="16"/>
          <w:szCs w:val="16"/>
        </w:rPr>
      </w:pP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5B0797" w:rsidRDefault="005B0797" w:rsidP="00A74CF7">
      <w:pPr>
        <w:jc w:val="center"/>
        <w:rPr>
          <w:noProof/>
          <w:sz w:val="22"/>
          <w:szCs w:val="22"/>
        </w:rPr>
      </w:pPr>
    </w:p>
    <w:p w:rsidR="00A74CF7" w:rsidRDefault="00CD6723" w:rsidP="00A74CF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4650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A74CF7" w:rsidRP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</w:p>
    <w:p w:rsidR="00A74CF7" w:rsidRDefault="00CD6723" w:rsidP="00A74CF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93460" cy="2735580"/>
            <wp:effectExtent l="0" t="0" r="254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Pr="009D0EA2" w:rsidRDefault="009D0EA2" w:rsidP="009D0EA2"/>
    <w:p w:rsidR="000E638C" w:rsidRPr="00DC2751" w:rsidRDefault="00B03AB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9025928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D0EA2" w:rsidRDefault="009D0EA2" w:rsidP="009D0EA2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noProof/>
        </w:rPr>
        <w:drawing>
          <wp:inline distT="0" distB="0" distL="0" distR="0" wp14:anchorId="3989608F" wp14:editId="7B5D3CC5">
            <wp:extent cx="5089585" cy="33770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94890" cy="338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</w:t>
      </w:r>
      <w:r>
        <w:rPr>
          <w:noProof/>
          <w:sz w:val="22"/>
          <w:szCs w:val="22"/>
        </w:rPr>
        <w:t>,</w:t>
      </w:r>
      <w:r w:rsidRPr="004F6E21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рекомендуется, </w:t>
      </w:r>
      <w:r w:rsidRPr="004F6E21">
        <w:rPr>
          <w:noProof/>
          <w:sz w:val="22"/>
          <w:szCs w:val="22"/>
        </w:rPr>
        <w:t>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Не</w:t>
      </w:r>
      <w:r w:rsidRPr="00643A3C">
        <w:rPr>
          <w:noProof/>
          <w:sz w:val="22"/>
          <w:szCs w:val="22"/>
        </w:rPr>
        <w:t xml:space="preserve">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7657DA" w:rsidRDefault="007657DA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C03613" w:rsidRDefault="00C0361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FB755F" w:rsidRDefault="00FB755F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FB755F" w:rsidRDefault="00FB755F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FB755F" w:rsidRDefault="00FB755F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FB755F" w:rsidRDefault="00FB755F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FB755F" w:rsidRDefault="00FB755F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90259281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B03AB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9D0EA2">
        <w:rPr>
          <w:sz w:val="22"/>
          <w:szCs w:val="22"/>
        </w:rPr>
        <w:t>4</w:t>
      </w:r>
      <w:r w:rsidR="001E7697">
        <w:rPr>
          <w:sz w:val="22"/>
          <w:szCs w:val="22"/>
        </w:rPr>
        <w:t>.</w:t>
      </w:r>
    </w:p>
    <w:p w:rsidR="005534A3" w:rsidRDefault="005534A3" w:rsidP="00067EE6">
      <w:pPr>
        <w:ind w:firstLine="851"/>
        <w:rPr>
          <w:sz w:val="22"/>
          <w:szCs w:val="22"/>
        </w:rPr>
      </w:pPr>
    </w:p>
    <w:p w:rsidR="00C03613" w:rsidRPr="00F17926" w:rsidRDefault="00FB755F" w:rsidP="003963EA">
      <w:pPr>
        <w:jc w:val="center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0E367490" wp14:editId="330A91A9">
            <wp:extent cx="4103827" cy="3083849"/>
            <wp:effectExtent l="0" t="0" r="0" b="254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15801" cy="309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jc w:val="center"/>
        <w:rPr>
          <w:sz w:val="20"/>
          <w:szCs w:val="20"/>
        </w:rPr>
      </w:pPr>
    </w:p>
    <w:p w:rsidR="00542227" w:rsidRDefault="00C03613" w:rsidP="005534A3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9D0EA2">
        <w:rPr>
          <w:sz w:val="20"/>
          <w:szCs w:val="20"/>
        </w:rPr>
        <w:t>4</w:t>
      </w:r>
    </w:p>
    <w:p w:rsidR="009D0EA2" w:rsidRDefault="009D0EA2" w:rsidP="005534A3">
      <w:pPr>
        <w:jc w:val="center"/>
        <w:rPr>
          <w:sz w:val="20"/>
          <w:szCs w:val="20"/>
        </w:rPr>
      </w:pPr>
    </w:p>
    <w:p w:rsidR="00AE3233" w:rsidRPr="00DC2751" w:rsidRDefault="00B03AB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3" w:name="_Toc190259282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3"/>
    </w:p>
    <w:p w:rsidR="0031588C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2245A4">
        <w:rPr>
          <w:sz w:val="22"/>
          <w:szCs w:val="22"/>
        </w:rPr>
        <w:t>узлов и деталей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B03AB0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9D0EA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F038AD" w:rsidRDefault="00950B45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2AC55810" wp14:editId="43FF48B8">
            <wp:extent cx="3979469" cy="2694614"/>
            <wp:effectExtent l="0" t="0" r="254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90475" cy="27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D0EA2">
        <w:rPr>
          <w:sz w:val="20"/>
          <w:szCs w:val="20"/>
        </w:rPr>
        <w:t>5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4" w:name="_Toc19025928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E15247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E15247">
        <w:rPr>
          <w:noProof/>
          <w:sz w:val="20"/>
          <w:szCs w:val="20"/>
        </w:rPr>
        <w:t>6</w:t>
      </w:r>
    </w:p>
    <w:p w:rsidR="00B03AB0" w:rsidRDefault="00B03AB0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t xml:space="preserve"> </w:t>
      </w:r>
      <w:bookmarkStart w:id="18" w:name="_Toc190259284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B03AB0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E15247" w:rsidRPr="001C16C1" w:rsidRDefault="00E15247" w:rsidP="00E15247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E15247" w:rsidRPr="001C16C1" w:rsidRDefault="00E15247" w:rsidP="00E15247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E15247" w:rsidRPr="00F312E9" w:rsidTr="00CD6723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E15247" w:rsidRPr="00F312E9" w:rsidRDefault="00E15247" w:rsidP="00CD6723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E15247" w:rsidRPr="00F312E9" w:rsidRDefault="00E15247" w:rsidP="00CD6723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E15247" w:rsidRPr="00F312E9" w:rsidTr="00CD6723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297B61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кондиционера </w:t>
            </w:r>
            <w:r w:rsidRPr="00297B61">
              <w:rPr>
                <w:sz w:val="22"/>
                <w:szCs w:val="22"/>
              </w:rPr>
              <w:t xml:space="preserve">(мультисплит-системы)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Pr="00F312E9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F312E9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Pr="003C5D18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DD5EC1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DD5EC1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3B23BD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3B23BD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DD5EC1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15247" w:rsidRPr="00F312E9" w:rsidTr="00CD672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Default="00E15247" w:rsidP="00CD672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CD6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9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>
        <w:rPr>
          <w:szCs w:val="28"/>
        </w:rPr>
        <w:lastRenderedPageBreak/>
        <w:t xml:space="preserve"> </w:t>
      </w:r>
      <w:bookmarkStart w:id="23" w:name="_Toc190259285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766D42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90259286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90259287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6D10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CC24A1">
        <w:rPr>
          <w:sz w:val="22"/>
          <w:szCs w:val="22"/>
        </w:rPr>
        <w:t>4MXM_A8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15247" w:rsidP="00E1524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215B9">
        <w:rPr>
          <w:sz w:val="22"/>
          <w:szCs w:val="22"/>
        </w:rPr>
        <w:t>4MXM</w:t>
      </w:r>
      <w:r>
        <w:rPr>
          <w:sz w:val="22"/>
          <w:szCs w:val="22"/>
        </w:rPr>
        <w:t>_</w:t>
      </w:r>
      <w:r w:rsidR="001215B9">
        <w:rPr>
          <w:sz w:val="22"/>
          <w:szCs w:val="22"/>
        </w:rPr>
        <w:t>A</w:t>
      </w:r>
      <w:r w:rsidR="00950B45">
        <w:rPr>
          <w:sz w:val="22"/>
          <w:szCs w:val="22"/>
        </w:rPr>
        <w:t>8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43CC0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03952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56920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6920">
        <w:rPr>
          <w:b w:val="0"/>
          <w:sz w:val="22"/>
          <w:szCs w:val="22"/>
        </w:rPr>
        <w:t>:</w:t>
      </w:r>
      <w:r w:rsidRPr="00156920">
        <w:rPr>
          <w:b w:val="0"/>
          <w:sz w:val="24"/>
          <w:szCs w:val="24"/>
        </w:rPr>
        <w:t xml:space="preserve">  </w:t>
      </w:r>
      <w:r w:rsidR="00810B70" w:rsidRPr="00156920">
        <w:rPr>
          <w:b w:val="0"/>
          <w:sz w:val="24"/>
          <w:szCs w:val="24"/>
        </w:rPr>
        <w:t xml:space="preserve">             </w:t>
      </w:r>
      <w:r w:rsidR="00E24807" w:rsidRPr="00156920">
        <w:rPr>
          <w:b w:val="0"/>
          <w:sz w:val="24"/>
          <w:szCs w:val="24"/>
        </w:rPr>
        <w:t xml:space="preserve">       </w:t>
      </w:r>
      <w:r w:rsidR="000E148F" w:rsidRPr="00156920">
        <w:rPr>
          <w:b w:val="0"/>
          <w:sz w:val="24"/>
          <w:szCs w:val="24"/>
        </w:rPr>
        <w:t xml:space="preserve">    </w:t>
      </w:r>
      <w:r w:rsidR="00D563A0" w:rsidRPr="00156920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DB505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90259288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9FFD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CC24A1">
        <w:rPr>
          <w:sz w:val="22"/>
          <w:szCs w:val="22"/>
        </w:rPr>
        <w:t>4MXM_A8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1215B9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4MXM_A</w:t>
      </w:r>
      <w:r w:rsidR="00950B45">
        <w:rPr>
          <w:sz w:val="22"/>
          <w:szCs w:val="22"/>
        </w:rPr>
        <w:t>8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025D8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59DCD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90259289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210C3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10C3E" w:rsidRDefault="007E604D" w:rsidP="00210C3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8831F7" w:rsidRDefault="008831F7" w:rsidP="00210C3E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7" w:name="_Toc190259290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210C3E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210C3E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210C3E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210C3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90259291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9025929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90259293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4779E7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4779E7" w:rsidRDefault="004779E7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4779E7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90259294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90259295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1"/>
      <w:footerReference w:type="first" r:id="rId3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723" w:rsidRDefault="00CD6723">
      <w:r>
        <w:separator/>
      </w:r>
    </w:p>
  </w:endnote>
  <w:endnote w:type="continuationSeparator" w:id="0">
    <w:p w:rsidR="00CD6723" w:rsidRDefault="00CD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723" w:rsidRDefault="00CD672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6723" w:rsidRDefault="00CD672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723" w:rsidRDefault="00CD672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D6723" w:rsidRDefault="00CD672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D6723" w:rsidRDefault="00CD672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D6723" w:rsidRDefault="00CD672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723" w:rsidRDefault="00CD672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723" w:rsidRDefault="00CD672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Pr="00B7687E" w:rsidRDefault="00CD6723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Pr="00ED1531" w:rsidRDefault="00CD672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015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Pr="00ED1531" w:rsidRDefault="00CD672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6723" w:rsidRPr="003904A7" w:rsidRDefault="00CD672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6723" w:rsidRDefault="00CD672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CD6723" w:rsidRDefault="00CD672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CD6723" w:rsidRDefault="00CD672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CD6723" w:rsidRDefault="00CD672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42A92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CD6723" w:rsidRDefault="00CD672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4MXM_A8</w:t>
                              </w:r>
                            </w:p>
                            <w:p w:rsidR="00CD6723" w:rsidRPr="00B160C5" w:rsidRDefault="00CD672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D6723" w:rsidRPr="00613EFB" w:rsidRDefault="00CD672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D6723" w:rsidRPr="00B7687E" w:rsidRDefault="00CD6723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D6723" w:rsidRPr="00ED1531" w:rsidRDefault="00CD672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5015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D6723" w:rsidRPr="00ED1531" w:rsidRDefault="00CD672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D6723" w:rsidRPr="003904A7" w:rsidRDefault="00CD672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D6723" w:rsidRDefault="00CD672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CD6723" w:rsidRDefault="00CD672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CD6723" w:rsidRDefault="00CD672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СИСТЕМ)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CD6723" w:rsidRDefault="00CD672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442A92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CD6723" w:rsidRDefault="00CD672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4MXM_A8</w:t>
                        </w:r>
                      </w:p>
                      <w:p w:rsidR="00CD6723" w:rsidRPr="00B160C5" w:rsidRDefault="00CD672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D6723" w:rsidRPr="00613EFB" w:rsidRDefault="00CD672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723" w:rsidRDefault="00CD672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Pr="00AF301F" w:rsidRDefault="00CD672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015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Pr="00EC2FF5" w:rsidRDefault="00CD672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D6723" w:rsidRPr="00AF301F" w:rsidRDefault="00CD672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015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D6723" w:rsidRPr="00EC2FF5" w:rsidRDefault="00CD672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723" w:rsidRDefault="00CD672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Default="00CD672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Pr="00AF301F" w:rsidRDefault="00CD672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015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723" w:rsidRPr="0021626D" w:rsidRDefault="00CD672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D6723" w:rsidRDefault="00CD672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D6723" w:rsidRPr="00AF301F" w:rsidRDefault="00CD672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015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D6723" w:rsidRPr="0021626D" w:rsidRDefault="00CD672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723" w:rsidRDefault="00CD6723">
      <w:r>
        <w:separator/>
      </w:r>
    </w:p>
  </w:footnote>
  <w:footnote w:type="continuationSeparator" w:id="0">
    <w:p w:rsidR="00CD6723" w:rsidRDefault="00CD6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723" w:rsidRDefault="00CD672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6723" w:rsidRDefault="00CD672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81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34EC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4202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58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15B9"/>
    <w:rsid w:val="00122066"/>
    <w:rsid w:val="001228FB"/>
    <w:rsid w:val="00126D14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84963"/>
    <w:rsid w:val="00190686"/>
    <w:rsid w:val="00192434"/>
    <w:rsid w:val="00194FB6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0C3E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1588C"/>
    <w:rsid w:val="00321E59"/>
    <w:rsid w:val="00326079"/>
    <w:rsid w:val="00327FB8"/>
    <w:rsid w:val="0033105A"/>
    <w:rsid w:val="00331F6E"/>
    <w:rsid w:val="00341070"/>
    <w:rsid w:val="00341ADF"/>
    <w:rsid w:val="00342580"/>
    <w:rsid w:val="00343FCA"/>
    <w:rsid w:val="00344173"/>
    <w:rsid w:val="003449AD"/>
    <w:rsid w:val="003477BB"/>
    <w:rsid w:val="00353F3F"/>
    <w:rsid w:val="00354F1B"/>
    <w:rsid w:val="00356218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1AEE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2A92"/>
    <w:rsid w:val="004438DA"/>
    <w:rsid w:val="0044496C"/>
    <w:rsid w:val="00446AF7"/>
    <w:rsid w:val="00447DE5"/>
    <w:rsid w:val="004502D6"/>
    <w:rsid w:val="00453BC0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779E7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5EF7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0D20"/>
    <w:rsid w:val="005411CB"/>
    <w:rsid w:val="00542227"/>
    <w:rsid w:val="005434A3"/>
    <w:rsid w:val="00543A88"/>
    <w:rsid w:val="00543CED"/>
    <w:rsid w:val="00545362"/>
    <w:rsid w:val="00545CA9"/>
    <w:rsid w:val="005534A3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95F50"/>
    <w:rsid w:val="005A0A04"/>
    <w:rsid w:val="005A1808"/>
    <w:rsid w:val="005A5EA2"/>
    <w:rsid w:val="005B0797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05F"/>
    <w:rsid w:val="0074570A"/>
    <w:rsid w:val="00745BD9"/>
    <w:rsid w:val="00745F22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57DA"/>
    <w:rsid w:val="00766705"/>
    <w:rsid w:val="00766D42"/>
    <w:rsid w:val="00771B49"/>
    <w:rsid w:val="007731A7"/>
    <w:rsid w:val="007739C4"/>
    <w:rsid w:val="00776934"/>
    <w:rsid w:val="00780C0A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17723"/>
    <w:rsid w:val="008214D9"/>
    <w:rsid w:val="00827D70"/>
    <w:rsid w:val="00830043"/>
    <w:rsid w:val="00830725"/>
    <w:rsid w:val="0083074C"/>
    <w:rsid w:val="008329B6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6778"/>
    <w:rsid w:val="008A7E4D"/>
    <w:rsid w:val="008B5D4C"/>
    <w:rsid w:val="008B7F0C"/>
    <w:rsid w:val="008C0B53"/>
    <w:rsid w:val="008C215D"/>
    <w:rsid w:val="008C377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54F"/>
    <w:rsid w:val="00943FFD"/>
    <w:rsid w:val="009453FB"/>
    <w:rsid w:val="009454F1"/>
    <w:rsid w:val="009457C2"/>
    <w:rsid w:val="00945C68"/>
    <w:rsid w:val="00950B45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2215"/>
    <w:rsid w:val="00993082"/>
    <w:rsid w:val="009A063F"/>
    <w:rsid w:val="009A0C42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647D"/>
    <w:rsid w:val="009C74A2"/>
    <w:rsid w:val="009C7B57"/>
    <w:rsid w:val="009D0EA2"/>
    <w:rsid w:val="009D1D80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2E7F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656A"/>
    <w:rsid w:val="00A575F1"/>
    <w:rsid w:val="00A62B97"/>
    <w:rsid w:val="00A62F27"/>
    <w:rsid w:val="00A66853"/>
    <w:rsid w:val="00A66DAA"/>
    <w:rsid w:val="00A700AE"/>
    <w:rsid w:val="00A70D2A"/>
    <w:rsid w:val="00A7291A"/>
    <w:rsid w:val="00A74CF7"/>
    <w:rsid w:val="00A775E1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3AB0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015A"/>
    <w:rsid w:val="00B51E9F"/>
    <w:rsid w:val="00B536C8"/>
    <w:rsid w:val="00B56EDA"/>
    <w:rsid w:val="00B56FC1"/>
    <w:rsid w:val="00B617B0"/>
    <w:rsid w:val="00B64469"/>
    <w:rsid w:val="00B65EBF"/>
    <w:rsid w:val="00B65EF5"/>
    <w:rsid w:val="00B6782C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1E00"/>
    <w:rsid w:val="00BB28FA"/>
    <w:rsid w:val="00BB62FB"/>
    <w:rsid w:val="00BB7C85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24A1"/>
    <w:rsid w:val="00CC3F47"/>
    <w:rsid w:val="00CC4652"/>
    <w:rsid w:val="00CC47DE"/>
    <w:rsid w:val="00CD3D9F"/>
    <w:rsid w:val="00CD6618"/>
    <w:rsid w:val="00CD6723"/>
    <w:rsid w:val="00CE0E8E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E45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5247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777DB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1D68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5660"/>
    <w:rsid w:val="00F8620E"/>
    <w:rsid w:val="00FA1374"/>
    <w:rsid w:val="00FA1A85"/>
    <w:rsid w:val="00FA3590"/>
    <w:rsid w:val="00FA3A55"/>
    <w:rsid w:val="00FA64EB"/>
    <w:rsid w:val="00FB59EE"/>
    <w:rsid w:val="00FB7118"/>
    <w:rsid w:val="00FB755F"/>
    <w:rsid w:val="00FB77EA"/>
    <w:rsid w:val="00FC0C6E"/>
    <w:rsid w:val="00FC2CC4"/>
    <w:rsid w:val="00FC3894"/>
    <w:rsid w:val="00FC6D6C"/>
    <w:rsid w:val="00FD298C"/>
    <w:rsid w:val="00FD5FB8"/>
    <w:rsid w:val="00FD63EA"/>
    <w:rsid w:val="00FD6B06"/>
    <w:rsid w:val="00FD7011"/>
    <w:rsid w:val="00FE08C8"/>
    <w:rsid w:val="00FE2BC7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1601"/>
    <o:shapelayout v:ext="edit">
      <o:idmap v:ext="edit" data="1"/>
    </o:shapelayout>
  </w:shapeDefaults>
  <w:decimalSymbol w:val=","/>
  <w:listSeparator w:val=";"/>
  <w14:docId w14:val="1067098A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EB86A-DCE4-48A2-A510-BBE751E7D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D8E8EDCB</Template>
  <TotalTime>19</TotalTime>
  <Pages>27</Pages>
  <Words>5093</Words>
  <Characters>29034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2025-12-12T11:43:00Z</dcterms:created>
  <dcterms:modified xsi:type="dcterms:W3CDTF">2026-04-02T13:53:00Z</dcterms:modified>
</cp:coreProperties>
</file>