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17FDF">
              <w:rPr>
                <w:b/>
                <w:sz w:val="22"/>
                <w:szCs w:val="22"/>
              </w:rPr>
              <w:t>.11</w:t>
            </w:r>
            <w:r w:rsidR="0097096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03096B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6F5E19" w:rsidRDefault="00A8223A" w:rsidP="00A8223A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НАРУЖНЫЙ БЛОК</w:t>
            </w:r>
            <w:r w:rsidR="001228FB">
              <w:rPr>
                <w:b/>
                <w:szCs w:val="28"/>
              </w:rPr>
              <w:t xml:space="preserve"> </w:t>
            </w:r>
            <w:r w:rsidR="00F45BC9">
              <w:rPr>
                <w:b/>
                <w:szCs w:val="28"/>
              </w:rPr>
              <w:t>КОНДИЦИОНЕРА</w:t>
            </w:r>
            <w:r w:rsidR="00F45BC9" w:rsidRPr="000E0F86">
              <w:rPr>
                <w:b/>
                <w:szCs w:val="28"/>
              </w:rPr>
              <w:t xml:space="preserve"> (</w:t>
            </w:r>
            <w:r w:rsidR="00F45BC9">
              <w:rPr>
                <w:b/>
                <w:szCs w:val="28"/>
              </w:rPr>
              <w:t>МУЛЬТИСПЛИТ-</w:t>
            </w:r>
            <w:r w:rsidR="00F45BC9" w:rsidRPr="000E0F86">
              <w:rPr>
                <w:b/>
                <w:szCs w:val="28"/>
              </w:rPr>
              <w:t>СИСТЕМ</w:t>
            </w:r>
            <w:r w:rsidR="00F45BC9">
              <w:rPr>
                <w:b/>
                <w:szCs w:val="28"/>
              </w:rPr>
              <w:t>Ы) БЫТОВОГО НАЗНАЧЕНИЯ</w:t>
            </w:r>
            <w:r w:rsidR="005E2269">
              <w:rPr>
                <w:b/>
                <w:szCs w:val="28"/>
              </w:rPr>
              <w:t xml:space="preserve"> </w:t>
            </w:r>
            <w:r w:rsidR="00565FFC">
              <w:rPr>
                <w:b/>
                <w:szCs w:val="28"/>
              </w:rPr>
              <w:t>5MXM90A8</w:t>
            </w:r>
          </w:p>
        </w:tc>
      </w:tr>
      <w:tr w:rsidR="00EB0EC2" w:rsidTr="0003096B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565FFC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5MXM90A8</w:t>
            </w:r>
            <w:r w:rsidR="00F8620E" w:rsidRPr="00F8620E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817723" w:rsidRDefault="00817723" w:rsidP="00C162BB">
      <w:pPr>
        <w:spacing w:line="360" w:lineRule="auto"/>
        <w:rPr>
          <w:szCs w:val="28"/>
        </w:rPr>
      </w:pPr>
    </w:p>
    <w:p w:rsidR="00817723" w:rsidRPr="00C162BB" w:rsidRDefault="00817723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E617C1">
        <w:rPr>
          <w:sz w:val="22"/>
          <w:szCs w:val="22"/>
          <w:lang w:val="en-US"/>
        </w:rPr>
        <w:t>5</w:t>
      </w:r>
      <w:r w:rsidR="003730D6">
        <w:rPr>
          <w:szCs w:val="28"/>
          <w:lang w:val="en-US"/>
        </w:rPr>
        <w:br w:type="page"/>
      </w:r>
    </w:p>
    <w:p w:rsidR="00810B70" w:rsidRPr="00127DA3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127DA3">
        <w:rPr>
          <w:b/>
          <w:sz w:val="22"/>
          <w:szCs w:val="22"/>
        </w:rPr>
        <w:lastRenderedPageBreak/>
        <w:t>СОДЕРЖАНИЕ</w:t>
      </w:r>
    </w:p>
    <w:p w:rsidR="00282958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27DA3">
        <w:rPr>
          <w:sz w:val="22"/>
          <w:szCs w:val="22"/>
        </w:rPr>
        <w:fldChar w:fldCharType="begin"/>
      </w:r>
      <w:r w:rsidRPr="00127DA3">
        <w:rPr>
          <w:sz w:val="22"/>
          <w:szCs w:val="22"/>
        </w:rPr>
        <w:instrText xml:space="preserve"> TOC \o "1-3" \h \z \u </w:instrText>
      </w:r>
      <w:r w:rsidRPr="00127DA3">
        <w:rPr>
          <w:sz w:val="22"/>
          <w:szCs w:val="22"/>
        </w:rPr>
        <w:fldChar w:fldCharType="separate"/>
      </w:r>
      <w:hyperlink w:anchor="_Toc190264953" w:history="1">
        <w:r w:rsidR="00282958" w:rsidRPr="009760DB">
          <w:rPr>
            <w:rStyle w:val="ad"/>
            <w:b/>
            <w:bCs/>
            <w:noProof/>
          </w:rPr>
          <w:t>1</w:t>
        </w:r>
        <w:r w:rsidR="002829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82958" w:rsidRPr="009760DB">
          <w:rPr>
            <w:rStyle w:val="ad"/>
            <w:b/>
            <w:noProof/>
          </w:rPr>
          <w:t>ОСНОВНЫЕ СВЕДЕНИЯ ОБ ИЗДЕЛИЯХ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_Toc190264953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3</w:t>
        </w:r>
        <w:r w:rsidR="00282958">
          <w:rPr>
            <w:noProof/>
            <w:webHidden/>
          </w:rPr>
          <w:fldChar w:fldCharType="end"/>
        </w:r>
      </w:hyperlink>
    </w:p>
    <w:p w:rsidR="00282958" w:rsidRDefault="00565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4954" w:history="1">
        <w:r w:rsidR="00282958" w:rsidRPr="009760DB">
          <w:rPr>
            <w:rStyle w:val="ad"/>
            <w:b/>
            <w:bCs/>
            <w:noProof/>
          </w:rPr>
          <w:t>2</w:t>
        </w:r>
        <w:r w:rsidR="002829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82958" w:rsidRPr="009760DB">
          <w:rPr>
            <w:rStyle w:val="ad"/>
            <w:b/>
            <w:noProof/>
          </w:rPr>
          <w:t>ТЕХНИЧЕСКИЕ ХАРАКТЕРИСТИКИ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_Toc190264954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4</w:t>
        </w:r>
        <w:r w:rsidR="00282958">
          <w:rPr>
            <w:noProof/>
            <w:webHidden/>
          </w:rPr>
          <w:fldChar w:fldCharType="end"/>
        </w:r>
      </w:hyperlink>
    </w:p>
    <w:p w:rsidR="00282958" w:rsidRDefault="00565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4955" w:history="1">
        <w:r w:rsidR="00282958" w:rsidRPr="009760DB">
          <w:rPr>
            <w:rStyle w:val="ad"/>
            <w:noProof/>
          </w:rPr>
          <w:t>2.1.1 Описание изделия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_Toc190264955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4</w:t>
        </w:r>
        <w:r w:rsidR="00282958">
          <w:rPr>
            <w:noProof/>
            <w:webHidden/>
          </w:rPr>
          <w:fldChar w:fldCharType="end"/>
        </w:r>
      </w:hyperlink>
    </w:p>
    <w:p w:rsidR="00282958" w:rsidRDefault="00565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4956" w:history="1">
        <w:r w:rsidR="00282958" w:rsidRPr="009760DB">
          <w:rPr>
            <w:rStyle w:val="ad"/>
            <w:noProof/>
          </w:rPr>
          <w:t>2.1.2 Принцип работы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_Toc190264956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4</w:t>
        </w:r>
        <w:r w:rsidR="00282958">
          <w:rPr>
            <w:noProof/>
            <w:webHidden/>
          </w:rPr>
          <w:fldChar w:fldCharType="end"/>
        </w:r>
      </w:hyperlink>
    </w:p>
    <w:p w:rsidR="00282958" w:rsidRDefault="00565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4957" w:history="1">
        <w:r w:rsidR="00282958" w:rsidRPr="009760DB">
          <w:rPr>
            <w:rStyle w:val="ad"/>
            <w:noProof/>
          </w:rPr>
          <w:t>2.1.3 Основные технические характеристики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_Toc190264957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6</w:t>
        </w:r>
        <w:r w:rsidR="00282958">
          <w:rPr>
            <w:noProof/>
            <w:webHidden/>
          </w:rPr>
          <w:fldChar w:fldCharType="end"/>
        </w:r>
      </w:hyperlink>
    </w:p>
    <w:p w:rsidR="00282958" w:rsidRDefault="00565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4958" w:history="1">
        <w:r w:rsidR="00282958" w:rsidRPr="009760DB">
          <w:rPr>
            <w:rStyle w:val="ad"/>
            <w:noProof/>
          </w:rPr>
          <w:t>2.1.4 Комбинации наружных и внутренних блоков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_Toc190264958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7</w:t>
        </w:r>
        <w:r w:rsidR="00282958">
          <w:rPr>
            <w:noProof/>
            <w:webHidden/>
          </w:rPr>
          <w:fldChar w:fldCharType="end"/>
        </w:r>
      </w:hyperlink>
    </w:p>
    <w:p w:rsidR="00282958" w:rsidRDefault="00565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4959" w:history="1">
        <w:r w:rsidR="00282958" w:rsidRPr="009760DB">
          <w:rPr>
            <w:rStyle w:val="ad"/>
            <w:noProof/>
          </w:rPr>
          <w:t>2.1.5 Требования к расположению изделия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_Toc190264959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8</w:t>
        </w:r>
        <w:r w:rsidR="00282958">
          <w:rPr>
            <w:noProof/>
            <w:webHidden/>
          </w:rPr>
          <w:fldChar w:fldCharType="end"/>
        </w:r>
      </w:hyperlink>
    </w:p>
    <w:p w:rsidR="00282958" w:rsidRDefault="00565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4960" w:history="1">
        <w:r w:rsidR="00282958" w:rsidRPr="009760DB">
          <w:rPr>
            <w:rStyle w:val="ad"/>
            <w:noProof/>
          </w:rPr>
          <w:t>2.1.6 Оптимальная эксплуатация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_Toc190264960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9</w:t>
        </w:r>
        <w:r w:rsidR="00282958">
          <w:rPr>
            <w:noProof/>
            <w:webHidden/>
          </w:rPr>
          <w:fldChar w:fldCharType="end"/>
        </w:r>
      </w:hyperlink>
    </w:p>
    <w:p w:rsidR="00282958" w:rsidRDefault="00565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4961" w:history="1">
        <w:r w:rsidR="00282958" w:rsidRPr="009760DB">
          <w:rPr>
            <w:rStyle w:val="ad"/>
            <w:noProof/>
          </w:rPr>
          <w:t>2.1.7 Чертеж изделия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_Toc190264961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9</w:t>
        </w:r>
        <w:r w:rsidR="00282958">
          <w:rPr>
            <w:noProof/>
            <w:webHidden/>
          </w:rPr>
          <w:fldChar w:fldCharType="end"/>
        </w:r>
      </w:hyperlink>
    </w:p>
    <w:p w:rsidR="00282958" w:rsidRDefault="00565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4962" w:history="1">
        <w:r w:rsidR="00282958" w:rsidRPr="009760DB">
          <w:rPr>
            <w:rStyle w:val="ad"/>
            <w:noProof/>
          </w:rPr>
          <w:t>2.2 Маркировка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_Toc190264962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10</w:t>
        </w:r>
        <w:r w:rsidR="00282958">
          <w:rPr>
            <w:noProof/>
            <w:webHidden/>
          </w:rPr>
          <w:fldChar w:fldCharType="end"/>
        </w:r>
      </w:hyperlink>
    </w:p>
    <w:p w:rsidR="00282958" w:rsidRDefault="00565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4963" w:history="1">
        <w:r w:rsidR="00282958" w:rsidRPr="009760DB">
          <w:rPr>
            <w:rStyle w:val="ad"/>
            <w:b/>
            <w:bCs/>
            <w:noProof/>
          </w:rPr>
          <w:t>3</w:t>
        </w:r>
        <w:r w:rsidR="002829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82958" w:rsidRPr="009760DB">
          <w:rPr>
            <w:rStyle w:val="ad"/>
            <w:b/>
            <w:noProof/>
          </w:rPr>
          <w:t>КОМПЛЕКТНОСТЬ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_Toc190264963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10</w:t>
        </w:r>
        <w:r w:rsidR="00282958">
          <w:rPr>
            <w:noProof/>
            <w:webHidden/>
          </w:rPr>
          <w:fldChar w:fldCharType="end"/>
        </w:r>
      </w:hyperlink>
    </w:p>
    <w:p w:rsidR="00282958" w:rsidRDefault="00565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4964" w:history="1">
        <w:r w:rsidR="00282958" w:rsidRPr="009760DB">
          <w:rPr>
            <w:rStyle w:val="ad"/>
            <w:b/>
            <w:bCs/>
            <w:noProof/>
          </w:rPr>
          <w:t>4</w:t>
        </w:r>
        <w:r w:rsidR="002829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82958" w:rsidRPr="009760DB">
          <w:rPr>
            <w:rStyle w:val="ad"/>
            <w:b/>
            <w:noProof/>
          </w:rPr>
          <w:t>ГАРАНТИИ ИЗГОТОВИТЕЛЯ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_Toc190264964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11</w:t>
        </w:r>
        <w:r w:rsidR="00282958">
          <w:rPr>
            <w:noProof/>
            <w:webHidden/>
          </w:rPr>
          <w:fldChar w:fldCharType="end"/>
        </w:r>
      </w:hyperlink>
    </w:p>
    <w:p w:rsidR="00282958" w:rsidRDefault="00565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4965" w:history="1">
        <w:r w:rsidR="00282958" w:rsidRPr="009760DB">
          <w:rPr>
            <w:rStyle w:val="ad"/>
            <w:b/>
            <w:noProof/>
          </w:rPr>
          <w:t>5</w:t>
        </w:r>
        <w:r w:rsidR="002829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82958" w:rsidRPr="009760DB">
          <w:rPr>
            <w:rStyle w:val="ad"/>
            <w:b/>
            <w:noProof/>
          </w:rPr>
          <w:t>КОНСЕРВАЦИЯ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_Toc190264965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12</w:t>
        </w:r>
        <w:r w:rsidR="00282958">
          <w:rPr>
            <w:noProof/>
            <w:webHidden/>
          </w:rPr>
          <w:fldChar w:fldCharType="end"/>
        </w:r>
      </w:hyperlink>
    </w:p>
    <w:p w:rsidR="00282958" w:rsidRDefault="00565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4966" w:history="1">
        <w:r w:rsidR="00282958" w:rsidRPr="009760DB">
          <w:rPr>
            <w:rStyle w:val="ad"/>
            <w:b/>
            <w:noProof/>
          </w:rPr>
          <w:t>6</w:t>
        </w:r>
        <w:r w:rsidR="002829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82958" w:rsidRPr="009760DB">
          <w:rPr>
            <w:rStyle w:val="ad"/>
            <w:b/>
            <w:noProof/>
          </w:rPr>
          <w:t>СВИДЕТЕЛЬСТВО ОБ УПАКОВЫВАНИИ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_Toc190264966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13</w:t>
        </w:r>
        <w:r w:rsidR="00282958">
          <w:rPr>
            <w:noProof/>
            <w:webHidden/>
          </w:rPr>
          <w:fldChar w:fldCharType="end"/>
        </w:r>
      </w:hyperlink>
    </w:p>
    <w:p w:rsidR="00282958" w:rsidRDefault="00565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4967" w:history="1">
        <w:r w:rsidR="00282958" w:rsidRPr="009760DB">
          <w:rPr>
            <w:rStyle w:val="ad"/>
            <w:b/>
            <w:bCs/>
            <w:noProof/>
          </w:rPr>
          <w:t>7</w:t>
        </w:r>
        <w:r w:rsidR="002829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82958" w:rsidRPr="009760DB">
          <w:rPr>
            <w:rStyle w:val="ad"/>
            <w:b/>
            <w:noProof/>
          </w:rPr>
          <w:t>СВИДЕТЕЛЬСТВО О ПРИЕМКЕ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_Toc190264967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14</w:t>
        </w:r>
        <w:r w:rsidR="00282958">
          <w:rPr>
            <w:noProof/>
            <w:webHidden/>
          </w:rPr>
          <w:fldChar w:fldCharType="end"/>
        </w:r>
      </w:hyperlink>
    </w:p>
    <w:p w:rsidR="00282958" w:rsidRDefault="00565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4968" w:history="1">
        <w:r w:rsidR="00282958" w:rsidRPr="009760DB">
          <w:rPr>
            <w:rStyle w:val="ad"/>
            <w:b/>
            <w:bCs/>
            <w:noProof/>
          </w:rPr>
          <w:t>8</w:t>
        </w:r>
        <w:r w:rsidR="002829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82958" w:rsidRPr="009760DB">
          <w:rPr>
            <w:rStyle w:val="ad"/>
            <w:rFonts w:eastAsia="Arial Unicode MS"/>
            <w:b/>
            <w:bCs/>
            <w:noProof/>
          </w:rPr>
          <w:t>СВЕДЕНИЯ ОБ УТИЛИЗАЦИИ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_Toc190264968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15</w:t>
        </w:r>
        <w:r w:rsidR="00282958">
          <w:rPr>
            <w:noProof/>
            <w:webHidden/>
          </w:rPr>
          <w:fldChar w:fldCharType="end"/>
        </w:r>
      </w:hyperlink>
    </w:p>
    <w:p w:rsidR="00282958" w:rsidRDefault="00565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4969" w:history="1">
        <w:r w:rsidR="00282958" w:rsidRPr="009760DB">
          <w:rPr>
            <w:rStyle w:val="ad"/>
            <w:b/>
            <w:bCs/>
            <w:noProof/>
          </w:rPr>
          <w:t>9</w:t>
        </w:r>
        <w:r w:rsidR="002829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82958" w:rsidRPr="009760DB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_Toc190264969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15</w:t>
        </w:r>
        <w:r w:rsidR="00282958">
          <w:rPr>
            <w:noProof/>
            <w:webHidden/>
          </w:rPr>
          <w:fldChar w:fldCharType="end"/>
        </w:r>
      </w:hyperlink>
    </w:p>
    <w:p w:rsidR="00282958" w:rsidRDefault="00565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4970" w:history="1">
        <w:r w:rsidR="00282958" w:rsidRPr="009760DB">
          <w:rPr>
            <w:rStyle w:val="ad"/>
            <w:noProof/>
          </w:rPr>
          <w:t>9.1 Общие требования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_Toc190264970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19</w:t>
        </w:r>
        <w:r w:rsidR="00282958">
          <w:rPr>
            <w:noProof/>
            <w:webHidden/>
          </w:rPr>
          <w:fldChar w:fldCharType="end"/>
        </w:r>
      </w:hyperlink>
    </w:p>
    <w:p w:rsidR="00282958" w:rsidRDefault="00565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4971" w:history="1">
        <w:r w:rsidR="00282958" w:rsidRPr="009760DB">
          <w:rPr>
            <w:rStyle w:val="ad"/>
            <w:b/>
            <w:bCs/>
            <w:noProof/>
          </w:rPr>
          <w:t>10</w:t>
        </w:r>
        <w:r w:rsidR="002829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82958" w:rsidRPr="009760DB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_Toc190264971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20</w:t>
        </w:r>
        <w:r w:rsidR="00282958">
          <w:rPr>
            <w:noProof/>
            <w:webHidden/>
          </w:rPr>
          <w:fldChar w:fldCharType="end"/>
        </w:r>
      </w:hyperlink>
    </w:p>
    <w:p w:rsidR="00282958" w:rsidRDefault="00565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4972" w:history="1">
        <w:r w:rsidR="00282958" w:rsidRPr="009760DB">
          <w:rPr>
            <w:rStyle w:val="ad"/>
            <w:b/>
            <w:bCs/>
            <w:noProof/>
          </w:rPr>
          <w:t>11</w:t>
        </w:r>
        <w:r w:rsidR="002829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82958" w:rsidRPr="009760DB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_Toc190264972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25</w:t>
        </w:r>
        <w:r w:rsidR="00282958">
          <w:rPr>
            <w:noProof/>
            <w:webHidden/>
          </w:rPr>
          <w:fldChar w:fldCharType="end"/>
        </w:r>
      </w:hyperlink>
    </w:p>
    <w:p w:rsidR="00282958" w:rsidRDefault="00565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4973" w:history="1">
        <w:r w:rsidR="00282958" w:rsidRPr="009760DB">
          <w:rPr>
            <w:rStyle w:val="ad"/>
            <w:b/>
            <w:bCs/>
            <w:noProof/>
          </w:rPr>
          <w:t>12</w:t>
        </w:r>
        <w:r w:rsidR="002829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82958" w:rsidRPr="009760DB">
          <w:rPr>
            <w:rStyle w:val="ad"/>
            <w:rFonts w:eastAsia="Arial Unicode MS"/>
            <w:b/>
            <w:bCs/>
            <w:noProof/>
          </w:rPr>
          <w:t>ХРАНЕНИЕ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_Toc190264973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26</w:t>
        </w:r>
        <w:r w:rsidR="00282958">
          <w:rPr>
            <w:noProof/>
            <w:webHidden/>
          </w:rPr>
          <w:fldChar w:fldCharType="end"/>
        </w:r>
      </w:hyperlink>
    </w:p>
    <w:p w:rsidR="00282958" w:rsidRDefault="00565FFC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4974" w:history="1">
        <w:r w:rsidR="00282958" w:rsidRPr="009760DB">
          <w:rPr>
            <w:rStyle w:val="ad"/>
            <w:b/>
            <w:bCs/>
            <w:noProof/>
          </w:rPr>
          <w:t>13</w:t>
        </w:r>
        <w:r w:rsidR="002829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82958" w:rsidRPr="009760DB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282958">
          <w:rPr>
            <w:noProof/>
            <w:webHidden/>
          </w:rPr>
          <w:tab/>
        </w:r>
        <w:r w:rsidR="00282958">
          <w:rPr>
            <w:noProof/>
            <w:webHidden/>
          </w:rPr>
          <w:fldChar w:fldCharType="begin"/>
        </w:r>
        <w:r w:rsidR="00282958">
          <w:rPr>
            <w:noProof/>
            <w:webHidden/>
          </w:rPr>
          <w:instrText xml:space="preserve"> PAGEREF _Toc190264974 \h </w:instrText>
        </w:r>
        <w:r w:rsidR="00282958">
          <w:rPr>
            <w:noProof/>
            <w:webHidden/>
          </w:rPr>
        </w:r>
        <w:r w:rsidR="00282958">
          <w:rPr>
            <w:noProof/>
            <w:webHidden/>
          </w:rPr>
          <w:fldChar w:fldCharType="separate"/>
        </w:r>
        <w:r w:rsidR="00BA3A22">
          <w:rPr>
            <w:noProof/>
            <w:webHidden/>
          </w:rPr>
          <w:t>27</w:t>
        </w:r>
        <w:r w:rsidR="00282958">
          <w:rPr>
            <w:noProof/>
            <w:webHidden/>
          </w:rPr>
          <w:fldChar w:fldCharType="end"/>
        </w:r>
      </w:hyperlink>
    </w:p>
    <w:p w:rsidR="006C5A40" w:rsidRPr="00817723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127DA3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bookmarkStart w:id="0" w:name="_GoBack"/>
      <w:bookmarkEnd w:id="0"/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A8223A">
        <w:rPr>
          <w:sz w:val="22"/>
          <w:szCs w:val="22"/>
        </w:rPr>
        <w:t>наружный блок</w:t>
      </w:r>
      <w:r w:rsidR="000E0F86" w:rsidRPr="000E0F86">
        <w:rPr>
          <w:sz w:val="22"/>
          <w:szCs w:val="22"/>
        </w:rPr>
        <w:t xml:space="preserve"> </w:t>
      </w:r>
      <w:r w:rsidR="00A8223A">
        <w:rPr>
          <w:sz w:val="22"/>
          <w:szCs w:val="22"/>
        </w:rPr>
        <w:t>промышленного</w:t>
      </w:r>
      <w:r w:rsidR="000E0F86" w:rsidRPr="000E0F86">
        <w:rPr>
          <w:sz w:val="22"/>
          <w:szCs w:val="22"/>
        </w:rPr>
        <w:t xml:space="preserve"> кондици</w:t>
      </w:r>
      <w:r w:rsidR="00A8223A">
        <w:rPr>
          <w:sz w:val="22"/>
          <w:szCs w:val="22"/>
        </w:rPr>
        <w:t>онера</w:t>
      </w:r>
      <w:r w:rsidR="000E0F86">
        <w:rPr>
          <w:sz w:val="22"/>
          <w:szCs w:val="22"/>
        </w:rPr>
        <w:t xml:space="preserve"> (</w:t>
      </w:r>
      <w:r w:rsidR="00876B48">
        <w:rPr>
          <w:sz w:val="22"/>
          <w:szCs w:val="22"/>
        </w:rPr>
        <w:t>мультисплит-</w:t>
      </w:r>
      <w:r w:rsidR="000E0F86">
        <w:rPr>
          <w:sz w:val="22"/>
          <w:szCs w:val="22"/>
        </w:rPr>
        <w:t>систем</w:t>
      </w:r>
      <w:r w:rsidR="00A8223A">
        <w:rPr>
          <w:sz w:val="22"/>
          <w:szCs w:val="22"/>
        </w:rPr>
        <w:t xml:space="preserve">ы) </w:t>
      </w:r>
      <w:r w:rsidR="00565FFC">
        <w:rPr>
          <w:sz w:val="22"/>
          <w:szCs w:val="22"/>
        </w:rPr>
        <w:t>5MXM90A8</w:t>
      </w:r>
      <w:r w:rsidR="00786F27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1" w:name="_Ref67997751"/>
      <w:r>
        <w:rPr>
          <w:b/>
          <w:szCs w:val="28"/>
        </w:rPr>
        <w:t xml:space="preserve"> </w:t>
      </w:r>
      <w:bookmarkStart w:id="2" w:name="_Toc190264953"/>
      <w:r w:rsidR="00810B70" w:rsidRPr="00985AEE">
        <w:rPr>
          <w:b/>
          <w:szCs w:val="28"/>
        </w:rPr>
        <w:t>ОСНОВНЫЕ СВЕДЕНИЯ ОБ ИЗДЕЛИ</w:t>
      </w:r>
      <w:bookmarkEnd w:id="1"/>
      <w:r w:rsidR="00B807AE">
        <w:rPr>
          <w:b/>
          <w:szCs w:val="28"/>
        </w:rPr>
        <w:t>ЯХ</w:t>
      </w:r>
      <w:bookmarkEnd w:id="2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E23B3E" w:rsidRPr="001E5460" w:rsidTr="00A307C1">
        <w:trPr>
          <w:trHeight w:val="469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E23B3E" w:rsidRPr="00B3447E" w:rsidRDefault="00B3447E" w:rsidP="00F45BC9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="00A8223A">
              <w:rPr>
                <w:sz w:val="22"/>
                <w:szCs w:val="22"/>
              </w:rPr>
              <w:t>аружный блок</w:t>
            </w:r>
            <w:r w:rsidRPr="00B3447E">
              <w:rPr>
                <w:sz w:val="22"/>
                <w:szCs w:val="22"/>
              </w:rPr>
              <w:t xml:space="preserve"> </w:t>
            </w:r>
            <w:r w:rsidR="00F45BC9">
              <w:rPr>
                <w:sz w:val="22"/>
                <w:szCs w:val="22"/>
              </w:rPr>
              <w:t>бытового</w:t>
            </w:r>
            <w:r w:rsidRPr="00B3447E">
              <w:rPr>
                <w:sz w:val="22"/>
                <w:szCs w:val="22"/>
              </w:rPr>
              <w:t xml:space="preserve"> кондиционер</w:t>
            </w:r>
            <w:r w:rsidR="00A8223A">
              <w:rPr>
                <w:sz w:val="22"/>
                <w:szCs w:val="22"/>
              </w:rPr>
              <w:t>а</w:t>
            </w:r>
            <w:r w:rsidRPr="00B3447E">
              <w:rPr>
                <w:sz w:val="22"/>
                <w:szCs w:val="22"/>
              </w:rPr>
              <w:t xml:space="preserve"> (</w:t>
            </w:r>
            <w:r w:rsidR="00876B48">
              <w:rPr>
                <w:sz w:val="22"/>
                <w:szCs w:val="22"/>
              </w:rPr>
              <w:t>мультисплит-</w:t>
            </w:r>
            <w:r w:rsidRPr="00B3447E">
              <w:rPr>
                <w:sz w:val="22"/>
                <w:szCs w:val="22"/>
              </w:rPr>
              <w:t>систем</w:t>
            </w:r>
            <w:r w:rsidR="00A8223A">
              <w:rPr>
                <w:sz w:val="22"/>
                <w:szCs w:val="22"/>
              </w:rPr>
              <w:t xml:space="preserve">ы) </w:t>
            </w:r>
          </w:p>
        </w:tc>
      </w:tr>
      <w:tr w:rsidR="00B956CC" w:rsidRPr="001E5460" w:rsidTr="00A307C1">
        <w:trPr>
          <w:trHeight w:val="405"/>
          <w:jc w:val="center"/>
        </w:trPr>
        <w:tc>
          <w:tcPr>
            <w:tcW w:w="2802" w:type="dxa"/>
            <w:vAlign w:val="center"/>
          </w:tcPr>
          <w:p w:rsidR="00B956CC" w:rsidRPr="001E5460" w:rsidRDefault="00B956CC" w:rsidP="00B956CC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B956CC" w:rsidRPr="001E5460" w:rsidRDefault="00565FFC" w:rsidP="00B956C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5MXM90A8</w:t>
            </w:r>
          </w:p>
        </w:tc>
      </w:tr>
      <w:tr w:rsidR="00B956CC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B956CC" w:rsidRDefault="00B956CC" w:rsidP="00B956C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B956CC" w:rsidRPr="001E5460" w:rsidRDefault="00B956CC" w:rsidP="00B956C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29" w:type="dxa"/>
            <w:vAlign w:val="center"/>
          </w:tcPr>
          <w:p w:rsidR="00B956CC" w:rsidRPr="00565FFC" w:rsidRDefault="00E617C1" w:rsidP="00565FFC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E617C1">
              <w:rPr>
                <w:sz w:val="22"/>
                <w:szCs w:val="22"/>
              </w:rPr>
              <w:t>5MXM90A2V1B</w:t>
            </w:r>
            <w:r w:rsidR="00565FFC">
              <w:rPr>
                <w:sz w:val="22"/>
                <w:szCs w:val="22"/>
                <w:lang w:val="en-US"/>
              </w:rPr>
              <w:t>8</w:t>
            </w:r>
          </w:p>
        </w:tc>
      </w:tr>
      <w:tr w:rsidR="008631CF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8631CF" w:rsidRPr="001E5460" w:rsidRDefault="008631CF" w:rsidP="008631C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9" w:type="dxa"/>
            <w:vAlign w:val="center"/>
          </w:tcPr>
          <w:p w:rsidR="008631CF" w:rsidRPr="001E5460" w:rsidRDefault="008631CF" w:rsidP="008631C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8631CF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8631CF" w:rsidRPr="001E5460" w:rsidRDefault="008631CF" w:rsidP="008631C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8631CF" w:rsidRPr="001E5460" w:rsidRDefault="008631CF" w:rsidP="008631C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8631CF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8631CF" w:rsidRPr="001E5460" w:rsidRDefault="008631CF" w:rsidP="008631C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8631CF" w:rsidRPr="00CA2FC0" w:rsidRDefault="008631CF" w:rsidP="008631C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8631CF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8631CF" w:rsidRPr="001E5460" w:rsidRDefault="008631CF" w:rsidP="008631CF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8631CF" w:rsidRPr="00E617C1" w:rsidRDefault="008631CF" w:rsidP="008631CF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</w:tr>
      <w:tr w:rsidR="008631CF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8631CF" w:rsidRPr="001E5460" w:rsidRDefault="008631CF" w:rsidP="008631C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8631CF" w:rsidRPr="00CA2FC0" w:rsidRDefault="008631CF" w:rsidP="008631C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8631CF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8631CF" w:rsidRPr="001E5460" w:rsidRDefault="008631CF" w:rsidP="008631C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5D28EF" w:rsidRPr="00042260" w:rsidRDefault="005D28EF" w:rsidP="005D28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5D28EF" w:rsidRPr="00042260" w:rsidRDefault="005D28EF" w:rsidP="005D28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5D28EF" w:rsidRDefault="005D28EF" w:rsidP="005D28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  <w:r w:rsidRPr="00F42B83">
              <w:rPr>
                <w:sz w:val="22"/>
                <w:szCs w:val="22"/>
              </w:rPr>
              <w:t xml:space="preserve"> </w:t>
            </w:r>
            <w:r w:rsidRPr="00CF7E12">
              <w:rPr>
                <w:sz w:val="22"/>
                <w:szCs w:val="22"/>
              </w:rPr>
              <w:t xml:space="preserve">ЕАЭС KG417/052.BE.02.13453 </w:t>
            </w:r>
            <w:r>
              <w:rPr>
                <w:sz w:val="22"/>
                <w:szCs w:val="22"/>
              </w:rPr>
              <w:t>(срок действия с 29.08.2025 до</w:t>
            </w:r>
            <w:r w:rsidRPr="00CF7E12">
              <w:rPr>
                <w:sz w:val="22"/>
                <w:szCs w:val="22"/>
              </w:rPr>
              <w:t xml:space="preserve"> 28.08.2030</w:t>
            </w:r>
            <w:r>
              <w:rPr>
                <w:sz w:val="22"/>
                <w:szCs w:val="22"/>
              </w:rPr>
              <w:t>).</w:t>
            </w:r>
          </w:p>
          <w:p w:rsidR="005D28EF" w:rsidRPr="00BA5424" w:rsidRDefault="005D28EF" w:rsidP="005D28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Декларация о соответствии требованиям</w:t>
            </w:r>
          </w:p>
          <w:p w:rsidR="005D28EF" w:rsidRPr="00BA5424" w:rsidRDefault="005D28EF" w:rsidP="005D28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5D28EF" w:rsidRPr="00BA5424" w:rsidRDefault="005D28EF" w:rsidP="005D28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 xml:space="preserve">ЕАЭС N RU Д-BE.РА02.В.71333/25 </w:t>
            </w:r>
          </w:p>
          <w:p w:rsidR="008631CF" w:rsidRPr="009A32B6" w:rsidRDefault="005D28EF" w:rsidP="005D28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</w:t>
            </w:r>
            <w:r w:rsidRPr="00BA5424">
              <w:rPr>
                <w:sz w:val="22"/>
                <w:szCs w:val="22"/>
              </w:rPr>
              <w:t>05.09.2025 до 04.09.2030)</w:t>
            </w:r>
          </w:p>
        </w:tc>
      </w:tr>
      <w:tr w:rsidR="008631CF" w:rsidRPr="00565FFC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8631CF" w:rsidRPr="001E5460" w:rsidRDefault="008631CF" w:rsidP="008631C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8631CF" w:rsidRPr="00481251" w:rsidRDefault="008631CF" w:rsidP="008631CF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 xml:space="preserve">Daikin Industries Czech Republic </w:t>
            </w:r>
            <w:proofErr w:type="spellStart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s.r.o</w:t>
            </w:r>
            <w:proofErr w:type="spellEnd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.</w:t>
            </w:r>
          </w:p>
        </w:tc>
      </w:tr>
      <w:tr w:rsidR="008631CF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8631CF" w:rsidRPr="001E5460" w:rsidRDefault="008631CF" w:rsidP="008631C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8631CF" w:rsidRPr="00481251" w:rsidRDefault="008631CF" w:rsidP="008631C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Чехия</w:t>
            </w:r>
          </w:p>
        </w:tc>
      </w:tr>
      <w:tr w:rsidR="008631CF" w:rsidRPr="002950B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8631CF" w:rsidRPr="001E5460" w:rsidRDefault="008631CF" w:rsidP="008631C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8631CF" w:rsidRPr="001301B6" w:rsidRDefault="008631CF" w:rsidP="008631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  <w:lang w:val="en-US"/>
              </w:rPr>
              <w:t>U</w:t>
            </w:r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Nove</w:t>
            </w:r>
            <w:proofErr w:type="spellEnd"/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Hospody</w:t>
            </w:r>
            <w:proofErr w:type="spellEnd"/>
            <w:r w:rsidRPr="001E5460">
              <w:rPr>
                <w:sz w:val="22"/>
                <w:szCs w:val="22"/>
              </w:rPr>
              <w:t xml:space="preserve"> 1,301 00, </w:t>
            </w:r>
            <w:r w:rsidRPr="001E5460">
              <w:rPr>
                <w:sz w:val="22"/>
                <w:szCs w:val="22"/>
                <w:lang w:val="en-US"/>
              </w:rPr>
              <w:t>Plzen</w:t>
            </w:r>
            <w:r w:rsidRPr="001E5460">
              <w:rPr>
                <w:sz w:val="22"/>
                <w:szCs w:val="22"/>
              </w:rPr>
              <w:t>, Чешская республика</w:t>
            </w:r>
          </w:p>
        </w:tc>
      </w:tr>
      <w:tr w:rsidR="008631CF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8631CF" w:rsidRPr="001E5460" w:rsidRDefault="008631CF" w:rsidP="008631C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8631CF" w:rsidRPr="001E5460" w:rsidRDefault="008631CF" w:rsidP="008631CF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8631CF" w:rsidRPr="00DC0FC5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8631CF" w:rsidRPr="001E5460" w:rsidRDefault="008631CF" w:rsidP="008631C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5D28EF" w:rsidRDefault="005D28EF" w:rsidP="005D28EF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5D28EF" w:rsidRPr="006E3C0A" w:rsidRDefault="005D28EF" w:rsidP="005D28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5D28EF" w:rsidRPr="006E3C0A" w:rsidRDefault="005D28EF" w:rsidP="005D28EF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5D28EF" w:rsidRPr="006E3C0A" w:rsidRDefault="005D28EF" w:rsidP="005D28EF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5D28EF" w:rsidRPr="006E3C0A" w:rsidRDefault="005D28EF" w:rsidP="005D28EF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5D28EF" w:rsidRPr="003F28A1" w:rsidRDefault="005D28EF" w:rsidP="005D28EF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8631CF" w:rsidRPr="00DC0FC5" w:rsidRDefault="005D28EF" w:rsidP="005D28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32A0A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32A0A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32A0A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B32A0A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8631CF" w:rsidRPr="00B51E9F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8631CF" w:rsidRPr="001E5460" w:rsidRDefault="008631CF" w:rsidP="008631C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229" w:type="dxa"/>
            <w:vAlign w:val="center"/>
          </w:tcPr>
          <w:p w:rsidR="008631CF" w:rsidRDefault="008631CF" w:rsidP="008631C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8631CF" w:rsidRPr="006E3C0A" w:rsidRDefault="008631CF" w:rsidP="008631C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8631CF" w:rsidRPr="006E3C0A" w:rsidRDefault="008631CF" w:rsidP="008631C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8631CF" w:rsidRPr="006E3C0A" w:rsidRDefault="008631CF" w:rsidP="008631C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8631CF" w:rsidRPr="006E3C0A" w:rsidRDefault="008631CF" w:rsidP="008631C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8631CF" w:rsidRPr="003F28A1" w:rsidRDefault="008631CF" w:rsidP="008631C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8631CF" w:rsidRPr="00D730CF" w:rsidRDefault="008631CF" w:rsidP="008631C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90264954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90264955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DC2027" w:rsidRPr="00DC2027" w:rsidRDefault="00A8223A" w:rsidP="00DC202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B3447E">
        <w:rPr>
          <w:sz w:val="22"/>
          <w:szCs w:val="22"/>
        </w:rPr>
        <w:t xml:space="preserve"> </w:t>
      </w:r>
      <w:r w:rsidR="00F45BC9">
        <w:rPr>
          <w:sz w:val="22"/>
          <w:szCs w:val="22"/>
        </w:rPr>
        <w:t>бытового</w:t>
      </w:r>
      <w:r w:rsidRPr="00B3447E">
        <w:rPr>
          <w:sz w:val="22"/>
          <w:szCs w:val="22"/>
        </w:rPr>
        <w:t xml:space="preserve"> кондиционер</w:t>
      </w:r>
      <w:r>
        <w:rPr>
          <w:sz w:val="22"/>
          <w:szCs w:val="22"/>
        </w:rPr>
        <w:t>а</w:t>
      </w:r>
      <w:r w:rsidRPr="00B3447E">
        <w:rPr>
          <w:sz w:val="22"/>
          <w:szCs w:val="22"/>
        </w:rPr>
        <w:t xml:space="preserve">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>систем</w:t>
      </w:r>
      <w:r>
        <w:rPr>
          <w:sz w:val="22"/>
          <w:szCs w:val="22"/>
        </w:rPr>
        <w:t xml:space="preserve">ы) </w:t>
      </w:r>
      <w:r w:rsidR="00565FFC">
        <w:rPr>
          <w:sz w:val="22"/>
          <w:szCs w:val="22"/>
        </w:rPr>
        <w:t>5MXM90A8</w:t>
      </w:r>
      <w:r w:rsidR="00AD3411">
        <w:rPr>
          <w:sz w:val="22"/>
          <w:szCs w:val="22"/>
        </w:rPr>
        <w:t xml:space="preserve"> </w:t>
      </w:r>
      <w:r w:rsidR="00DC2027" w:rsidRPr="00DC2027">
        <w:rPr>
          <w:sz w:val="22"/>
          <w:szCs w:val="22"/>
        </w:rPr>
        <w:t>представляют собой универсальные наружные блоки, к которым можно подключить от 2 до 5 внутренних блоков.</w:t>
      </w:r>
    </w:p>
    <w:p w:rsidR="00DC2027" w:rsidRPr="00DC2027" w:rsidRDefault="00DC2027" w:rsidP="00DC202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DC2027">
        <w:rPr>
          <w:sz w:val="22"/>
          <w:szCs w:val="22"/>
        </w:rPr>
        <w:t>Универсальные наружные блоки работают в составе системы кондиционирования и предназначены для обеспечения работы внутренних блоков с целью охлаждения или нагрева воздуха в помещениях различного назначения.</w:t>
      </w:r>
    </w:p>
    <w:p w:rsidR="00DC2027" w:rsidRPr="00DC2027" w:rsidRDefault="00DC2027" w:rsidP="00DC202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DC2027">
        <w:rPr>
          <w:sz w:val="22"/>
          <w:szCs w:val="22"/>
        </w:rPr>
        <w:t>Каждое изделие работает совместно с внутренним (испарительным) блоком (блоками). Наружный блок монтируется вне кондиционируемого помещения. Внутренний блок (блоки) монтируется внутри кондиционируемого помещения. Друг с другом блоки соединяются медными теплоизолированными 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 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DC2027" w:rsidRPr="00DC2027" w:rsidRDefault="00DC2027" w:rsidP="00DC202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DC2027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DC2027" w:rsidRPr="00DC2027" w:rsidRDefault="00DC2027" w:rsidP="00DC202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DC2027">
        <w:rPr>
          <w:sz w:val="22"/>
          <w:szCs w:val="22"/>
        </w:rPr>
        <w:t>Управление каждым внутренним блоком осуществляется отдельно, при этом блоки не обязательно устанавливать одновременно или в одном помещении.</w:t>
      </w:r>
    </w:p>
    <w:p w:rsidR="00DC2027" w:rsidRPr="00DC2027" w:rsidRDefault="00DC2027" w:rsidP="00DC202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DC2027">
        <w:rPr>
          <w:sz w:val="22"/>
          <w:szCs w:val="22"/>
        </w:rPr>
        <w:t>Значения сезонной эффективности до A+++ в режиме охлаждения и до А++ в режиме нагрева благодаря применению самых современных технологий и интеллектуальных систем.</w:t>
      </w:r>
    </w:p>
    <w:p w:rsidR="00DC2027" w:rsidRPr="00DC2027" w:rsidRDefault="00DC2027" w:rsidP="00DC202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DC2027">
        <w:rPr>
          <w:sz w:val="22"/>
          <w:szCs w:val="22"/>
        </w:rPr>
        <w:t xml:space="preserve">Возможность подсоединения различных внутренних блоков: например, настенные блоки, угловые потолочные блоки кассетного типа, потолочные блоки скрытого монтажа. </w:t>
      </w:r>
    </w:p>
    <w:p w:rsidR="00C35C63" w:rsidRPr="00C35C63" w:rsidRDefault="00DC2027" w:rsidP="00DC202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DC2027">
        <w:rPr>
          <w:sz w:val="22"/>
          <w:szCs w:val="22"/>
        </w:rPr>
        <w:t>Изделие оснащено роторным компрессором с низким уровнем шума и высокими показателями энергоэффективности.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90264956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C2027" w:rsidRPr="00D122F9" w:rsidRDefault="00DC2027" w:rsidP="00DC202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D122F9">
        <w:rPr>
          <w:sz w:val="22"/>
          <w:szCs w:val="22"/>
        </w:rPr>
        <w:t>Контроллер, управляющий системой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воздуха, температуру воздуха в помещении).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воздуха.</w:t>
      </w:r>
    </w:p>
    <w:p w:rsidR="00C74BB5" w:rsidRDefault="00DC2027" w:rsidP="00DC202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122F9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– фазовый переход хладагента. Когда хладагент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– наоборот, выделяет тепловую энергию и нагревает помещение. Данные процессы происходят в разных блоках: в режиме охлаждения испарение происходит во внутреннем блоке, а конденсация в наружном, в режиме нагрева наоборот.</w:t>
      </w:r>
    </w:p>
    <w:p w:rsidR="00DC2027" w:rsidRDefault="00DC2027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DC2027" w:rsidRDefault="00DC2027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DC2027" w:rsidRDefault="00DC2027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DC2027" w:rsidRDefault="00DC2027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DC2027" w:rsidRDefault="00DC2027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DC2027" w:rsidRDefault="00DC2027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DC2027" w:rsidRDefault="00DC2027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DC2027" w:rsidRDefault="00DC2027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1301B6" w:rsidRDefault="00DC2027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t>Общий пример</w:t>
      </w:r>
      <w:r w:rsidR="001301B6">
        <w:rPr>
          <w:noProof/>
          <w:sz w:val="22"/>
          <w:szCs w:val="22"/>
        </w:rPr>
        <w:t xml:space="preserve"> соединения блоков в </w:t>
      </w:r>
      <w:r w:rsidR="00453BC0">
        <w:rPr>
          <w:noProof/>
          <w:sz w:val="22"/>
          <w:szCs w:val="22"/>
        </w:rPr>
        <w:t>мультисплит-системе представлен</w:t>
      </w:r>
      <w:r w:rsidR="001301B6">
        <w:rPr>
          <w:noProof/>
          <w:sz w:val="22"/>
          <w:szCs w:val="22"/>
        </w:rPr>
        <w:t xml:space="preserve"> на рисунке 1.</w:t>
      </w:r>
    </w:p>
    <w:p w:rsidR="00DC2027" w:rsidRDefault="00DC2027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DC2027" w:rsidRDefault="00DC2027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1301B6" w:rsidRDefault="00F7346B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067539" cy="3519577"/>
            <wp:effectExtent l="0" t="0" r="0" b="508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866" cy="3524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D6" w:rsidRPr="002720D6" w:rsidRDefault="002720D6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2720D6" w:rsidRDefault="001301B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2720D6" w:rsidRDefault="002720D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C2027" w:rsidRDefault="00DC2027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C2027" w:rsidRDefault="00DC2027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C2027" w:rsidRDefault="00DC2027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C2027" w:rsidRDefault="00DC2027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C2027" w:rsidRDefault="00DC2027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C2027" w:rsidRDefault="00DC2027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C2027" w:rsidRDefault="00DC2027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C2027" w:rsidRDefault="00DC2027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C2027" w:rsidRDefault="00DC2027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C2027" w:rsidRDefault="00DC2027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C2027" w:rsidRDefault="00DC2027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C2027" w:rsidRDefault="00DC2027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C2027" w:rsidRDefault="00DC2027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C2027" w:rsidRDefault="00DC2027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C2027" w:rsidRDefault="00DC2027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C2027" w:rsidRDefault="00DC2027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C2027" w:rsidRDefault="00DC2027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C2027" w:rsidRDefault="00DC2027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C2027" w:rsidRDefault="00DC2027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C2027" w:rsidRDefault="00DC2027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B02B76" w:rsidRDefault="00F55993" w:rsidP="00B02B76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90264957"/>
      <w:r w:rsidRPr="00B02B76"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B02B76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2720D6" w:rsidRDefault="00EA427D" w:rsidP="00EA427D">
      <w:pPr>
        <w:rPr>
          <w:sz w:val="16"/>
          <w:szCs w:val="16"/>
        </w:rPr>
      </w:pPr>
    </w:p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545362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2720D6" w:rsidRDefault="00EA427D" w:rsidP="00C65F92">
      <w:pPr>
        <w:ind w:firstLine="567"/>
        <w:rPr>
          <w:sz w:val="16"/>
          <w:szCs w:val="16"/>
        </w:rPr>
      </w:pPr>
    </w:p>
    <w:p w:rsidR="002446F6" w:rsidRDefault="00EA4B53" w:rsidP="00225418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B956CC" w:rsidRDefault="00B956CC" w:rsidP="00225418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9745" w:type="dxa"/>
        <w:jc w:val="center"/>
        <w:tblLayout w:type="fixed"/>
        <w:tblLook w:val="0000" w:firstRow="0" w:lastRow="0" w:firstColumn="0" w:lastColumn="0" w:noHBand="0" w:noVBand="0"/>
      </w:tblPr>
      <w:tblGrid>
        <w:gridCol w:w="2972"/>
        <w:gridCol w:w="1843"/>
        <w:gridCol w:w="1417"/>
        <w:gridCol w:w="3513"/>
      </w:tblGrid>
      <w:tr w:rsidR="00B956CC" w:rsidRPr="001C5C5C" w:rsidTr="00DC2027">
        <w:trPr>
          <w:trHeight w:val="284"/>
          <w:jc w:val="center"/>
        </w:trPr>
        <w:tc>
          <w:tcPr>
            <w:tcW w:w="4815" w:type="dxa"/>
            <w:gridSpan w:val="2"/>
            <w:vMerge w:val="restart"/>
            <w:vAlign w:val="center"/>
          </w:tcPr>
          <w:p w:rsidR="00B956CC" w:rsidRPr="001C5C5C" w:rsidRDefault="00B956CC" w:rsidP="000C0F9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C5C5C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417" w:type="dxa"/>
            <w:vMerge w:val="restart"/>
            <w:vAlign w:val="center"/>
          </w:tcPr>
          <w:p w:rsidR="00B956CC" w:rsidRPr="001C5C5C" w:rsidRDefault="00B956CC" w:rsidP="000C0F9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C5C5C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513" w:type="dxa"/>
            <w:vAlign w:val="center"/>
          </w:tcPr>
          <w:p w:rsidR="00B956CC" w:rsidRPr="001C5C5C" w:rsidRDefault="00B956CC" w:rsidP="000C0F9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C5C5C">
              <w:rPr>
                <w:b/>
                <w:sz w:val="22"/>
                <w:szCs w:val="22"/>
              </w:rPr>
              <w:t>Значение</w:t>
            </w:r>
          </w:p>
        </w:tc>
      </w:tr>
      <w:tr w:rsidR="00B956CC" w:rsidRPr="001C5C5C" w:rsidTr="00DC2027">
        <w:trPr>
          <w:trHeight w:val="284"/>
          <w:jc w:val="center"/>
        </w:trPr>
        <w:tc>
          <w:tcPr>
            <w:tcW w:w="4815" w:type="dxa"/>
            <w:gridSpan w:val="2"/>
            <w:vMerge/>
            <w:vAlign w:val="center"/>
          </w:tcPr>
          <w:p w:rsidR="00B956CC" w:rsidRPr="001C5C5C" w:rsidRDefault="00B956CC" w:rsidP="000C0F9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B956CC" w:rsidRPr="001C5C5C" w:rsidRDefault="00B956CC" w:rsidP="000C0F9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513" w:type="dxa"/>
            <w:vAlign w:val="center"/>
          </w:tcPr>
          <w:p w:rsidR="00B956CC" w:rsidRPr="001C5C5C" w:rsidRDefault="00565FFC" w:rsidP="000C0F9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5MXM90A8</w:t>
            </w:r>
          </w:p>
        </w:tc>
      </w:tr>
      <w:tr w:rsidR="00B956CC" w:rsidRPr="001C5C5C" w:rsidTr="00DC2027">
        <w:trPr>
          <w:trHeight w:val="284"/>
          <w:jc w:val="center"/>
        </w:trPr>
        <w:tc>
          <w:tcPr>
            <w:tcW w:w="4815" w:type="dxa"/>
            <w:gridSpan w:val="2"/>
            <w:vAlign w:val="center"/>
          </w:tcPr>
          <w:p w:rsidR="00B956CC" w:rsidRPr="001C5C5C" w:rsidRDefault="00B956CC" w:rsidP="000C0F93">
            <w:pPr>
              <w:spacing w:line="276" w:lineRule="auto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417" w:type="dxa"/>
            <w:vAlign w:val="center"/>
          </w:tcPr>
          <w:p w:rsidR="00B956CC" w:rsidRPr="001C5C5C" w:rsidRDefault="00B956CC" w:rsidP="000C0F9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Ф/В/Гц</w:t>
            </w:r>
          </w:p>
        </w:tc>
        <w:tc>
          <w:tcPr>
            <w:tcW w:w="3513" w:type="dxa"/>
            <w:vAlign w:val="center"/>
          </w:tcPr>
          <w:p w:rsidR="00B956CC" w:rsidRPr="001C5C5C" w:rsidRDefault="00B956CC" w:rsidP="000C0F9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1/</w:t>
            </w:r>
            <w:r w:rsidRPr="001C5C5C">
              <w:rPr>
                <w:sz w:val="22"/>
                <w:szCs w:val="22"/>
                <w:lang w:val="en-US"/>
              </w:rPr>
              <w:t>220-240</w:t>
            </w:r>
            <w:r w:rsidRPr="001C5C5C">
              <w:rPr>
                <w:sz w:val="22"/>
                <w:szCs w:val="22"/>
              </w:rPr>
              <w:t>/50</w:t>
            </w:r>
          </w:p>
        </w:tc>
      </w:tr>
      <w:tr w:rsidR="00DC2027" w:rsidRPr="001C5C5C" w:rsidTr="00DC2027">
        <w:trPr>
          <w:trHeight w:val="284"/>
          <w:jc w:val="center"/>
        </w:trPr>
        <w:tc>
          <w:tcPr>
            <w:tcW w:w="2972" w:type="dxa"/>
            <w:vMerge w:val="restart"/>
            <w:vAlign w:val="center"/>
          </w:tcPr>
          <w:p w:rsidR="00DC2027" w:rsidRPr="00A11CEE" w:rsidRDefault="00DC2027" w:rsidP="00DC2027">
            <w:pPr>
              <w:spacing w:line="276" w:lineRule="auto"/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Макс. номинальная </w:t>
            </w:r>
            <w:r w:rsidRPr="00A11CEE">
              <w:rPr>
                <w:sz w:val="22"/>
                <w:szCs w:val="22"/>
              </w:rPr>
              <w:t xml:space="preserve">производительность </w:t>
            </w:r>
          </w:p>
        </w:tc>
        <w:tc>
          <w:tcPr>
            <w:tcW w:w="1843" w:type="dxa"/>
            <w:vAlign w:val="center"/>
          </w:tcPr>
          <w:p w:rsidR="00DC2027" w:rsidRPr="00A11CEE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</w:t>
            </w:r>
          </w:p>
        </w:tc>
        <w:tc>
          <w:tcPr>
            <w:tcW w:w="1417" w:type="dxa"/>
            <w:vMerge w:val="restart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кВт</w:t>
            </w:r>
          </w:p>
        </w:tc>
        <w:tc>
          <w:tcPr>
            <w:tcW w:w="3513" w:type="dxa"/>
            <w:vAlign w:val="center"/>
          </w:tcPr>
          <w:p w:rsidR="00DC2027" w:rsidRPr="000C0F93" w:rsidRDefault="000C0F93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.00</w:t>
            </w:r>
          </w:p>
        </w:tc>
      </w:tr>
      <w:tr w:rsidR="00DC2027" w:rsidRPr="001C5C5C" w:rsidTr="00DC2027">
        <w:trPr>
          <w:trHeight w:val="284"/>
          <w:jc w:val="center"/>
        </w:trPr>
        <w:tc>
          <w:tcPr>
            <w:tcW w:w="2972" w:type="dxa"/>
            <w:vMerge/>
            <w:vAlign w:val="center"/>
          </w:tcPr>
          <w:p w:rsidR="00DC2027" w:rsidRPr="001C5C5C" w:rsidRDefault="00DC2027" w:rsidP="00DC202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Нагрев</w:t>
            </w:r>
          </w:p>
        </w:tc>
        <w:tc>
          <w:tcPr>
            <w:tcW w:w="1417" w:type="dxa"/>
            <w:vMerge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513" w:type="dxa"/>
            <w:vAlign w:val="center"/>
          </w:tcPr>
          <w:p w:rsidR="00DC2027" w:rsidRPr="001C5C5C" w:rsidRDefault="000C0F93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</w:tc>
      </w:tr>
      <w:tr w:rsidR="00DC2027" w:rsidRPr="001C5C5C" w:rsidTr="00DC2027">
        <w:trPr>
          <w:trHeight w:val="284"/>
          <w:jc w:val="center"/>
        </w:trPr>
        <w:tc>
          <w:tcPr>
            <w:tcW w:w="2972" w:type="dxa"/>
            <w:vMerge w:val="restart"/>
            <w:vAlign w:val="center"/>
          </w:tcPr>
          <w:p w:rsidR="00DC2027" w:rsidRPr="00A11CEE" w:rsidRDefault="00DC2027" w:rsidP="00DC2027">
            <w:pPr>
              <w:spacing w:line="276" w:lineRule="auto"/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Макс. номинальное энергопотребление</w:t>
            </w:r>
          </w:p>
        </w:tc>
        <w:tc>
          <w:tcPr>
            <w:tcW w:w="1843" w:type="dxa"/>
            <w:vAlign w:val="center"/>
          </w:tcPr>
          <w:p w:rsidR="00DC2027" w:rsidRPr="00A11CEE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</w:t>
            </w:r>
          </w:p>
        </w:tc>
        <w:tc>
          <w:tcPr>
            <w:tcW w:w="1417" w:type="dxa"/>
            <w:vMerge w:val="restart"/>
            <w:vAlign w:val="center"/>
          </w:tcPr>
          <w:p w:rsidR="00DC2027" w:rsidRPr="00FF7CCF" w:rsidRDefault="00DC2027" w:rsidP="00DC202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кВт</w:t>
            </w:r>
          </w:p>
        </w:tc>
        <w:tc>
          <w:tcPr>
            <w:tcW w:w="3513" w:type="dxa"/>
            <w:vAlign w:val="center"/>
          </w:tcPr>
          <w:p w:rsidR="00DC2027" w:rsidRPr="00B956CC" w:rsidRDefault="000C0F93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2.94</w:t>
            </w:r>
          </w:p>
        </w:tc>
      </w:tr>
      <w:tr w:rsidR="00DC2027" w:rsidRPr="001C5C5C" w:rsidTr="00DC2027">
        <w:trPr>
          <w:trHeight w:val="284"/>
          <w:jc w:val="center"/>
        </w:trPr>
        <w:tc>
          <w:tcPr>
            <w:tcW w:w="2972" w:type="dxa"/>
            <w:vMerge/>
            <w:vAlign w:val="center"/>
          </w:tcPr>
          <w:p w:rsidR="00DC2027" w:rsidRPr="001C5C5C" w:rsidRDefault="00DC2027" w:rsidP="00DC202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Нагрев</w:t>
            </w:r>
          </w:p>
        </w:tc>
        <w:tc>
          <w:tcPr>
            <w:tcW w:w="1417" w:type="dxa"/>
            <w:vMerge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513" w:type="dxa"/>
            <w:vAlign w:val="center"/>
          </w:tcPr>
          <w:p w:rsidR="00DC2027" w:rsidRPr="00B956CC" w:rsidRDefault="000C0F93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2.91</w:t>
            </w:r>
          </w:p>
        </w:tc>
      </w:tr>
      <w:tr w:rsidR="00DC2027" w:rsidRPr="001C5C5C" w:rsidTr="00DC2027">
        <w:trPr>
          <w:trHeight w:val="284"/>
          <w:jc w:val="center"/>
        </w:trPr>
        <w:tc>
          <w:tcPr>
            <w:tcW w:w="2972" w:type="dxa"/>
            <w:vMerge w:val="restart"/>
            <w:vAlign w:val="center"/>
          </w:tcPr>
          <w:p w:rsidR="00DC2027" w:rsidRPr="001C5C5C" w:rsidRDefault="00DC2027" w:rsidP="00DC2027">
            <w:pPr>
              <w:spacing w:line="276" w:lineRule="auto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Уровень звукового давления наружного блока</w:t>
            </w:r>
          </w:p>
        </w:tc>
        <w:tc>
          <w:tcPr>
            <w:tcW w:w="1843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Охлаждение</w:t>
            </w:r>
          </w:p>
        </w:tc>
        <w:tc>
          <w:tcPr>
            <w:tcW w:w="1417" w:type="dxa"/>
            <w:vMerge w:val="restart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дБ(А)</w:t>
            </w:r>
          </w:p>
        </w:tc>
        <w:tc>
          <w:tcPr>
            <w:tcW w:w="3513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52</w:t>
            </w:r>
          </w:p>
        </w:tc>
      </w:tr>
      <w:tr w:rsidR="00DC2027" w:rsidRPr="001C5C5C" w:rsidTr="00DC2027">
        <w:trPr>
          <w:trHeight w:val="284"/>
          <w:jc w:val="center"/>
        </w:trPr>
        <w:tc>
          <w:tcPr>
            <w:tcW w:w="2972" w:type="dxa"/>
            <w:vMerge/>
            <w:vAlign w:val="center"/>
          </w:tcPr>
          <w:p w:rsidR="00DC2027" w:rsidRPr="001C5C5C" w:rsidRDefault="00DC2027" w:rsidP="00DC202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Нагрев</w:t>
            </w:r>
          </w:p>
        </w:tc>
        <w:tc>
          <w:tcPr>
            <w:tcW w:w="1417" w:type="dxa"/>
            <w:vMerge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513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52</w:t>
            </w:r>
          </w:p>
        </w:tc>
      </w:tr>
      <w:tr w:rsidR="00DC2027" w:rsidRPr="001C5C5C" w:rsidTr="00DC2027">
        <w:trPr>
          <w:trHeight w:val="284"/>
          <w:jc w:val="center"/>
        </w:trPr>
        <w:tc>
          <w:tcPr>
            <w:tcW w:w="2972" w:type="dxa"/>
            <w:vMerge w:val="restart"/>
            <w:vAlign w:val="center"/>
          </w:tcPr>
          <w:p w:rsidR="00DC2027" w:rsidRPr="001C5C5C" w:rsidRDefault="00DC2027" w:rsidP="00DC2027">
            <w:pPr>
              <w:spacing w:line="276" w:lineRule="auto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1843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Жидкость</w:t>
            </w:r>
          </w:p>
        </w:tc>
        <w:tc>
          <w:tcPr>
            <w:tcW w:w="1417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мм</w:t>
            </w:r>
            <w:r w:rsidRPr="001C5C5C">
              <w:rPr>
                <w:sz w:val="22"/>
                <w:szCs w:val="22"/>
                <w:lang w:val="en-US"/>
              </w:rPr>
              <w:t xml:space="preserve"> </w:t>
            </w:r>
            <w:r w:rsidRPr="001C5C5C">
              <w:rPr>
                <w:sz w:val="22"/>
                <w:szCs w:val="22"/>
              </w:rPr>
              <w:t>(дюйм)</w:t>
            </w:r>
          </w:p>
        </w:tc>
        <w:tc>
          <w:tcPr>
            <w:tcW w:w="3513" w:type="dxa"/>
            <w:vAlign w:val="center"/>
          </w:tcPr>
          <w:p w:rsidR="00DC2027" w:rsidRPr="00565FFC" w:rsidRDefault="00DC2027" w:rsidP="00DC2027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1C5C5C">
              <w:rPr>
                <w:sz w:val="22"/>
                <w:szCs w:val="22"/>
              </w:rPr>
              <w:t>Ø 6.35 (1/4)</w:t>
            </w:r>
            <w:r w:rsidR="00565FFC">
              <w:rPr>
                <w:sz w:val="22"/>
                <w:szCs w:val="22"/>
                <w:lang w:val="en-US"/>
              </w:rPr>
              <w:t xml:space="preserve"> x5</w:t>
            </w:r>
          </w:p>
        </w:tc>
      </w:tr>
      <w:tr w:rsidR="00DC2027" w:rsidRPr="001C5C5C" w:rsidTr="00DC2027">
        <w:trPr>
          <w:trHeight w:val="284"/>
          <w:jc w:val="center"/>
        </w:trPr>
        <w:tc>
          <w:tcPr>
            <w:tcW w:w="2972" w:type="dxa"/>
            <w:vMerge/>
            <w:vAlign w:val="center"/>
          </w:tcPr>
          <w:p w:rsidR="00DC2027" w:rsidRPr="001C5C5C" w:rsidRDefault="00DC2027" w:rsidP="00DC202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Газ</w:t>
            </w:r>
          </w:p>
        </w:tc>
        <w:tc>
          <w:tcPr>
            <w:tcW w:w="1417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мм</w:t>
            </w:r>
          </w:p>
        </w:tc>
        <w:tc>
          <w:tcPr>
            <w:tcW w:w="3513" w:type="dxa"/>
            <w:vAlign w:val="center"/>
          </w:tcPr>
          <w:p w:rsidR="000F7374" w:rsidRDefault="000F7374" w:rsidP="000F73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Ø 9.52(3/8)</w:t>
            </w:r>
            <w:r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 xml:space="preserve">, </w:t>
            </w:r>
          </w:p>
          <w:p w:rsidR="000F7374" w:rsidRDefault="000F7374" w:rsidP="000F73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 xml:space="preserve">Ø </w:t>
            </w:r>
            <w:r>
              <w:rPr>
                <w:sz w:val="20"/>
                <w:szCs w:val="20"/>
              </w:rPr>
              <w:t>12</w:t>
            </w:r>
            <w:r w:rsidRPr="00FF7CC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7</w:t>
            </w:r>
            <w:r w:rsidRPr="00FF7CC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</w:t>
            </w:r>
            <w:r w:rsidRPr="00FF7CCF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</w:t>
            </w:r>
            <w:r w:rsidRPr="00FF7CCF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х1</w:t>
            </w:r>
          </w:p>
          <w:p w:rsidR="00DC2027" w:rsidRPr="000F7374" w:rsidRDefault="000F7374" w:rsidP="000F7374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FF7CCF">
              <w:rPr>
                <w:sz w:val="20"/>
                <w:szCs w:val="20"/>
              </w:rPr>
              <w:t xml:space="preserve">Ø </w:t>
            </w:r>
            <w:r>
              <w:rPr>
                <w:sz w:val="20"/>
                <w:szCs w:val="20"/>
              </w:rPr>
              <w:t>15</w:t>
            </w:r>
            <w:r w:rsidRPr="00FF7CC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88</w:t>
            </w:r>
            <w:r w:rsidRPr="00FF7CC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5</w:t>
            </w:r>
            <w:r w:rsidRPr="00FF7CCF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8</w:t>
            </w:r>
            <w:r w:rsidRPr="00FF7CCF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DC2027" w:rsidRPr="001C5C5C" w:rsidTr="00DC2027">
        <w:trPr>
          <w:trHeight w:val="284"/>
          <w:jc w:val="center"/>
        </w:trPr>
        <w:tc>
          <w:tcPr>
            <w:tcW w:w="2972" w:type="dxa"/>
            <w:vMerge w:val="restart"/>
            <w:vAlign w:val="center"/>
          </w:tcPr>
          <w:p w:rsidR="00DC2027" w:rsidRPr="001C5C5C" w:rsidRDefault="00DC2027" w:rsidP="00DC2027">
            <w:pPr>
              <w:spacing w:line="276" w:lineRule="auto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Вентилятор</w:t>
            </w:r>
          </w:p>
        </w:tc>
        <w:tc>
          <w:tcPr>
            <w:tcW w:w="1843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Тип</w:t>
            </w:r>
          </w:p>
        </w:tc>
        <w:tc>
          <w:tcPr>
            <w:tcW w:w="1417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-</w:t>
            </w:r>
          </w:p>
        </w:tc>
        <w:tc>
          <w:tcPr>
            <w:tcW w:w="3513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Осевой</w:t>
            </w:r>
          </w:p>
        </w:tc>
      </w:tr>
      <w:tr w:rsidR="00DC2027" w:rsidRPr="001C5C5C" w:rsidTr="00DC2027">
        <w:trPr>
          <w:trHeight w:val="284"/>
          <w:jc w:val="center"/>
        </w:trPr>
        <w:tc>
          <w:tcPr>
            <w:tcW w:w="2972" w:type="dxa"/>
            <w:vMerge/>
            <w:vAlign w:val="center"/>
          </w:tcPr>
          <w:p w:rsidR="00DC2027" w:rsidRPr="001C5C5C" w:rsidRDefault="00DC2027" w:rsidP="00DC202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C2027" w:rsidRPr="001C5C5C" w:rsidRDefault="00DC2027" w:rsidP="000F7374">
            <w:pPr>
              <w:spacing w:line="276" w:lineRule="auto"/>
              <w:ind w:left="-108" w:right="-106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Расход воздуха (ном.) охлаждение/</w:t>
            </w:r>
          </w:p>
          <w:p w:rsidR="00DC2027" w:rsidRPr="001C5C5C" w:rsidRDefault="00DC2027" w:rsidP="000F7374">
            <w:pPr>
              <w:spacing w:line="276" w:lineRule="auto"/>
              <w:ind w:left="-108" w:right="-106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нагрев</w:t>
            </w:r>
          </w:p>
        </w:tc>
        <w:tc>
          <w:tcPr>
            <w:tcW w:w="1417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м</w:t>
            </w:r>
            <w:r w:rsidRPr="001C5C5C">
              <w:rPr>
                <w:sz w:val="22"/>
                <w:szCs w:val="22"/>
                <w:vertAlign w:val="superscript"/>
              </w:rPr>
              <w:t>3</w:t>
            </w:r>
            <w:r w:rsidRPr="001C5C5C">
              <w:rPr>
                <w:sz w:val="22"/>
                <w:szCs w:val="22"/>
              </w:rPr>
              <w:t>/мин</w:t>
            </w:r>
          </w:p>
        </w:tc>
        <w:tc>
          <w:tcPr>
            <w:tcW w:w="3513" w:type="dxa"/>
            <w:vAlign w:val="center"/>
          </w:tcPr>
          <w:p w:rsidR="00DC2027" w:rsidRPr="008430DF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49</w:t>
            </w:r>
            <w:r>
              <w:rPr>
                <w:sz w:val="22"/>
                <w:szCs w:val="22"/>
              </w:rPr>
              <w:t>.1/50.4</w:t>
            </w:r>
          </w:p>
        </w:tc>
      </w:tr>
      <w:tr w:rsidR="00DC2027" w:rsidRPr="001C5C5C" w:rsidTr="00DC2027">
        <w:trPr>
          <w:trHeight w:val="284"/>
          <w:jc w:val="center"/>
        </w:trPr>
        <w:tc>
          <w:tcPr>
            <w:tcW w:w="2972" w:type="dxa"/>
            <w:vAlign w:val="center"/>
          </w:tcPr>
          <w:p w:rsidR="00DC2027" w:rsidRPr="001C5C5C" w:rsidRDefault="00DC2027" w:rsidP="00DC2027">
            <w:pPr>
              <w:spacing w:line="276" w:lineRule="auto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Компрессор</w:t>
            </w:r>
          </w:p>
        </w:tc>
        <w:tc>
          <w:tcPr>
            <w:tcW w:w="1843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Тип</w:t>
            </w:r>
          </w:p>
        </w:tc>
        <w:tc>
          <w:tcPr>
            <w:tcW w:w="1417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-</w:t>
            </w:r>
          </w:p>
        </w:tc>
        <w:tc>
          <w:tcPr>
            <w:tcW w:w="3513" w:type="dxa"/>
            <w:vAlign w:val="center"/>
          </w:tcPr>
          <w:p w:rsidR="00DC2027" w:rsidRPr="001C5C5C" w:rsidRDefault="000F7374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Инверторный г</w:t>
            </w:r>
            <w:r w:rsidRPr="00FF7CCF">
              <w:rPr>
                <w:sz w:val="20"/>
                <w:szCs w:val="20"/>
              </w:rPr>
              <w:t xml:space="preserve">ерметичный </w:t>
            </w:r>
            <w:r>
              <w:rPr>
                <w:sz w:val="20"/>
                <w:szCs w:val="20"/>
              </w:rPr>
              <w:t>ротационный</w:t>
            </w:r>
          </w:p>
        </w:tc>
      </w:tr>
      <w:tr w:rsidR="00DC2027" w:rsidRPr="001C5C5C" w:rsidTr="00DC2027">
        <w:trPr>
          <w:trHeight w:val="284"/>
          <w:jc w:val="center"/>
        </w:trPr>
        <w:tc>
          <w:tcPr>
            <w:tcW w:w="2972" w:type="dxa"/>
            <w:vMerge w:val="restart"/>
            <w:vAlign w:val="center"/>
          </w:tcPr>
          <w:p w:rsidR="00DC2027" w:rsidRPr="001C5C5C" w:rsidRDefault="00DC2027" w:rsidP="00DC2027">
            <w:pPr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Хладагент</w:t>
            </w:r>
          </w:p>
        </w:tc>
        <w:tc>
          <w:tcPr>
            <w:tcW w:w="1843" w:type="dxa"/>
            <w:vAlign w:val="center"/>
          </w:tcPr>
          <w:p w:rsidR="00DC2027" w:rsidRPr="001C5C5C" w:rsidRDefault="00DC2027" w:rsidP="00DC2027">
            <w:pPr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тип</w:t>
            </w:r>
          </w:p>
        </w:tc>
        <w:tc>
          <w:tcPr>
            <w:tcW w:w="1417" w:type="dxa"/>
            <w:vAlign w:val="center"/>
          </w:tcPr>
          <w:p w:rsidR="00DC2027" w:rsidRPr="001C5C5C" w:rsidRDefault="00DC2027" w:rsidP="00DC2027">
            <w:pPr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-</w:t>
            </w:r>
          </w:p>
        </w:tc>
        <w:tc>
          <w:tcPr>
            <w:tcW w:w="3513" w:type="dxa"/>
            <w:vAlign w:val="center"/>
          </w:tcPr>
          <w:p w:rsidR="00DC2027" w:rsidRPr="001C5C5C" w:rsidRDefault="00DC2027" w:rsidP="00DC2027">
            <w:pPr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  <w:lang w:val="en-US"/>
              </w:rPr>
              <w:t>R</w:t>
            </w:r>
            <w:r w:rsidRPr="001C5C5C">
              <w:rPr>
                <w:sz w:val="22"/>
                <w:szCs w:val="22"/>
              </w:rPr>
              <w:t>32</w:t>
            </w:r>
          </w:p>
        </w:tc>
      </w:tr>
      <w:tr w:rsidR="00DC2027" w:rsidRPr="001C5C5C" w:rsidTr="00DC2027">
        <w:trPr>
          <w:trHeight w:val="284"/>
          <w:jc w:val="center"/>
        </w:trPr>
        <w:tc>
          <w:tcPr>
            <w:tcW w:w="2972" w:type="dxa"/>
            <w:vMerge/>
            <w:vAlign w:val="center"/>
          </w:tcPr>
          <w:p w:rsidR="00DC2027" w:rsidRPr="001C5C5C" w:rsidRDefault="00DC2027" w:rsidP="00DC202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вес</w:t>
            </w:r>
          </w:p>
        </w:tc>
        <w:tc>
          <w:tcPr>
            <w:tcW w:w="1417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кг</w:t>
            </w:r>
          </w:p>
        </w:tc>
        <w:tc>
          <w:tcPr>
            <w:tcW w:w="3513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</w:tr>
      <w:tr w:rsidR="00DC2027" w:rsidRPr="001C5C5C" w:rsidTr="00DC2027">
        <w:trPr>
          <w:trHeight w:val="284"/>
          <w:jc w:val="center"/>
        </w:trPr>
        <w:tc>
          <w:tcPr>
            <w:tcW w:w="2972" w:type="dxa"/>
            <w:vMerge/>
            <w:vAlign w:val="center"/>
          </w:tcPr>
          <w:p w:rsidR="00DC2027" w:rsidRPr="001C5C5C" w:rsidRDefault="00DC2027" w:rsidP="00DC202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состав</w:t>
            </w:r>
          </w:p>
        </w:tc>
        <w:tc>
          <w:tcPr>
            <w:tcW w:w="1417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-</w:t>
            </w:r>
          </w:p>
        </w:tc>
        <w:tc>
          <w:tcPr>
            <w:tcW w:w="3513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 xml:space="preserve">100% </w:t>
            </w:r>
            <w:hyperlink r:id="rId18" w:tooltip="Дифторметан (страница отсутствует)" w:history="1">
              <w:r w:rsidRPr="001C5C5C">
                <w:rPr>
                  <w:sz w:val="22"/>
                  <w:szCs w:val="22"/>
                </w:rPr>
                <w:t>дифторметан R-32</w:t>
              </w:r>
            </w:hyperlink>
            <w:r w:rsidRPr="001C5C5C">
              <w:rPr>
                <w:sz w:val="22"/>
                <w:szCs w:val="22"/>
              </w:rPr>
              <w:t xml:space="preserve"> (CH</w:t>
            </w:r>
            <w:r w:rsidRPr="001C5C5C">
              <w:rPr>
                <w:sz w:val="22"/>
                <w:szCs w:val="22"/>
                <w:vertAlign w:val="subscript"/>
              </w:rPr>
              <w:t>2</w:t>
            </w:r>
            <w:r w:rsidRPr="001C5C5C">
              <w:rPr>
                <w:sz w:val="22"/>
                <w:szCs w:val="22"/>
              </w:rPr>
              <w:t>F</w:t>
            </w:r>
            <w:r w:rsidRPr="001C5C5C">
              <w:rPr>
                <w:sz w:val="22"/>
                <w:szCs w:val="22"/>
                <w:vertAlign w:val="subscript"/>
              </w:rPr>
              <w:t>2</w:t>
            </w:r>
            <w:r w:rsidRPr="001C5C5C">
              <w:rPr>
                <w:sz w:val="22"/>
                <w:szCs w:val="22"/>
              </w:rPr>
              <w:t>)</w:t>
            </w:r>
          </w:p>
        </w:tc>
      </w:tr>
      <w:tr w:rsidR="000F7374" w:rsidRPr="001C5C5C" w:rsidTr="00DC2027">
        <w:trPr>
          <w:trHeight w:val="284"/>
          <w:jc w:val="center"/>
        </w:trPr>
        <w:tc>
          <w:tcPr>
            <w:tcW w:w="4815" w:type="dxa"/>
            <w:gridSpan w:val="2"/>
            <w:vAlign w:val="center"/>
          </w:tcPr>
          <w:p w:rsidR="000F7374" w:rsidRPr="001C5C5C" w:rsidRDefault="000F7374" w:rsidP="00DC2027">
            <w:pPr>
              <w:spacing w:line="276" w:lineRule="auto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417" w:type="dxa"/>
            <w:vMerge w:val="restart"/>
            <w:vAlign w:val="center"/>
          </w:tcPr>
          <w:p w:rsidR="000F7374" w:rsidRPr="001C5C5C" w:rsidRDefault="000F7374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м</w:t>
            </w:r>
          </w:p>
        </w:tc>
        <w:tc>
          <w:tcPr>
            <w:tcW w:w="3513" w:type="dxa"/>
            <w:vAlign w:val="center"/>
          </w:tcPr>
          <w:p w:rsidR="000F7374" w:rsidRPr="001C5C5C" w:rsidRDefault="000F7374" w:rsidP="00DC2027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1C5C5C">
              <w:rPr>
                <w:sz w:val="22"/>
                <w:szCs w:val="22"/>
                <w:lang w:val="en-US"/>
              </w:rPr>
              <w:t>25</w:t>
            </w:r>
          </w:p>
        </w:tc>
      </w:tr>
      <w:tr w:rsidR="000F7374" w:rsidRPr="001C5C5C" w:rsidTr="00DC2027">
        <w:trPr>
          <w:trHeight w:val="284"/>
          <w:jc w:val="center"/>
        </w:trPr>
        <w:tc>
          <w:tcPr>
            <w:tcW w:w="4815" w:type="dxa"/>
            <w:gridSpan w:val="2"/>
            <w:vAlign w:val="center"/>
          </w:tcPr>
          <w:p w:rsidR="000F7374" w:rsidRPr="001C5C5C" w:rsidRDefault="000F7374" w:rsidP="00DC2027">
            <w:pPr>
              <w:spacing w:line="276" w:lineRule="auto"/>
              <w:rPr>
                <w:sz w:val="22"/>
                <w:szCs w:val="22"/>
              </w:rPr>
            </w:pPr>
            <w:r w:rsidRPr="00FF7CCF">
              <w:rPr>
                <w:sz w:val="20"/>
                <w:szCs w:val="20"/>
              </w:rPr>
              <w:t xml:space="preserve">Максимальная </w:t>
            </w:r>
            <w:r>
              <w:rPr>
                <w:sz w:val="20"/>
                <w:szCs w:val="20"/>
              </w:rPr>
              <w:t xml:space="preserve">суммарная </w:t>
            </w:r>
            <w:r w:rsidRPr="00FF7CCF">
              <w:rPr>
                <w:sz w:val="20"/>
                <w:szCs w:val="20"/>
              </w:rPr>
              <w:t>длина трубопровода</w:t>
            </w:r>
          </w:p>
        </w:tc>
        <w:tc>
          <w:tcPr>
            <w:tcW w:w="1417" w:type="dxa"/>
            <w:vMerge/>
            <w:vAlign w:val="center"/>
          </w:tcPr>
          <w:p w:rsidR="000F7374" w:rsidRPr="001C5C5C" w:rsidRDefault="000F7374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513" w:type="dxa"/>
            <w:vAlign w:val="center"/>
          </w:tcPr>
          <w:p w:rsidR="000F7374" w:rsidRPr="001C5C5C" w:rsidRDefault="00302739" w:rsidP="00DC2027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</w:tr>
      <w:tr w:rsidR="000F7374" w:rsidRPr="001C5C5C" w:rsidTr="00DC2027">
        <w:trPr>
          <w:trHeight w:val="284"/>
          <w:jc w:val="center"/>
        </w:trPr>
        <w:tc>
          <w:tcPr>
            <w:tcW w:w="4815" w:type="dxa"/>
            <w:gridSpan w:val="2"/>
            <w:vAlign w:val="center"/>
          </w:tcPr>
          <w:p w:rsidR="000F7374" w:rsidRPr="001C5C5C" w:rsidRDefault="000F7374" w:rsidP="00DC2027">
            <w:pPr>
              <w:spacing w:line="276" w:lineRule="auto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Максимальный перепад высот между наружным и внутренними блоками</w:t>
            </w:r>
          </w:p>
        </w:tc>
        <w:tc>
          <w:tcPr>
            <w:tcW w:w="1417" w:type="dxa"/>
            <w:vMerge/>
            <w:vAlign w:val="center"/>
          </w:tcPr>
          <w:p w:rsidR="000F7374" w:rsidRPr="001C5C5C" w:rsidRDefault="000F7374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513" w:type="dxa"/>
            <w:vAlign w:val="center"/>
          </w:tcPr>
          <w:p w:rsidR="000F7374" w:rsidRPr="001C5C5C" w:rsidRDefault="000F7374" w:rsidP="00DC2027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1C5C5C">
              <w:rPr>
                <w:sz w:val="22"/>
                <w:szCs w:val="22"/>
                <w:lang w:val="en-US"/>
              </w:rPr>
              <w:t>15</w:t>
            </w:r>
          </w:p>
        </w:tc>
      </w:tr>
      <w:tr w:rsidR="000F7374" w:rsidRPr="001C5C5C" w:rsidTr="00DC2027">
        <w:trPr>
          <w:trHeight w:val="284"/>
          <w:jc w:val="center"/>
        </w:trPr>
        <w:tc>
          <w:tcPr>
            <w:tcW w:w="2972" w:type="dxa"/>
            <w:vMerge w:val="restart"/>
            <w:vAlign w:val="center"/>
          </w:tcPr>
          <w:p w:rsidR="000F7374" w:rsidRPr="001C5C5C" w:rsidRDefault="000F7374" w:rsidP="00DC2027">
            <w:pPr>
              <w:spacing w:line="276" w:lineRule="auto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Габариты</w:t>
            </w:r>
          </w:p>
        </w:tc>
        <w:tc>
          <w:tcPr>
            <w:tcW w:w="1843" w:type="dxa"/>
            <w:vAlign w:val="center"/>
          </w:tcPr>
          <w:p w:rsidR="000F7374" w:rsidRPr="001C5C5C" w:rsidRDefault="000F7374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Высота</w:t>
            </w:r>
          </w:p>
        </w:tc>
        <w:tc>
          <w:tcPr>
            <w:tcW w:w="1417" w:type="dxa"/>
            <w:vMerge w:val="restart"/>
            <w:vAlign w:val="center"/>
          </w:tcPr>
          <w:p w:rsidR="000F7374" w:rsidRPr="001C5C5C" w:rsidRDefault="000F7374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мм</w:t>
            </w:r>
          </w:p>
        </w:tc>
        <w:tc>
          <w:tcPr>
            <w:tcW w:w="3513" w:type="dxa"/>
            <w:vAlign w:val="center"/>
          </w:tcPr>
          <w:p w:rsidR="000F7374" w:rsidRPr="001C5C5C" w:rsidRDefault="000F7374" w:rsidP="000F737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734</w:t>
            </w:r>
          </w:p>
        </w:tc>
      </w:tr>
      <w:tr w:rsidR="000F7374" w:rsidRPr="001C5C5C" w:rsidTr="00DC2027">
        <w:trPr>
          <w:trHeight w:val="284"/>
          <w:jc w:val="center"/>
        </w:trPr>
        <w:tc>
          <w:tcPr>
            <w:tcW w:w="2972" w:type="dxa"/>
            <w:vMerge/>
            <w:vAlign w:val="center"/>
          </w:tcPr>
          <w:p w:rsidR="000F7374" w:rsidRPr="001C5C5C" w:rsidRDefault="000F7374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F7374" w:rsidRPr="001C5C5C" w:rsidRDefault="000F7374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Ширина</w:t>
            </w:r>
          </w:p>
        </w:tc>
        <w:tc>
          <w:tcPr>
            <w:tcW w:w="1417" w:type="dxa"/>
            <w:vMerge/>
            <w:vAlign w:val="center"/>
          </w:tcPr>
          <w:p w:rsidR="000F7374" w:rsidRPr="001C5C5C" w:rsidRDefault="000F7374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513" w:type="dxa"/>
            <w:vAlign w:val="center"/>
          </w:tcPr>
          <w:p w:rsidR="000F7374" w:rsidRPr="001C5C5C" w:rsidRDefault="000F7374" w:rsidP="000F737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974</w:t>
            </w:r>
          </w:p>
        </w:tc>
      </w:tr>
      <w:tr w:rsidR="000F7374" w:rsidRPr="001C5C5C" w:rsidTr="00DC2027">
        <w:trPr>
          <w:trHeight w:val="284"/>
          <w:jc w:val="center"/>
        </w:trPr>
        <w:tc>
          <w:tcPr>
            <w:tcW w:w="2972" w:type="dxa"/>
            <w:vMerge/>
            <w:vAlign w:val="center"/>
          </w:tcPr>
          <w:p w:rsidR="000F7374" w:rsidRPr="001C5C5C" w:rsidRDefault="000F7374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F7374" w:rsidRPr="001C5C5C" w:rsidRDefault="000F7374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Глубина</w:t>
            </w:r>
          </w:p>
        </w:tc>
        <w:tc>
          <w:tcPr>
            <w:tcW w:w="1417" w:type="dxa"/>
            <w:vMerge/>
            <w:vAlign w:val="center"/>
          </w:tcPr>
          <w:p w:rsidR="000F7374" w:rsidRPr="001C5C5C" w:rsidRDefault="000F7374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513" w:type="dxa"/>
            <w:vAlign w:val="center"/>
          </w:tcPr>
          <w:p w:rsidR="000F7374" w:rsidRPr="001C5C5C" w:rsidRDefault="000F7374" w:rsidP="000F737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408</w:t>
            </w:r>
          </w:p>
        </w:tc>
      </w:tr>
      <w:tr w:rsidR="00DC2027" w:rsidRPr="001C5C5C" w:rsidTr="00DC2027">
        <w:trPr>
          <w:trHeight w:val="284"/>
          <w:jc w:val="center"/>
        </w:trPr>
        <w:tc>
          <w:tcPr>
            <w:tcW w:w="4815" w:type="dxa"/>
            <w:gridSpan w:val="2"/>
            <w:vAlign w:val="center"/>
          </w:tcPr>
          <w:p w:rsidR="00DC2027" w:rsidRPr="001C5C5C" w:rsidRDefault="00DC2027" w:rsidP="00DC2027">
            <w:pPr>
              <w:spacing w:line="276" w:lineRule="auto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Масса нетто</w:t>
            </w:r>
          </w:p>
        </w:tc>
        <w:tc>
          <w:tcPr>
            <w:tcW w:w="1417" w:type="dxa"/>
            <w:vAlign w:val="center"/>
          </w:tcPr>
          <w:p w:rsidR="00DC2027" w:rsidRPr="001C5C5C" w:rsidRDefault="00DC2027" w:rsidP="00DC202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кг</w:t>
            </w:r>
          </w:p>
        </w:tc>
        <w:tc>
          <w:tcPr>
            <w:tcW w:w="3513" w:type="dxa"/>
            <w:vAlign w:val="center"/>
          </w:tcPr>
          <w:p w:rsidR="00DC2027" w:rsidRPr="000F7374" w:rsidRDefault="000F7374" w:rsidP="00DC2027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68</w:t>
            </w:r>
          </w:p>
        </w:tc>
      </w:tr>
      <w:tr w:rsidR="000F7374" w:rsidRPr="001C5C5C" w:rsidTr="000F7374">
        <w:trPr>
          <w:trHeight w:val="284"/>
          <w:jc w:val="center"/>
        </w:trPr>
        <w:tc>
          <w:tcPr>
            <w:tcW w:w="2972" w:type="dxa"/>
            <w:vMerge w:val="restart"/>
            <w:vAlign w:val="center"/>
          </w:tcPr>
          <w:p w:rsidR="000F7374" w:rsidRPr="00FF7CCF" w:rsidRDefault="000F7374" w:rsidP="000F7374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Габариты</w:t>
            </w:r>
            <w:r>
              <w:rPr>
                <w:sz w:val="20"/>
                <w:szCs w:val="20"/>
              </w:rPr>
              <w:t xml:space="preserve"> в упаковке</w:t>
            </w:r>
          </w:p>
        </w:tc>
        <w:tc>
          <w:tcPr>
            <w:tcW w:w="1843" w:type="dxa"/>
            <w:vAlign w:val="center"/>
          </w:tcPr>
          <w:p w:rsidR="000F7374" w:rsidRPr="00FF7CCF" w:rsidRDefault="000F7374" w:rsidP="000F73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Высота</w:t>
            </w:r>
          </w:p>
        </w:tc>
        <w:tc>
          <w:tcPr>
            <w:tcW w:w="1417" w:type="dxa"/>
            <w:vMerge w:val="restart"/>
            <w:vAlign w:val="center"/>
          </w:tcPr>
          <w:p w:rsidR="000F7374" w:rsidRPr="00FF7CCF" w:rsidRDefault="000F7374" w:rsidP="000F737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3513" w:type="dxa"/>
            <w:vAlign w:val="center"/>
          </w:tcPr>
          <w:p w:rsidR="000F7374" w:rsidRDefault="000F7374" w:rsidP="000F737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</w:t>
            </w:r>
          </w:p>
        </w:tc>
      </w:tr>
      <w:tr w:rsidR="000F7374" w:rsidRPr="001C5C5C" w:rsidTr="000F7374">
        <w:trPr>
          <w:trHeight w:val="284"/>
          <w:jc w:val="center"/>
        </w:trPr>
        <w:tc>
          <w:tcPr>
            <w:tcW w:w="2972" w:type="dxa"/>
            <w:vMerge/>
            <w:vAlign w:val="center"/>
          </w:tcPr>
          <w:p w:rsidR="000F7374" w:rsidRPr="001C5C5C" w:rsidRDefault="000F7374" w:rsidP="000F737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F7374" w:rsidRPr="001C5C5C" w:rsidRDefault="000F7374" w:rsidP="000F737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F7CCF">
              <w:rPr>
                <w:sz w:val="20"/>
                <w:szCs w:val="20"/>
              </w:rPr>
              <w:t>Ширина</w:t>
            </w:r>
          </w:p>
        </w:tc>
        <w:tc>
          <w:tcPr>
            <w:tcW w:w="1417" w:type="dxa"/>
            <w:vMerge/>
            <w:vAlign w:val="center"/>
          </w:tcPr>
          <w:p w:rsidR="000F7374" w:rsidRPr="001C5C5C" w:rsidRDefault="000F7374" w:rsidP="000F737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513" w:type="dxa"/>
            <w:vAlign w:val="center"/>
          </w:tcPr>
          <w:p w:rsidR="000F7374" w:rsidRDefault="000F7374" w:rsidP="000F737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1050</w:t>
            </w:r>
          </w:p>
        </w:tc>
      </w:tr>
      <w:tr w:rsidR="000F7374" w:rsidRPr="001C5C5C" w:rsidTr="000F7374">
        <w:trPr>
          <w:trHeight w:val="284"/>
          <w:jc w:val="center"/>
        </w:trPr>
        <w:tc>
          <w:tcPr>
            <w:tcW w:w="2972" w:type="dxa"/>
            <w:vMerge/>
            <w:vAlign w:val="center"/>
          </w:tcPr>
          <w:p w:rsidR="000F7374" w:rsidRPr="001C5C5C" w:rsidRDefault="000F7374" w:rsidP="000F737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F7374" w:rsidRPr="001C5C5C" w:rsidRDefault="000F7374" w:rsidP="000F737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F7CCF">
              <w:rPr>
                <w:sz w:val="20"/>
                <w:szCs w:val="20"/>
              </w:rPr>
              <w:t>Глубина</w:t>
            </w:r>
          </w:p>
        </w:tc>
        <w:tc>
          <w:tcPr>
            <w:tcW w:w="1417" w:type="dxa"/>
            <w:vMerge/>
            <w:vAlign w:val="center"/>
          </w:tcPr>
          <w:p w:rsidR="000F7374" w:rsidRPr="001C5C5C" w:rsidRDefault="000F7374" w:rsidP="000F737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513" w:type="dxa"/>
            <w:vAlign w:val="center"/>
          </w:tcPr>
          <w:p w:rsidR="000F7374" w:rsidRDefault="000F7374" w:rsidP="000F737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480</w:t>
            </w:r>
          </w:p>
        </w:tc>
      </w:tr>
      <w:tr w:rsidR="000F7374" w:rsidRPr="001C5C5C" w:rsidTr="00DC2027">
        <w:trPr>
          <w:trHeight w:val="284"/>
          <w:jc w:val="center"/>
        </w:trPr>
        <w:tc>
          <w:tcPr>
            <w:tcW w:w="4815" w:type="dxa"/>
            <w:gridSpan w:val="2"/>
            <w:vAlign w:val="center"/>
          </w:tcPr>
          <w:p w:rsidR="000F7374" w:rsidRPr="001C5C5C" w:rsidRDefault="000F7374" w:rsidP="000F7374">
            <w:pPr>
              <w:spacing w:line="276" w:lineRule="auto"/>
              <w:rPr>
                <w:sz w:val="22"/>
                <w:szCs w:val="22"/>
              </w:rPr>
            </w:pPr>
            <w:r w:rsidRPr="00FF7CCF">
              <w:rPr>
                <w:sz w:val="20"/>
                <w:szCs w:val="20"/>
              </w:rPr>
              <w:t xml:space="preserve">Масса </w:t>
            </w:r>
            <w:r>
              <w:rPr>
                <w:sz w:val="20"/>
                <w:szCs w:val="20"/>
              </w:rPr>
              <w:t>брутто</w:t>
            </w:r>
          </w:p>
        </w:tc>
        <w:tc>
          <w:tcPr>
            <w:tcW w:w="1417" w:type="dxa"/>
            <w:vAlign w:val="center"/>
          </w:tcPr>
          <w:p w:rsidR="000F7374" w:rsidRPr="001C5C5C" w:rsidRDefault="000F7374" w:rsidP="000F737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кг</w:t>
            </w:r>
          </w:p>
        </w:tc>
        <w:tc>
          <w:tcPr>
            <w:tcW w:w="3513" w:type="dxa"/>
            <w:vAlign w:val="center"/>
          </w:tcPr>
          <w:p w:rsidR="000F7374" w:rsidRPr="000F7374" w:rsidRDefault="000F7374" w:rsidP="000F7374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73</w:t>
            </w:r>
          </w:p>
        </w:tc>
      </w:tr>
    </w:tbl>
    <w:p w:rsidR="00B956CC" w:rsidRDefault="00B956CC" w:rsidP="00225418">
      <w:pPr>
        <w:spacing w:line="276" w:lineRule="auto"/>
        <w:jc w:val="center"/>
        <w:rPr>
          <w:noProof/>
          <w:sz w:val="20"/>
          <w:szCs w:val="20"/>
        </w:rPr>
      </w:pPr>
    </w:p>
    <w:p w:rsidR="000C0F93" w:rsidRDefault="000C0F93" w:rsidP="00225418">
      <w:pPr>
        <w:spacing w:line="276" w:lineRule="auto"/>
        <w:jc w:val="center"/>
        <w:rPr>
          <w:noProof/>
          <w:sz w:val="20"/>
          <w:szCs w:val="20"/>
        </w:rPr>
      </w:pPr>
    </w:p>
    <w:p w:rsidR="000C0F93" w:rsidRDefault="000C0F93" w:rsidP="00225418">
      <w:pPr>
        <w:spacing w:line="276" w:lineRule="auto"/>
        <w:jc w:val="center"/>
        <w:rPr>
          <w:noProof/>
          <w:sz w:val="20"/>
          <w:szCs w:val="20"/>
        </w:rPr>
      </w:pPr>
    </w:p>
    <w:p w:rsidR="000C0F93" w:rsidRDefault="000C0F93" w:rsidP="00225418">
      <w:pPr>
        <w:spacing w:line="276" w:lineRule="auto"/>
        <w:jc w:val="center"/>
        <w:rPr>
          <w:noProof/>
          <w:sz w:val="20"/>
          <w:szCs w:val="20"/>
        </w:rPr>
      </w:pPr>
    </w:p>
    <w:p w:rsidR="000C0F93" w:rsidRDefault="000C0F93" w:rsidP="00225418">
      <w:pPr>
        <w:spacing w:line="276" w:lineRule="auto"/>
        <w:jc w:val="center"/>
        <w:rPr>
          <w:noProof/>
          <w:sz w:val="20"/>
          <w:szCs w:val="20"/>
        </w:rPr>
      </w:pPr>
    </w:p>
    <w:p w:rsidR="000C0F93" w:rsidRDefault="000C0F93" w:rsidP="00225418">
      <w:pPr>
        <w:spacing w:line="276" w:lineRule="auto"/>
        <w:jc w:val="center"/>
        <w:rPr>
          <w:noProof/>
          <w:sz w:val="20"/>
          <w:szCs w:val="20"/>
        </w:rPr>
      </w:pPr>
    </w:p>
    <w:p w:rsidR="000C0F93" w:rsidRDefault="000C0F93" w:rsidP="00225418">
      <w:pPr>
        <w:spacing w:line="276" w:lineRule="auto"/>
        <w:jc w:val="center"/>
        <w:rPr>
          <w:noProof/>
          <w:sz w:val="20"/>
          <w:szCs w:val="20"/>
        </w:rPr>
      </w:pPr>
    </w:p>
    <w:p w:rsidR="000C0F93" w:rsidRDefault="000C0F93" w:rsidP="00225418">
      <w:pPr>
        <w:spacing w:line="276" w:lineRule="auto"/>
        <w:jc w:val="center"/>
        <w:rPr>
          <w:noProof/>
          <w:sz w:val="20"/>
          <w:szCs w:val="20"/>
        </w:rPr>
      </w:pPr>
    </w:p>
    <w:p w:rsidR="000C0F93" w:rsidRDefault="000C0F93" w:rsidP="00225418">
      <w:pPr>
        <w:spacing w:line="276" w:lineRule="auto"/>
        <w:jc w:val="center"/>
        <w:rPr>
          <w:noProof/>
          <w:sz w:val="20"/>
          <w:szCs w:val="20"/>
        </w:rPr>
      </w:pPr>
    </w:p>
    <w:p w:rsidR="000C0F93" w:rsidRDefault="000C0F93" w:rsidP="00225418">
      <w:pPr>
        <w:spacing w:line="276" w:lineRule="auto"/>
        <w:jc w:val="center"/>
        <w:rPr>
          <w:noProof/>
          <w:sz w:val="20"/>
          <w:szCs w:val="20"/>
        </w:rPr>
      </w:pPr>
    </w:p>
    <w:p w:rsidR="000C0F93" w:rsidRDefault="000C0F93" w:rsidP="00225418">
      <w:pPr>
        <w:spacing w:line="276" w:lineRule="auto"/>
        <w:jc w:val="center"/>
        <w:rPr>
          <w:noProof/>
          <w:sz w:val="20"/>
          <w:szCs w:val="20"/>
        </w:rPr>
      </w:pPr>
    </w:p>
    <w:p w:rsidR="000C0F93" w:rsidRDefault="000C0F93" w:rsidP="00225418">
      <w:pPr>
        <w:spacing w:line="276" w:lineRule="auto"/>
        <w:jc w:val="center"/>
        <w:rPr>
          <w:noProof/>
          <w:sz w:val="20"/>
          <w:szCs w:val="20"/>
        </w:rPr>
      </w:pPr>
    </w:p>
    <w:p w:rsidR="00450176" w:rsidRPr="00D83AEB" w:rsidRDefault="00450176" w:rsidP="00450176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12072392"/>
      <w:bookmarkStart w:id="9" w:name="_Toc112072683"/>
      <w:bookmarkStart w:id="10" w:name="_Toc190264958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Pr="00127DA3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bookmarkEnd w:id="9"/>
      <w:r w:rsidR="00127DA3"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10"/>
    </w:p>
    <w:p w:rsidR="00450176" w:rsidRPr="002720D6" w:rsidRDefault="00450176" w:rsidP="00450176">
      <w:pPr>
        <w:rPr>
          <w:sz w:val="16"/>
          <w:szCs w:val="16"/>
        </w:rPr>
      </w:pPr>
    </w:p>
    <w:p w:rsidR="00450176" w:rsidRDefault="00450176" w:rsidP="00450176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Возможные </w:t>
      </w:r>
      <w:r w:rsidR="00127DA3">
        <w:rPr>
          <w:sz w:val="22"/>
          <w:szCs w:val="22"/>
        </w:rPr>
        <w:t>комбинации</w:t>
      </w:r>
      <w:r>
        <w:rPr>
          <w:sz w:val="22"/>
          <w:szCs w:val="22"/>
        </w:rPr>
        <w:t xml:space="preserve"> наружн</w:t>
      </w:r>
      <w:r w:rsidR="00BC174A">
        <w:rPr>
          <w:sz w:val="22"/>
          <w:szCs w:val="22"/>
        </w:rPr>
        <w:t>ого</w:t>
      </w:r>
      <w:r>
        <w:rPr>
          <w:sz w:val="22"/>
          <w:szCs w:val="22"/>
        </w:rPr>
        <w:t xml:space="preserve">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 и 4</w:t>
      </w:r>
      <w:r w:rsidRPr="00F55993">
        <w:rPr>
          <w:sz w:val="22"/>
          <w:szCs w:val="22"/>
        </w:rPr>
        <w:t>.</w:t>
      </w:r>
    </w:p>
    <w:p w:rsidR="00450176" w:rsidRPr="002720D6" w:rsidRDefault="00450176" w:rsidP="00450176">
      <w:pPr>
        <w:ind w:firstLine="567"/>
        <w:rPr>
          <w:sz w:val="16"/>
          <w:szCs w:val="16"/>
        </w:rPr>
      </w:pPr>
    </w:p>
    <w:p w:rsidR="00450176" w:rsidRDefault="00450176" w:rsidP="00450176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450176" w:rsidRDefault="00450176" w:rsidP="00450176">
      <w:pPr>
        <w:jc w:val="center"/>
        <w:rPr>
          <w:sz w:val="22"/>
          <w:szCs w:val="22"/>
        </w:rPr>
      </w:pPr>
    </w:p>
    <w:p w:rsidR="00450176" w:rsidRDefault="00565FFC" w:rsidP="00450176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226758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26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F93" w:rsidRDefault="000C0F93" w:rsidP="00450176">
      <w:pPr>
        <w:spacing w:line="276" w:lineRule="auto"/>
        <w:jc w:val="center"/>
        <w:rPr>
          <w:noProof/>
          <w:sz w:val="20"/>
          <w:szCs w:val="20"/>
        </w:rPr>
      </w:pPr>
    </w:p>
    <w:p w:rsidR="00450176" w:rsidRDefault="00450176" w:rsidP="00450176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450176" w:rsidRDefault="00450176" w:rsidP="00450176">
      <w:pPr>
        <w:spacing w:line="276" w:lineRule="auto"/>
        <w:jc w:val="center"/>
        <w:rPr>
          <w:noProof/>
          <w:sz w:val="20"/>
          <w:szCs w:val="20"/>
        </w:rPr>
      </w:pPr>
    </w:p>
    <w:p w:rsidR="000C0F93" w:rsidRDefault="00565FFC" w:rsidP="00450176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122670" cy="251650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251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176" w:rsidRDefault="00450176" w:rsidP="00450176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C0F93" w:rsidRDefault="000C0F93" w:rsidP="000C0F93"/>
    <w:p w:rsidR="000C0F93" w:rsidRDefault="000C0F93" w:rsidP="000C0F93"/>
    <w:p w:rsidR="000C0F93" w:rsidRDefault="000C0F93" w:rsidP="000C0F93"/>
    <w:p w:rsidR="000C0F93" w:rsidRDefault="000C0F93" w:rsidP="000C0F93"/>
    <w:p w:rsidR="000C0F93" w:rsidRDefault="000C0F93" w:rsidP="000C0F93"/>
    <w:p w:rsidR="000C0F93" w:rsidRDefault="000C0F93" w:rsidP="000C0F93"/>
    <w:p w:rsidR="000C0F93" w:rsidRDefault="000C0F93" w:rsidP="000C0F93"/>
    <w:p w:rsidR="000C0F93" w:rsidRDefault="000C0F93" w:rsidP="000C0F93"/>
    <w:p w:rsidR="000C0F93" w:rsidRDefault="000C0F93" w:rsidP="000C0F93"/>
    <w:p w:rsidR="000C0F93" w:rsidRDefault="000C0F93" w:rsidP="000C0F93"/>
    <w:p w:rsidR="000C0F93" w:rsidRDefault="000C0F93" w:rsidP="000C0F93"/>
    <w:p w:rsidR="000C0F93" w:rsidRDefault="000C0F93" w:rsidP="000C0F93"/>
    <w:p w:rsidR="000C0F93" w:rsidRPr="000C0F93" w:rsidRDefault="000C0F93" w:rsidP="000C0F93"/>
    <w:p w:rsidR="000E638C" w:rsidRPr="00DC2751" w:rsidRDefault="002E4564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90264959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1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0C0F93" w:rsidRDefault="000C0F93" w:rsidP="000C0F93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Минимальные сервисные расстояния представлены на рисунке 2.</w:t>
      </w:r>
    </w:p>
    <w:p w:rsidR="000C0F93" w:rsidRDefault="000C0F93" w:rsidP="000C0F93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0C0F93" w:rsidRDefault="000C0F93" w:rsidP="000C0F93">
      <w:pPr>
        <w:autoSpaceDE w:val="0"/>
        <w:autoSpaceDN w:val="0"/>
        <w:adjustRightInd w:val="0"/>
        <w:jc w:val="center"/>
        <w:rPr>
          <w:rFonts w:eastAsiaTheme="majorEastAsia"/>
        </w:rPr>
      </w:pPr>
      <w:r>
        <w:rPr>
          <w:noProof/>
        </w:rPr>
        <w:drawing>
          <wp:inline distT="0" distB="0" distL="0" distR="0" wp14:anchorId="23133A53" wp14:editId="33B159E5">
            <wp:extent cx="5089585" cy="337709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94890" cy="3380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F93" w:rsidRDefault="000C0F93" w:rsidP="000C0F93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0C0F93" w:rsidRDefault="000C0F93" w:rsidP="000C0F93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 w:rsidRPr="00E56DB2">
        <w:rPr>
          <w:rFonts w:eastAsiaTheme="majorEastAsia"/>
          <w:sz w:val="20"/>
          <w:szCs w:val="20"/>
        </w:rPr>
        <w:t>Рисунок 2</w:t>
      </w:r>
    </w:p>
    <w:p w:rsidR="000C0F93" w:rsidRDefault="000C0F93" w:rsidP="000C0F93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0C0F93" w:rsidRDefault="000C0F93" w:rsidP="000C0F93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</w:p>
    <w:p w:rsidR="000C0F93" w:rsidRDefault="000C0F93" w:rsidP="000C0F93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4F6E21">
        <w:rPr>
          <w:noProof/>
          <w:sz w:val="22"/>
          <w:szCs w:val="22"/>
        </w:rPr>
        <w:t>Оставьте свободным 300 мм рабочего пространства под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потолком и</w:t>
      </w:r>
      <w:r>
        <w:rPr>
          <w:noProof/>
          <w:sz w:val="22"/>
          <w:szCs w:val="22"/>
        </w:rPr>
        <w:t>,</w:t>
      </w:r>
      <w:r w:rsidRPr="004F6E21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 xml:space="preserve">рекомендуется, </w:t>
      </w:r>
      <w:r w:rsidRPr="004F6E21">
        <w:rPr>
          <w:noProof/>
          <w:sz w:val="22"/>
          <w:szCs w:val="22"/>
        </w:rPr>
        <w:t>еще 250 мм для обслуживания трубопроводов и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электропроводки.</w:t>
      </w:r>
    </w:p>
    <w:p w:rsidR="000C0F93" w:rsidRDefault="000C0F93" w:rsidP="000C0F93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Не</w:t>
      </w:r>
      <w:r w:rsidRPr="00643A3C">
        <w:rPr>
          <w:noProof/>
          <w:sz w:val="22"/>
          <w:szCs w:val="22"/>
        </w:rPr>
        <w:t xml:space="preserve"> устанавливайте блок в местах, где может мешать шум,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возникающий при работе (например рядом со спальней).</w:t>
      </w:r>
    </w:p>
    <w:p w:rsidR="000C0F93" w:rsidRDefault="000C0F93" w:rsidP="000C0F93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Наружный агрегат необходимо защитить от снегопада, а также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предусмотреть, чтобы его никогда не засыпало снегом.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Рекомендуется оставлять под блоком не менее 150 мм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свободного пространства (300 мм в местности, подверженной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сильным снегопадам). Кроме того, необходимо проследить за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тем, чтобы блок находился, как минимум, в 100 мм над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расчетной поверхностью снежного покрова. Если нужно,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блок на подставку.</w:t>
      </w:r>
    </w:p>
    <w:p w:rsidR="000C0F93" w:rsidRDefault="000C0F93" w:rsidP="000C0F93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есть вероятность передачи вибрации на здание,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используйте вибростойкую резину (приобретается по месту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установки).</w:t>
      </w:r>
      <w:r>
        <w:rPr>
          <w:noProof/>
          <w:sz w:val="22"/>
          <w:szCs w:val="22"/>
        </w:rPr>
        <w:t xml:space="preserve"> </w:t>
      </w:r>
    </w:p>
    <w:p w:rsidR="000C0F93" w:rsidRDefault="000C0F93" w:rsidP="000C0F93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При наличии хорошего дренажа блок можно установить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непосредственно на бетонный пол веранды или другую прочную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поверхность.</w:t>
      </w:r>
      <w:r>
        <w:rPr>
          <w:noProof/>
          <w:sz w:val="22"/>
          <w:szCs w:val="22"/>
        </w:rPr>
        <w:t xml:space="preserve"> </w:t>
      </w:r>
    </w:p>
    <w:p w:rsidR="000C0F93" w:rsidRDefault="000C0F93" w:rsidP="000C0F93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блок эксплуатируется в условиях холодного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климата, необходимо принять меры во избежание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замерзания откачиваемого конденсата.</w:t>
      </w:r>
    </w:p>
    <w:p w:rsidR="00643A3C" w:rsidRDefault="000C0F93" w:rsidP="000C0F93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сливные отверстия наружного блока перекрыты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монтажным основанием или поверхностью пола,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под опоры наружного блока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дополнительные подставки высотой не более 30 мм.</w:t>
      </w:r>
    </w:p>
    <w:p w:rsidR="005534A3" w:rsidRDefault="005534A3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0C0F93" w:rsidRDefault="000C0F93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0C0F93" w:rsidRDefault="000C0F93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0C0F93" w:rsidRPr="007F33CC" w:rsidRDefault="000C0F93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bookmark0"/>
      <w:bookmarkStart w:id="13" w:name="_Toc190264960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916D08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2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3"/>
    </w:p>
    <w:p w:rsidR="007F33CC" w:rsidRDefault="007F33CC" w:rsidP="00067EE6">
      <w:pPr>
        <w:ind w:firstLine="851"/>
        <w:rPr>
          <w:sz w:val="22"/>
          <w:szCs w:val="22"/>
        </w:rPr>
      </w:pPr>
    </w:p>
    <w:p w:rsidR="007F33CC" w:rsidRDefault="00C03613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Диапазон рабочих температур представлен на рисунке </w:t>
      </w:r>
      <w:r w:rsidR="00CA58D2">
        <w:rPr>
          <w:sz w:val="22"/>
          <w:szCs w:val="22"/>
        </w:rPr>
        <w:t>3</w:t>
      </w:r>
      <w:r w:rsidR="001E7697">
        <w:rPr>
          <w:sz w:val="22"/>
          <w:szCs w:val="22"/>
        </w:rPr>
        <w:t>.</w:t>
      </w:r>
    </w:p>
    <w:p w:rsidR="005534A3" w:rsidRDefault="005534A3" w:rsidP="00067EE6">
      <w:pPr>
        <w:ind w:firstLine="851"/>
        <w:rPr>
          <w:sz w:val="22"/>
          <w:szCs w:val="22"/>
        </w:rPr>
      </w:pPr>
    </w:p>
    <w:p w:rsidR="00C03613" w:rsidRPr="00F17926" w:rsidRDefault="00565FFC" w:rsidP="003963EA">
      <w:pPr>
        <w:jc w:val="center"/>
        <w:rPr>
          <w:b/>
          <w:sz w:val="22"/>
          <w:szCs w:val="22"/>
        </w:rPr>
      </w:pPr>
      <w:r>
        <w:rPr>
          <w:noProof/>
        </w:rPr>
        <w:drawing>
          <wp:inline distT="0" distB="0" distL="0" distR="0" wp14:anchorId="258D984B" wp14:editId="5832CBA4">
            <wp:extent cx="4228185" cy="2745878"/>
            <wp:effectExtent l="0" t="0" r="127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35643" cy="2750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4A3" w:rsidRDefault="005534A3" w:rsidP="005534A3">
      <w:pPr>
        <w:jc w:val="center"/>
        <w:rPr>
          <w:sz w:val="20"/>
          <w:szCs w:val="20"/>
        </w:rPr>
      </w:pPr>
    </w:p>
    <w:p w:rsidR="00542227" w:rsidRDefault="00C03613" w:rsidP="005534A3">
      <w:pPr>
        <w:jc w:val="center"/>
        <w:rPr>
          <w:sz w:val="20"/>
          <w:szCs w:val="20"/>
        </w:rPr>
      </w:pPr>
      <w:r w:rsidRPr="00C03613">
        <w:rPr>
          <w:sz w:val="20"/>
          <w:szCs w:val="20"/>
        </w:rPr>
        <w:t>Рисунок</w:t>
      </w:r>
      <w:r w:rsidR="007E760D">
        <w:rPr>
          <w:sz w:val="20"/>
          <w:szCs w:val="20"/>
        </w:rPr>
        <w:t xml:space="preserve"> </w:t>
      </w:r>
      <w:r w:rsidR="00CA58D2">
        <w:rPr>
          <w:sz w:val="20"/>
          <w:szCs w:val="20"/>
        </w:rPr>
        <w:t>3</w:t>
      </w:r>
    </w:p>
    <w:p w:rsidR="00AE3233" w:rsidRPr="00DC2751" w:rsidRDefault="00916D08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4" w:name="_Toc190264961"/>
      <w:r>
        <w:rPr>
          <w:rFonts w:ascii="Times New Roman" w:hAnsi="Times New Roman" w:cs="Times New Roman"/>
          <w:color w:val="auto"/>
          <w:sz w:val="22"/>
          <w:szCs w:val="22"/>
        </w:rPr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4"/>
    </w:p>
    <w:p w:rsidR="0031588C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626F45">
        <w:rPr>
          <w:sz w:val="22"/>
          <w:szCs w:val="22"/>
        </w:rPr>
        <w:t>узлов и деталей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</w:t>
      </w:r>
    </w:p>
    <w:p w:rsidR="00F038AD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CA58D2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F038AD" w:rsidRDefault="00565FFC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309715" cy="4440327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079" cy="444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D08" w:rsidRDefault="00916D08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7E760D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A58D2">
        <w:rPr>
          <w:sz w:val="20"/>
          <w:szCs w:val="20"/>
        </w:rPr>
        <w:t>4</w:t>
      </w:r>
    </w:p>
    <w:p w:rsidR="00916D08" w:rsidRDefault="00916D08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5" w:name="_Toc190264962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5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312A7C">
        <w:rPr>
          <w:noProof/>
          <w:sz w:val="22"/>
          <w:szCs w:val="22"/>
        </w:rPr>
        <w:t xml:space="preserve"> </w:t>
      </w:r>
      <w:r w:rsidR="0031588C">
        <w:rPr>
          <w:noProof/>
          <w:sz w:val="22"/>
          <w:szCs w:val="22"/>
        </w:rPr>
        <w:t>5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1A550E" w:rsidP="001A550E">
      <w:pPr>
        <w:tabs>
          <w:tab w:val="center" w:pos="4890"/>
          <w:tab w:val="left" w:pos="8520"/>
        </w:tabs>
        <w:spacing w:line="276" w:lineRule="auto"/>
        <w:rPr>
          <w:noProof/>
          <w:sz w:val="22"/>
          <w:szCs w:val="22"/>
        </w:rPr>
      </w:pPr>
      <w:r>
        <w:rPr>
          <w:noProof/>
          <w:sz w:val="22"/>
          <w:szCs w:val="22"/>
        </w:rPr>
        <w:tab/>
      </w:r>
      <w:r w:rsidR="00287A05"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7A05"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чел снизу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0"/>
          <w:szCs w:val="20"/>
        </w:rPr>
        <w:drawing>
          <wp:inline distT="0" distB="0" distL="0" distR="0" wp14:anchorId="437E1BF0" wp14:editId="58028E1E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tab/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1588C">
        <w:rPr>
          <w:noProof/>
          <w:sz w:val="20"/>
          <w:szCs w:val="20"/>
        </w:rPr>
        <w:t>5</w:t>
      </w:r>
    </w:p>
    <w:p w:rsidR="00916D08" w:rsidRDefault="00916D08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30"/>
      <w:bookmarkStart w:id="17" w:name="_Ref70416282"/>
      <w:bookmarkStart w:id="18" w:name="_Ref70418117"/>
      <w:r>
        <w:rPr>
          <w:b/>
          <w:szCs w:val="28"/>
        </w:rPr>
        <w:t xml:space="preserve"> </w:t>
      </w:r>
      <w:bookmarkStart w:id="19" w:name="_Toc190264963"/>
      <w:r w:rsidR="00810B70" w:rsidRPr="00C9592F">
        <w:rPr>
          <w:b/>
          <w:szCs w:val="28"/>
        </w:rPr>
        <w:t>КОМПЛЕКТНОСТЬ</w:t>
      </w:r>
      <w:bookmarkStart w:id="20" w:name="_Ref304821509"/>
      <w:bookmarkEnd w:id="16"/>
      <w:bookmarkEnd w:id="17"/>
      <w:bookmarkEnd w:id="18"/>
      <w:bookmarkEnd w:id="19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916D08">
        <w:rPr>
          <w:noProof/>
          <w:sz w:val="22"/>
          <w:szCs w:val="22"/>
        </w:rPr>
        <w:t>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282958" w:rsidRPr="001C16C1" w:rsidRDefault="00282958" w:rsidP="00282958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282958" w:rsidRPr="001C16C1" w:rsidRDefault="00282958" w:rsidP="00282958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82958" w:rsidRPr="00F312E9" w:rsidTr="00565FFC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82958" w:rsidRPr="00F312E9" w:rsidRDefault="00282958" w:rsidP="00565FF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82958" w:rsidRPr="00F312E9" w:rsidRDefault="00282958" w:rsidP="00565FF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82958" w:rsidRPr="00F312E9" w:rsidTr="00565FFC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82958" w:rsidRPr="00297B61" w:rsidRDefault="00282958" w:rsidP="00565FF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B3447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кондиционера </w:t>
            </w:r>
            <w:r w:rsidRPr="00297B61">
              <w:rPr>
                <w:sz w:val="22"/>
                <w:szCs w:val="22"/>
              </w:rPr>
              <w:t xml:space="preserve">(мультисплит-системы)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82958" w:rsidRPr="00F312E9" w:rsidRDefault="00282958" w:rsidP="00565F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82958" w:rsidRPr="00F312E9" w:rsidTr="00565FFC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82958" w:rsidRPr="00F312E9" w:rsidRDefault="00282958" w:rsidP="00565FF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Общие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правила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техники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82958" w:rsidRPr="003C5D18" w:rsidRDefault="00282958" w:rsidP="00565F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82958" w:rsidRPr="00F312E9" w:rsidTr="00565FFC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82958" w:rsidRDefault="00282958" w:rsidP="00565FF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Этикетка о наличии фторсодержащих парниковых 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82958" w:rsidRDefault="00282958" w:rsidP="00565F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82958" w:rsidRPr="00F312E9" w:rsidTr="00565FFC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82958" w:rsidRDefault="00282958" w:rsidP="00565FF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Этикетка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с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информацией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о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фторированных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газах</w:t>
            </w:r>
            <w:r>
              <w:rPr>
                <w:sz w:val="22"/>
                <w:szCs w:val="22"/>
              </w:rPr>
              <w:t>,</w:t>
            </w:r>
            <w:r w:rsidRPr="00DD5EC1">
              <w:rPr>
                <w:rFonts w:hint="eastAsia"/>
                <w:sz w:val="22"/>
                <w:szCs w:val="22"/>
              </w:rPr>
              <w:t xml:space="preserve"> способствующих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парниковому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82958" w:rsidRDefault="00282958" w:rsidP="00565F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82958" w:rsidRPr="00F312E9" w:rsidTr="00565FFC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82958" w:rsidRPr="00DD5EC1" w:rsidRDefault="00282958" w:rsidP="00565FF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Сливной патрубок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82958" w:rsidRDefault="00282958" w:rsidP="00565F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82958" w:rsidRPr="00F312E9" w:rsidTr="00565FFC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82958" w:rsidRPr="00DD5EC1" w:rsidRDefault="00282958" w:rsidP="00565FF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Пакет с винтами (для крепления фиксатора проводки)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82958" w:rsidRDefault="00282958" w:rsidP="00565F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82958" w:rsidRPr="00F312E9" w:rsidTr="00565FFC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82958" w:rsidRPr="003B23BD" w:rsidRDefault="00282958" w:rsidP="00565FF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(малая)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82958" w:rsidRDefault="00282958" w:rsidP="00565F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282958" w:rsidRPr="00F312E9" w:rsidTr="00565FFC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82958" w:rsidRPr="003B23BD" w:rsidRDefault="00282958" w:rsidP="00565FF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(большая)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82958" w:rsidRDefault="00282958" w:rsidP="00565F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282958" w:rsidRPr="00F312E9" w:rsidTr="00565FFC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82958" w:rsidRPr="00DD5EC1" w:rsidRDefault="00282958" w:rsidP="00565FF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Переходной патрубок в сборе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82958" w:rsidRDefault="00282958" w:rsidP="00565F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82958" w:rsidRPr="00F312E9" w:rsidTr="00565FFC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82958" w:rsidRDefault="00282958" w:rsidP="00565FF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Маркировка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82958" w:rsidRDefault="00282958" w:rsidP="00565F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82958" w:rsidRPr="00F312E9" w:rsidTr="00565FFC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82958" w:rsidRDefault="00282958" w:rsidP="00565FF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82958" w:rsidRDefault="00282958" w:rsidP="00565F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20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1" w:name="_Ref68106447"/>
      <w:bookmarkStart w:id="22" w:name="_Ref70416290"/>
      <w:bookmarkStart w:id="23" w:name="_Ref70418138"/>
      <w:r w:rsidR="00710871">
        <w:rPr>
          <w:szCs w:val="28"/>
        </w:rPr>
        <w:lastRenderedPageBreak/>
        <w:t xml:space="preserve"> </w:t>
      </w:r>
      <w:bookmarkStart w:id="24" w:name="_Toc190264964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1"/>
      <w:bookmarkEnd w:id="22"/>
      <w:bookmarkEnd w:id="23"/>
      <w:bookmarkEnd w:id="24"/>
    </w:p>
    <w:p w:rsidR="003D292A" w:rsidRDefault="003D292A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</w:p>
    <w:p w:rsidR="00A978CB" w:rsidRDefault="00441E8C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5" w:name="_Ref68106457"/>
      <w:bookmarkStart w:id="26" w:name="_Ref70416297"/>
      <w:bookmarkStart w:id="27" w:name="_Ref70418144"/>
      <w:r>
        <w:rPr>
          <w:b/>
          <w:szCs w:val="28"/>
        </w:rPr>
        <w:lastRenderedPageBreak/>
        <w:t xml:space="preserve"> </w:t>
      </w:r>
      <w:bookmarkStart w:id="28" w:name="_Toc190264965"/>
      <w:r w:rsidR="00810B70" w:rsidRPr="00985AEE">
        <w:rPr>
          <w:b/>
          <w:szCs w:val="28"/>
        </w:rPr>
        <w:t>КОНСЕРВАЦИЯ</w:t>
      </w:r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9" w:name="_Ref68106467"/>
      <w:bookmarkStart w:id="30" w:name="_Ref70416303"/>
      <w:bookmarkStart w:id="31" w:name="_Ref70418149"/>
      <w:r w:rsidR="00C904D9">
        <w:rPr>
          <w:b/>
          <w:szCs w:val="28"/>
        </w:rPr>
        <w:lastRenderedPageBreak/>
        <w:t xml:space="preserve"> </w:t>
      </w:r>
      <w:bookmarkStart w:id="32" w:name="_Toc190264966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9"/>
      <w:bookmarkEnd w:id="30"/>
      <w:bookmarkEnd w:id="31"/>
      <w:bookmarkEnd w:id="32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8793D8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E0F86" w:rsidRDefault="00F84BE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B3447E">
        <w:rPr>
          <w:sz w:val="22"/>
          <w:szCs w:val="22"/>
        </w:rPr>
        <w:t xml:space="preserve"> </w:t>
      </w:r>
      <w:r w:rsidR="00F45BC9">
        <w:rPr>
          <w:sz w:val="22"/>
          <w:szCs w:val="22"/>
        </w:rPr>
        <w:t>бытового</w:t>
      </w:r>
      <w:r w:rsidRPr="00B3447E">
        <w:rPr>
          <w:sz w:val="22"/>
          <w:szCs w:val="22"/>
        </w:rPr>
        <w:t xml:space="preserve"> кондиционер</w:t>
      </w:r>
      <w:r>
        <w:rPr>
          <w:sz w:val="22"/>
          <w:szCs w:val="22"/>
        </w:rPr>
        <w:t>а</w:t>
      </w:r>
      <w:r w:rsidRPr="00B3447E">
        <w:rPr>
          <w:sz w:val="22"/>
          <w:szCs w:val="22"/>
        </w:rPr>
        <w:t xml:space="preserve">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>систем</w:t>
      </w:r>
      <w:r>
        <w:rPr>
          <w:sz w:val="22"/>
          <w:szCs w:val="22"/>
        </w:rPr>
        <w:t xml:space="preserve">ы) 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282958" w:rsidP="00282958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65FFC">
        <w:rPr>
          <w:sz w:val="22"/>
          <w:szCs w:val="22"/>
        </w:rPr>
        <w:t>5MXM90A8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718FF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FBE5A3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C97883" w:rsidRDefault="0084366C" w:rsidP="00D563A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C97883">
        <w:rPr>
          <w:b w:val="0"/>
          <w:sz w:val="22"/>
          <w:szCs w:val="22"/>
          <w:lang w:val="en-US"/>
        </w:rPr>
        <w:t>:</w:t>
      </w:r>
      <w:r w:rsidRPr="00C97883">
        <w:rPr>
          <w:b w:val="0"/>
          <w:sz w:val="24"/>
          <w:szCs w:val="24"/>
          <w:lang w:val="en-US"/>
        </w:rPr>
        <w:t xml:space="preserve">  </w:t>
      </w:r>
      <w:r w:rsidR="00810B70" w:rsidRPr="00C97883">
        <w:rPr>
          <w:b w:val="0"/>
          <w:sz w:val="24"/>
          <w:szCs w:val="24"/>
          <w:lang w:val="en-US"/>
        </w:rPr>
        <w:t xml:space="preserve">             </w:t>
      </w:r>
      <w:r w:rsidR="00E24807" w:rsidRPr="00C97883">
        <w:rPr>
          <w:b w:val="0"/>
          <w:sz w:val="24"/>
          <w:szCs w:val="24"/>
          <w:lang w:val="en-US"/>
        </w:rPr>
        <w:t xml:space="preserve">       </w:t>
      </w:r>
      <w:r w:rsidR="000E148F" w:rsidRPr="00C97883">
        <w:rPr>
          <w:b w:val="0"/>
          <w:sz w:val="24"/>
          <w:szCs w:val="24"/>
          <w:lang w:val="en-US"/>
        </w:rPr>
        <w:t xml:space="preserve">    </w:t>
      </w:r>
      <w:r w:rsidR="00D563A0" w:rsidRPr="00C97883">
        <w:rPr>
          <w:b w:val="0"/>
          <w:sz w:val="24"/>
          <w:szCs w:val="24"/>
          <w:lang w:val="en-US"/>
        </w:rPr>
        <w:t xml:space="preserve"> 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0E148F" w:rsidRPr="00C97883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Industries</w:t>
      </w:r>
      <w:r w:rsidR="000E148F" w:rsidRPr="00C97883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Czech</w:t>
      </w:r>
      <w:r w:rsidR="000E148F" w:rsidRPr="00C97883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Republic</w:t>
      </w:r>
      <w:r w:rsidR="000E148F" w:rsidRPr="00C97883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="000E148F" w:rsidRPr="00481251">
        <w:rPr>
          <w:rFonts w:eastAsiaTheme="minorHAnsi"/>
          <w:sz w:val="22"/>
          <w:szCs w:val="22"/>
          <w:lang w:val="en-US" w:eastAsia="en-US"/>
        </w:rPr>
        <w:t>s</w:t>
      </w:r>
      <w:r w:rsidR="000E148F" w:rsidRPr="00C97883">
        <w:rPr>
          <w:rFonts w:eastAsiaTheme="minorHAnsi"/>
          <w:sz w:val="22"/>
          <w:szCs w:val="22"/>
          <w:lang w:val="en-US"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</w:t>
      </w:r>
      <w:r w:rsidR="000E148F" w:rsidRPr="00C97883">
        <w:rPr>
          <w:rFonts w:eastAsiaTheme="minorHAnsi"/>
          <w:sz w:val="22"/>
          <w:szCs w:val="22"/>
          <w:lang w:val="en-US"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o</w:t>
      </w:r>
      <w:proofErr w:type="spellEnd"/>
      <w:r w:rsidR="000E148F" w:rsidRPr="00C97883">
        <w:rPr>
          <w:rFonts w:eastAsiaTheme="minorHAnsi"/>
          <w:sz w:val="22"/>
          <w:szCs w:val="22"/>
          <w:lang w:val="en-US"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30ABA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3" w:name="_Ref68106474"/>
      <w:r>
        <w:rPr>
          <w:b/>
          <w:szCs w:val="28"/>
        </w:rPr>
        <w:lastRenderedPageBreak/>
        <w:t xml:space="preserve"> </w:t>
      </w:r>
      <w:bookmarkStart w:id="34" w:name="_Toc190264967"/>
      <w:r w:rsidR="00810B70" w:rsidRPr="00985AEE">
        <w:rPr>
          <w:b/>
          <w:szCs w:val="28"/>
        </w:rPr>
        <w:t>СВИДЕТЕЛЬСТВО О ПРИЕМКЕ</w:t>
      </w:r>
      <w:bookmarkEnd w:id="33"/>
      <w:bookmarkEnd w:id="34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A15585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53FED" w:rsidRDefault="00F84BE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B3447E">
        <w:rPr>
          <w:sz w:val="22"/>
          <w:szCs w:val="22"/>
        </w:rPr>
        <w:t xml:space="preserve"> </w:t>
      </w:r>
      <w:r w:rsidR="00F45BC9">
        <w:rPr>
          <w:sz w:val="22"/>
          <w:szCs w:val="22"/>
        </w:rPr>
        <w:t>бытового</w:t>
      </w:r>
      <w:r w:rsidRPr="00B3447E">
        <w:rPr>
          <w:sz w:val="22"/>
          <w:szCs w:val="22"/>
        </w:rPr>
        <w:t xml:space="preserve"> кондиционер</w:t>
      </w:r>
      <w:r>
        <w:rPr>
          <w:sz w:val="22"/>
          <w:szCs w:val="22"/>
        </w:rPr>
        <w:t>а</w:t>
      </w:r>
      <w:r w:rsidRPr="00B3447E">
        <w:rPr>
          <w:sz w:val="22"/>
          <w:szCs w:val="22"/>
        </w:rPr>
        <w:t xml:space="preserve">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>систем</w:t>
      </w:r>
      <w:r>
        <w:rPr>
          <w:sz w:val="22"/>
          <w:szCs w:val="22"/>
        </w:rPr>
        <w:t>ы)</w:t>
      </w:r>
    </w:p>
    <w:p w:rsidR="00F84BE7" w:rsidRPr="00A66DAA" w:rsidRDefault="00F84BE7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565FFC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5MXM90A8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80F9B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EFA00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5" w:name="_Toc14172319"/>
      <w:bookmarkStart w:id="36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Toc190264968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5"/>
      <w:bookmarkEnd w:id="36"/>
      <w:bookmarkEnd w:id="37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7540DD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8831F7" w:rsidRDefault="008831F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8" w:name="_Toc190264969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8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необходимо заземлить.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>
        <w:rPr>
          <w:rFonts w:ascii="Times New Roman" w:hAnsi="Times New Roman"/>
        </w:rPr>
        <w:t>жению током или пожару.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 xml:space="preserve">горячего </w:t>
      </w:r>
      <w:r w:rsidRPr="00B579F2">
        <w:rPr>
          <w:rFonts w:ascii="Times New Roman" w:hAnsi="Times New Roman"/>
        </w:rPr>
        <w:lastRenderedPageBreak/>
        <w:t>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lastRenderedPageBreak/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605450" w:rsidRPr="00E96FC2" w:rsidRDefault="00605450" w:rsidP="007540DD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605450" w:rsidRPr="001A4F81" w:rsidRDefault="00605450" w:rsidP="007540DD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605450" w:rsidRPr="00BB0458" w:rsidRDefault="00605450" w:rsidP="007540DD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lastRenderedPageBreak/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605450" w:rsidRPr="00CA63F6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605450" w:rsidRPr="00CA63F6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605450" w:rsidRPr="00CA63F6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605450" w:rsidRPr="00CA63F6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605450" w:rsidRPr="00CA63F6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605450" w:rsidRPr="00CA63F6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605450" w:rsidRPr="00CA63F6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605450" w:rsidRPr="00CA63F6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605450" w:rsidRPr="00CA63F6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605450" w:rsidRPr="00CA63F6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605450" w:rsidRPr="00193347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605450" w:rsidRPr="00193347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605450" w:rsidRPr="00193347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605450" w:rsidRPr="00193347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F50D61" w:rsidRPr="00385D05" w:rsidRDefault="00605450" w:rsidP="007540DD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lang w:val="ru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9" w:name="_Toc190264970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9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0" w:name="_Ref67997869"/>
      <w:bookmarkStart w:id="41" w:name="_Ref68106497"/>
      <w:bookmarkStart w:id="42" w:name="_Ref70418185"/>
      <w:bookmarkStart w:id="43" w:name="_Ref71107481"/>
      <w:bookmarkStart w:id="44" w:name="_Toc190264971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0"/>
      <w:bookmarkEnd w:id="41"/>
      <w:bookmarkEnd w:id="42"/>
      <w:bookmarkEnd w:id="43"/>
      <w:bookmarkEnd w:id="44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5" w:name="_Ref67997880"/>
      <w:bookmarkStart w:id="46" w:name="_Ref68106504"/>
      <w:bookmarkStart w:id="47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90264972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8"/>
    </w:p>
    <w:p w:rsidR="00FC2CC4" w:rsidRDefault="00FC2CC4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</w:t>
      </w:r>
      <w:r w:rsidR="00916D08">
        <w:rPr>
          <w:sz w:val="22"/>
          <w:szCs w:val="22"/>
        </w:rPr>
        <w:t xml:space="preserve"> 6</w:t>
      </w:r>
      <w:r>
        <w:rPr>
          <w:sz w:val="22"/>
          <w:szCs w:val="22"/>
        </w:rPr>
        <w:t>.</w:t>
      </w:r>
    </w:p>
    <w:p w:rsidR="00916D08" w:rsidRDefault="00916D08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FC2CC4" w:rsidRDefault="00916D08" w:rsidP="00FC2CC4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FC2CC4" w:rsidRDefault="00FC2CC4" w:rsidP="00FC2CC4">
      <w:pPr>
        <w:jc w:val="center"/>
        <w:rPr>
          <w:noProof/>
          <w:sz w:val="20"/>
          <w:szCs w:val="20"/>
        </w:rPr>
      </w:pPr>
    </w:p>
    <w:tbl>
      <w:tblPr>
        <w:tblStyle w:val="af0"/>
        <w:tblW w:w="9771" w:type="dxa"/>
        <w:tblLook w:val="04A0" w:firstRow="1" w:lastRow="0" w:firstColumn="1" w:lastColumn="0" w:noHBand="0" w:noVBand="1"/>
      </w:tblPr>
      <w:tblGrid>
        <w:gridCol w:w="2547"/>
        <w:gridCol w:w="3967"/>
        <w:gridCol w:w="3257"/>
      </w:tblGrid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Признак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Возможная причина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Способ устранения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Падение, вибрация или шум внутренних блоков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Внутренние блоки установлены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ненадежно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Обеспечьте прочность установки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внутренних блоков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 w:val="restart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А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грегат НЕ производит нагрев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или охлаждение должным образом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Соединение электропроводки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выполнено неверно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соединения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Несоответствие маркировки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 и трубопроводов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Маркировка электропроводки и</w:t>
            </w:r>
          </w:p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трубопроводов (помещение А, B, C, D,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E) обязательно ДОЛЖНА совпадать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П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ротечка воды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Неполная термоизоляция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(трубопроводов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).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жидкого хладагента, проложенных 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помещении отрезков наращенного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шланга)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Проследите за полной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термоизоляцией трубопроводов 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Закрепите слив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У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течка тока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Проверьте, не заданы ли несколько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помещений как приоритетные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Приоритетным можно задать только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1 помещение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гибридным оборудованием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 другой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внутренний блок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генератором DHW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кондиционер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Б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лок НЕ работает или перегорел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Электропроводка проложена С</w:t>
            </w:r>
          </w:p>
          <w:p w:rsidR="00217F5B" w:rsidRPr="00217F5B" w:rsidRDefault="00217F5B" w:rsidP="00545CA9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НАРУШЕНИЯМИ спецификаций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электропроводку</w:t>
            </w: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</w:tc>
      </w:tr>
    </w:tbl>
    <w:p w:rsidR="00FC2CC4" w:rsidRDefault="00FC2CC4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Pr="00FC2CC4" w:rsidRDefault="00456011" w:rsidP="00FC2CC4">
      <w:pPr>
        <w:jc w:val="center"/>
        <w:rPr>
          <w:noProof/>
          <w:sz w:val="20"/>
          <w:szCs w:val="20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9" w:name="_Toc190264973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5"/>
      <w:bookmarkEnd w:id="46"/>
      <w:bookmarkEnd w:id="47"/>
      <w:bookmarkEnd w:id="49"/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CB6EA3" w:rsidRPr="00F05C20" w:rsidTr="007C2F73">
        <w:trPr>
          <w:trHeight w:val="387"/>
        </w:trPr>
        <w:tc>
          <w:tcPr>
            <w:tcW w:w="136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0" w:name="_Toc14172323"/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1" w:name="_Toc190264974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0"/>
      <w:bookmarkEnd w:id="51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516AAF">
      <w:footerReference w:type="default" r:id="rId30"/>
      <w:footerReference w:type="first" r:id="rId31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FFC" w:rsidRDefault="00565FFC">
      <w:r>
        <w:separator/>
      </w:r>
    </w:p>
  </w:endnote>
  <w:endnote w:type="continuationSeparator" w:id="0">
    <w:p w:rsidR="00565FFC" w:rsidRDefault="00565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FFC" w:rsidRDefault="00565FF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5FFC" w:rsidRDefault="00565FF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FFC" w:rsidRDefault="00565FF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65FFC" w:rsidRDefault="00565FF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65FFC" w:rsidRDefault="00565FF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65FFC" w:rsidRDefault="00565FF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65FFC" w:rsidRDefault="00565FF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FFC" w:rsidRDefault="00565FF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FFC" w:rsidRDefault="00565FF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AD78173" wp14:editId="688DFEAD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35304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353040"/>
                        <a:chOff x="454" y="284"/>
                        <a:chExt cx="11170" cy="16537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533"/>
                          <a:chOff x="5670" y="5670"/>
                          <a:chExt cx="10490" cy="2533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Pr="00B7687E" w:rsidRDefault="00565FFC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5MXM90A8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Pr="00ED1531" w:rsidRDefault="00565FF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A3A2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Pr="00ED1531" w:rsidRDefault="00565FF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26"/>
                            <a:ext cx="2835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65FFC" w:rsidRPr="003904A7" w:rsidRDefault="00565FF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90508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Daikin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Industries Czech Republic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s.r.o</w:t>
                              </w:r>
                              <w:proofErr w:type="spellEnd"/>
                              <w:r w:rsidRPr="003904A7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62"/>
                            <a:ext cx="3969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65FFC" w:rsidRDefault="00565FFC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565FFC" w:rsidRDefault="00565FFC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КОНДИЦИОНЕРА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565FFC" w:rsidRDefault="00565FFC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МУЛЬТИ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СПЛИТ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СИСТЕМ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Ы)</w:t>
                              </w:r>
                            </w:p>
                            <w:p w:rsidR="00565FFC" w:rsidRDefault="00565FFC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5MXM90A8</w:t>
                              </w:r>
                            </w:p>
                            <w:p w:rsidR="00565FFC" w:rsidRPr="00B160C5" w:rsidRDefault="00565FFC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65FFC" w:rsidRPr="00613EFB" w:rsidRDefault="00565FF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D78173" id="Группа 265" o:spid="_x0000_s1103" style="position:absolute;left:0;text-align:left;margin-left:24pt;margin-top:23.25pt;width:552.75pt;height:815.2pt;z-index:251659776;mso-position-horizontal-relative:page;mso-position-vertical-relative:page" coordorigin="454,284" coordsize="11170,1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533" coordorigin="5670,5670" coordsize="10490,2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65FFC" w:rsidRPr="00B7687E" w:rsidRDefault="00565FFC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5MXM90A8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65FFC" w:rsidRPr="00ED1531" w:rsidRDefault="00565FF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A3A2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65FFC" w:rsidRPr="00ED1531" w:rsidRDefault="00565FF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26;width:283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65FFC" w:rsidRPr="003904A7" w:rsidRDefault="00565FF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90508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Daikin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Industries Czech Republic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s.r.o</w:t>
                        </w:r>
                        <w:proofErr w:type="spellEnd"/>
                        <w:r w:rsidRPr="003904A7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62;width:3969;height:1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65FFC" w:rsidRDefault="00565FFC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565FFC" w:rsidRDefault="00565FFC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НАРУЖНЫЙ БЛОК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ПРОМЫШЛЕННОГО КОНДИЦИОНЕРА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565FFC" w:rsidRDefault="00565FFC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МУЛЬТИ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СПЛИТ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-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СИСТЕМ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Ы)</w:t>
                        </w:r>
                      </w:p>
                      <w:p w:rsidR="00565FFC" w:rsidRDefault="00565FFC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5MXM90A8</w:t>
                        </w:r>
                      </w:p>
                      <w:p w:rsidR="00565FFC" w:rsidRPr="00B160C5" w:rsidRDefault="00565FFC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65FFC" w:rsidRPr="00613EFB" w:rsidRDefault="00565FF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FFC" w:rsidRDefault="00565FF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Pr="00AF301F" w:rsidRDefault="00565FF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A3A2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Pr="00EC2FF5" w:rsidRDefault="00565FF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5MXM90A8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65FFC" w:rsidRPr="00AF301F" w:rsidRDefault="00565FF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A3A2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65FFC" w:rsidRPr="00EC2FF5" w:rsidRDefault="00565FF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5MXM90A8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FFC" w:rsidRDefault="00565FF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Default="00565F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Pr="00AF301F" w:rsidRDefault="00565FF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A3A2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5FFC" w:rsidRPr="0021626D" w:rsidRDefault="00565FFC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5MXM90A8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65FFC" w:rsidRDefault="00565F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65FFC" w:rsidRPr="00AF301F" w:rsidRDefault="00565FF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A3A2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65FFC" w:rsidRPr="0021626D" w:rsidRDefault="00565FFC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5MXM90A8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FFC" w:rsidRDefault="00565FFC">
      <w:r>
        <w:separator/>
      </w:r>
    </w:p>
  </w:footnote>
  <w:footnote w:type="continuationSeparator" w:id="0">
    <w:p w:rsidR="00565FFC" w:rsidRDefault="00565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FFC" w:rsidRDefault="00565F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5FFC" w:rsidRDefault="00565FF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FF5409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494EC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C54C3"/>
    <w:multiLevelType w:val="hybridMultilevel"/>
    <w:tmpl w:val="2976E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042BF"/>
    <w:multiLevelType w:val="hybridMultilevel"/>
    <w:tmpl w:val="B066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EBA4229"/>
    <w:multiLevelType w:val="hybridMultilevel"/>
    <w:tmpl w:val="CA189C70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71D5367D"/>
    <w:multiLevelType w:val="hybridMultilevel"/>
    <w:tmpl w:val="4134F994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12"/>
  </w:num>
  <w:num w:numId="5">
    <w:abstractNumId w:val="8"/>
  </w:num>
  <w:num w:numId="6">
    <w:abstractNumId w:val="17"/>
  </w:num>
  <w:num w:numId="7">
    <w:abstractNumId w:val="0"/>
  </w:num>
  <w:num w:numId="8">
    <w:abstractNumId w:val="1"/>
  </w:num>
  <w:num w:numId="9">
    <w:abstractNumId w:val="16"/>
  </w:num>
  <w:num w:numId="10">
    <w:abstractNumId w:val="15"/>
  </w:num>
  <w:num w:numId="11">
    <w:abstractNumId w:val="25"/>
  </w:num>
  <w:num w:numId="12">
    <w:abstractNumId w:val="21"/>
  </w:num>
  <w:num w:numId="13">
    <w:abstractNumId w:val="24"/>
  </w:num>
  <w:num w:numId="14">
    <w:abstractNumId w:val="3"/>
  </w:num>
  <w:num w:numId="15">
    <w:abstractNumId w:val="10"/>
  </w:num>
  <w:num w:numId="16">
    <w:abstractNumId w:val="2"/>
  </w:num>
  <w:num w:numId="17">
    <w:abstractNumId w:val="5"/>
  </w:num>
  <w:num w:numId="18">
    <w:abstractNumId w:val="23"/>
  </w:num>
  <w:num w:numId="19">
    <w:abstractNumId w:val="14"/>
  </w:num>
  <w:num w:numId="20">
    <w:abstractNumId w:val="7"/>
  </w:num>
  <w:num w:numId="21">
    <w:abstractNumId w:val="20"/>
  </w:num>
  <w:num w:numId="22">
    <w:abstractNumId w:val="4"/>
  </w:num>
  <w:num w:numId="23">
    <w:abstractNumId w:val="22"/>
  </w:num>
  <w:num w:numId="24">
    <w:abstractNumId w:val="11"/>
  </w:num>
  <w:num w:numId="25">
    <w:abstractNumId w:val="18"/>
  </w:num>
  <w:num w:numId="26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hdrShapeDefaults>
    <o:shapedefaults v:ext="edit" spidmax="273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34EC"/>
    <w:rsid w:val="000120D4"/>
    <w:rsid w:val="000141AA"/>
    <w:rsid w:val="00020D31"/>
    <w:rsid w:val="00021FB1"/>
    <w:rsid w:val="00022877"/>
    <w:rsid w:val="000234A9"/>
    <w:rsid w:val="0003096B"/>
    <w:rsid w:val="00033D8F"/>
    <w:rsid w:val="00033EC9"/>
    <w:rsid w:val="00037311"/>
    <w:rsid w:val="00037425"/>
    <w:rsid w:val="00041788"/>
    <w:rsid w:val="00041FA3"/>
    <w:rsid w:val="000428E9"/>
    <w:rsid w:val="00045361"/>
    <w:rsid w:val="00045B9E"/>
    <w:rsid w:val="0004615A"/>
    <w:rsid w:val="00050551"/>
    <w:rsid w:val="0005143E"/>
    <w:rsid w:val="00052EE5"/>
    <w:rsid w:val="000566D0"/>
    <w:rsid w:val="00056CCA"/>
    <w:rsid w:val="00057AF2"/>
    <w:rsid w:val="00057BCD"/>
    <w:rsid w:val="00057CBB"/>
    <w:rsid w:val="000608B8"/>
    <w:rsid w:val="00061E40"/>
    <w:rsid w:val="00063BBD"/>
    <w:rsid w:val="00066F8E"/>
    <w:rsid w:val="00067EE6"/>
    <w:rsid w:val="00071013"/>
    <w:rsid w:val="000719D7"/>
    <w:rsid w:val="00071E3E"/>
    <w:rsid w:val="00072490"/>
    <w:rsid w:val="0007255A"/>
    <w:rsid w:val="00072B9E"/>
    <w:rsid w:val="00073C25"/>
    <w:rsid w:val="000779F8"/>
    <w:rsid w:val="00077AE4"/>
    <w:rsid w:val="0008321E"/>
    <w:rsid w:val="0009526F"/>
    <w:rsid w:val="00096BD7"/>
    <w:rsid w:val="00097413"/>
    <w:rsid w:val="000A3D50"/>
    <w:rsid w:val="000A5B66"/>
    <w:rsid w:val="000B0960"/>
    <w:rsid w:val="000B2A0A"/>
    <w:rsid w:val="000B2F0B"/>
    <w:rsid w:val="000B3030"/>
    <w:rsid w:val="000B739D"/>
    <w:rsid w:val="000B76EC"/>
    <w:rsid w:val="000B7CBA"/>
    <w:rsid w:val="000C0502"/>
    <w:rsid w:val="000C0693"/>
    <w:rsid w:val="000C0F93"/>
    <w:rsid w:val="000C56B7"/>
    <w:rsid w:val="000C74A2"/>
    <w:rsid w:val="000D3915"/>
    <w:rsid w:val="000D5737"/>
    <w:rsid w:val="000D6B18"/>
    <w:rsid w:val="000E0F86"/>
    <w:rsid w:val="000E148F"/>
    <w:rsid w:val="000E35B4"/>
    <w:rsid w:val="000E4099"/>
    <w:rsid w:val="000E4934"/>
    <w:rsid w:val="000E4DE5"/>
    <w:rsid w:val="000E52D6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5C5F"/>
    <w:rsid w:val="000F7374"/>
    <w:rsid w:val="000F7DEF"/>
    <w:rsid w:val="001000D0"/>
    <w:rsid w:val="001001A6"/>
    <w:rsid w:val="00100831"/>
    <w:rsid w:val="00100E99"/>
    <w:rsid w:val="001021DF"/>
    <w:rsid w:val="001058C6"/>
    <w:rsid w:val="00112858"/>
    <w:rsid w:val="001128D0"/>
    <w:rsid w:val="00112C32"/>
    <w:rsid w:val="001146EA"/>
    <w:rsid w:val="001150BA"/>
    <w:rsid w:val="00116420"/>
    <w:rsid w:val="00116614"/>
    <w:rsid w:val="00117ADC"/>
    <w:rsid w:val="00117B1F"/>
    <w:rsid w:val="00117FDF"/>
    <w:rsid w:val="00120846"/>
    <w:rsid w:val="00120AA3"/>
    <w:rsid w:val="00122066"/>
    <w:rsid w:val="001228FB"/>
    <w:rsid w:val="00126D14"/>
    <w:rsid w:val="00127DA3"/>
    <w:rsid w:val="00127EE8"/>
    <w:rsid w:val="001301B6"/>
    <w:rsid w:val="001329B4"/>
    <w:rsid w:val="00133E55"/>
    <w:rsid w:val="00135C40"/>
    <w:rsid w:val="00137FF9"/>
    <w:rsid w:val="00140EF6"/>
    <w:rsid w:val="001501C2"/>
    <w:rsid w:val="00151133"/>
    <w:rsid w:val="00151252"/>
    <w:rsid w:val="001514B7"/>
    <w:rsid w:val="00151BA7"/>
    <w:rsid w:val="00154925"/>
    <w:rsid w:val="00155258"/>
    <w:rsid w:val="00155859"/>
    <w:rsid w:val="00156920"/>
    <w:rsid w:val="00156D4D"/>
    <w:rsid w:val="00157050"/>
    <w:rsid w:val="001570C1"/>
    <w:rsid w:val="001575B3"/>
    <w:rsid w:val="00160D47"/>
    <w:rsid w:val="00161D51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2BE"/>
    <w:rsid w:val="00180D0F"/>
    <w:rsid w:val="00181B3C"/>
    <w:rsid w:val="0018333C"/>
    <w:rsid w:val="00190686"/>
    <w:rsid w:val="00192434"/>
    <w:rsid w:val="00194FB6"/>
    <w:rsid w:val="00197339"/>
    <w:rsid w:val="001A0A60"/>
    <w:rsid w:val="001A23A5"/>
    <w:rsid w:val="001A550E"/>
    <w:rsid w:val="001A56D9"/>
    <w:rsid w:val="001A6138"/>
    <w:rsid w:val="001A63B1"/>
    <w:rsid w:val="001A68B1"/>
    <w:rsid w:val="001A6BBE"/>
    <w:rsid w:val="001B0D06"/>
    <w:rsid w:val="001B3738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56EC"/>
    <w:rsid w:val="001D5A67"/>
    <w:rsid w:val="001D6B02"/>
    <w:rsid w:val="001E143E"/>
    <w:rsid w:val="001E2E2E"/>
    <w:rsid w:val="001E382F"/>
    <w:rsid w:val="001E45FC"/>
    <w:rsid w:val="001E5460"/>
    <w:rsid w:val="001E7697"/>
    <w:rsid w:val="001F25DC"/>
    <w:rsid w:val="001F6A6B"/>
    <w:rsid w:val="001F6E0C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17F5B"/>
    <w:rsid w:val="00220701"/>
    <w:rsid w:val="00220DC9"/>
    <w:rsid w:val="00223411"/>
    <w:rsid w:val="002245A4"/>
    <w:rsid w:val="00225418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5593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673DC"/>
    <w:rsid w:val="002714A9"/>
    <w:rsid w:val="002720D6"/>
    <w:rsid w:val="00276037"/>
    <w:rsid w:val="00282779"/>
    <w:rsid w:val="00282958"/>
    <w:rsid w:val="0028312A"/>
    <w:rsid w:val="00283BBE"/>
    <w:rsid w:val="00285B60"/>
    <w:rsid w:val="00287A05"/>
    <w:rsid w:val="00290508"/>
    <w:rsid w:val="002908B7"/>
    <w:rsid w:val="00290A2E"/>
    <w:rsid w:val="00290B9E"/>
    <w:rsid w:val="00293885"/>
    <w:rsid w:val="0029431B"/>
    <w:rsid w:val="002950B0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E1277"/>
    <w:rsid w:val="002E24F5"/>
    <w:rsid w:val="002E3384"/>
    <w:rsid w:val="002E37F7"/>
    <w:rsid w:val="002E4564"/>
    <w:rsid w:val="002E4603"/>
    <w:rsid w:val="002F06A1"/>
    <w:rsid w:val="002F1523"/>
    <w:rsid w:val="002F20DA"/>
    <w:rsid w:val="002F52F0"/>
    <w:rsid w:val="002F79FC"/>
    <w:rsid w:val="002F7C64"/>
    <w:rsid w:val="00302739"/>
    <w:rsid w:val="00302C11"/>
    <w:rsid w:val="00303638"/>
    <w:rsid w:val="00304CCB"/>
    <w:rsid w:val="003066A5"/>
    <w:rsid w:val="00311219"/>
    <w:rsid w:val="00312A7C"/>
    <w:rsid w:val="00312F93"/>
    <w:rsid w:val="0031588C"/>
    <w:rsid w:val="00321E59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53F3F"/>
    <w:rsid w:val="00354F1B"/>
    <w:rsid w:val="00356218"/>
    <w:rsid w:val="0036188A"/>
    <w:rsid w:val="00362703"/>
    <w:rsid w:val="003631A3"/>
    <w:rsid w:val="003632FB"/>
    <w:rsid w:val="003674CD"/>
    <w:rsid w:val="00371DD6"/>
    <w:rsid w:val="00371E72"/>
    <w:rsid w:val="00372A29"/>
    <w:rsid w:val="00372FAA"/>
    <w:rsid w:val="003730D6"/>
    <w:rsid w:val="003735DD"/>
    <w:rsid w:val="0037629D"/>
    <w:rsid w:val="003808D1"/>
    <w:rsid w:val="0038325A"/>
    <w:rsid w:val="00385D05"/>
    <w:rsid w:val="00387F09"/>
    <w:rsid w:val="003904A7"/>
    <w:rsid w:val="00391370"/>
    <w:rsid w:val="003963EA"/>
    <w:rsid w:val="003964AD"/>
    <w:rsid w:val="003968C8"/>
    <w:rsid w:val="003A0EF2"/>
    <w:rsid w:val="003A15A7"/>
    <w:rsid w:val="003A3C8A"/>
    <w:rsid w:val="003A5A81"/>
    <w:rsid w:val="003A5CD2"/>
    <w:rsid w:val="003B1D6F"/>
    <w:rsid w:val="003B2132"/>
    <w:rsid w:val="003B23BD"/>
    <w:rsid w:val="003B7B77"/>
    <w:rsid w:val="003C5D18"/>
    <w:rsid w:val="003D0C92"/>
    <w:rsid w:val="003D1258"/>
    <w:rsid w:val="003D13A1"/>
    <w:rsid w:val="003D292A"/>
    <w:rsid w:val="003D3BE7"/>
    <w:rsid w:val="003D3E69"/>
    <w:rsid w:val="003D3FCA"/>
    <w:rsid w:val="003D55AE"/>
    <w:rsid w:val="003D5A18"/>
    <w:rsid w:val="003D6BC5"/>
    <w:rsid w:val="003E2E86"/>
    <w:rsid w:val="003E35B1"/>
    <w:rsid w:val="003E3AD4"/>
    <w:rsid w:val="003E4BAF"/>
    <w:rsid w:val="003F06AB"/>
    <w:rsid w:val="003F1316"/>
    <w:rsid w:val="003F28A1"/>
    <w:rsid w:val="003F2BC4"/>
    <w:rsid w:val="003F495C"/>
    <w:rsid w:val="003F6CD3"/>
    <w:rsid w:val="003F6F5D"/>
    <w:rsid w:val="003F79FC"/>
    <w:rsid w:val="00401AEE"/>
    <w:rsid w:val="0040343D"/>
    <w:rsid w:val="004047A7"/>
    <w:rsid w:val="004106D7"/>
    <w:rsid w:val="00410EC8"/>
    <w:rsid w:val="00411639"/>
    <w:rsid w:val="004158E2"/>
    <w:rsid w:val="0041611C"/>
    <w:rsid w:val="00420F4B"/>
    <w:rsid w:val="00422354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176"/>
    <w:rsid w:val="004502D6"/>
    <w:rsid w:val="00453BC0"/>
    <w:rsid w:val="00455E74"/>
    <w:rsid w:val="00456011"/>
    <w:rsid w:val="00461F7D"/>
    <w:rsid w:val="004638DD"/>
    <w:rsid w:val="00463B76"/>
    <w:rsid w:val="0046414B"/>
    <w:rsid w:val="00466518"/>
    <w:rsid w:val="00471DA2"/>
    <w:rsid w:val="00476DA4"/>
    <w:rsid w:val="00481251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0AF9"/>
    <w:rsid w:val="004A1390"/>
    <w:rsid w:val="004A14D0"/>
    <w:rsid w:val="004B054F"/>
    <w:rsid w:val="004B6F5E"/>
    <w:rsid w:val="004C01EC"/>
    <w:rsid w:val="004C1297"/>
    <w:rsid w:val="004C25CF"/>
    <w:rsid w:val="004C329E"/>
    <w:rsid w:val="004C5F04"/>
    <w:rsid w:val="004C7BAF"/>
    <w:rsid w:val="004D1223"/>
    <w:rsid w:val="004D2A1B"/>
    <w:rsid w:val="004D4967"/>
    <w:rsid w:val="004D5533"/>
    <w:rsid w:val="004D5B6A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6E21"/>
    <w:rsid w:val="004F77E1"/>
    <w:rsid w:val="005005B4"/>
    <w:rsid w:val="00500799"/>
    <w:rsid w:val="005030EA"/>
    <w:rsid w:val="00503FF0"/>
    <w:rsid w:val="00505AFE"/>
    <w:rsid w:val="00506779"/>
    <w:rsid w:val="005071E0"/>
    <w:rsid w:val="0051484C"/>
    <w:rsid w:val="00515C78"/>
    <w:rsid w:val="00516150"/>
    <w:rsid w:val="00516AAF"/>
    <w:rsid w:val="00520C01"/>
    <w:rsid w:val="00525949"/>
    <w:rsid w:val="00531B53"/>
    <w:rsid w:val="00534D04"/>
    <w:rsid w:val="005353F4"/>
    <w:rsid w:val="00536A3D"/>
    <w:rsid w:val="0053761E"/>
    <w:rsid w:val="005411CB"/>
    <w:rsid w:val="00542227"/>
    <w:rsid w:val="005434A3"/>
    <w:rsid w:val="00543A88"/>
    <w:rsid w:val="00543CED"/>
    <w:rsid w:val="00545362"/>
    <w:rsid w:val="00545CA9"/>
    <w:rsid w:val="005534A3"/>
    <w:rsid w:val="00553736"/>
    <w:rsid w:val="00554566"/>
    <w:rsid w:val="00554CFA"/>
    <w:rsid w:val="00565FFC"/>
    <w:rsid w:val="00567235"/>
    <w:rsid w:val="00577CAF"/>
    <w:rsid w:val="00581719"/>
    <w:rsid w:val="00582591"/>
    <w:rsid w:val="00584062"/>
    <w:rsid w:val="005848DB"/>
    <w:rsid w:val="00587F29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B55E8"/>
    <w:rsid w:val="005B7A14"/>
    <w:rsid w:val="005B7D0A"/>
    <w:rsid w:val="005C5086"/>
    <w:rsid w:val="005D0574"/>
    <w:rsid w:val="005D28EF"/>
    <w:rsid w:val="005E0690"/>
    <w:rsid w:val="005E2269"/>
    <w:rsid w:val="005E2DCE"/>
    <w:rsid w:val="005E38BC"/>
    <w:rsid w:val="005E4659"/>
    <w:rsid w:val="005E5127"/>
    <w:rsid w:val="005E66DE"/>
    <w:rsid w:val="005E73D5"/>
    <w:rsid w:val="005E7B4E"/>
    <w:rsid w:val="005E7D14"/>
    <w:rsid w:val="005F0EF4"/>
    <w:rsid w:val="005F1A7F"/>
    <w:rsid w:val="00600C12"/>
    <w:rsid w:val="00601691"/>
    <w:rsid w:val="006018AC"/>
    <w:rsid w:val="00604174"/>
    <w:rsid w:val="0060423E"/>
    <w:rsid w:val="00605450"/>
    <w:rsid w:val="0060697E"/>
    <w:rsid w:val="006070F9"/>
    <w:rsid w:val="00612308"/>
    <w:rsid w:val="00617376"/>
    <w:rsid w:val="00626F45"/>
    <w:rsid w:val="006334DD"/>
    <w:rsid w:val="00636B0C"/>
    <w:rsid w:val="006416FB"/>
    <w:rsid w:val="006417F5"/>
    <w:rsid w:val="00642562"/>
    <w:rsid w:val="00643A3C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2EC5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331A"/>
    <w:rsid w:val="00695219"/>
    <w:rsid w:val="00696933"/>
    <w:rsid w:val="00697856"/>
    <w:rsid w:val="00697B41"/>
    <w:rsid w:val="006A4752"/>
    <w:rsid w:val="006A4A61"/>
    <w:rsid w:val="006A7899"/>
    <w:rsid w:val="006A7C74"/>
    <w:rsid w:val="006B0C6E"/>
    <w:rsid w:val="006B12BE"/>
    <w:rsid w:val="006B3F2C"/>
    <w:rsid w:val="006B5711"/>
    <w:rsid w:val="006B7DDA"/>
    <w:rsid w:val="006C041A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16F4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3BC0"/>
    <w:rsid w:val="00705AA4"/>
    <w:rsid w:val="0070650B"/>
    <w:rsid w:val="00710871"/>
    <w:rsid w:val="00712093"/>
    <w:rsid w:val="00714110"/>
    <w:rsid w:val="00714A05"/>
    <w:rsid w:val="0072099C"/>
    <w:rsid w:val="007218A6"/>
    <w:rsid w:val="00724147"/>
    <w:rsid w:val="0072588E"/>
    <w:rsid w:val="00726505"/>
    <w:rsid w:val="00727F26"/>
    <w:rsid w:val="0073406F"/>
    <w:rsid w:val="007354CD"/>
    <w:rsid w:val="0074074A"/>
    <w:rsid w:val="00741FEB"/>
    <w:rsid w:val="0074200D"/>
    <w:rsid w:val="0074570A"/>
    <w:rsid w:val="00745BD9"/>
    <w:rsid w:val="007500CE"/>
    <w:rsid w:val="00751720"/>
    <w:rsid w:val="00751D8F"/>
    <w:rsid w:val="00751FA7"/>
    <w:rsid w:val="00753EE6"/>
    <w:rsid w:val="007540DD"/>
    <w:rsid w:val="007541B4"/>
    <w:rsid w:val="00754B2A"/>
    <w:rsid w:val="0075637A"/>
    <w:rsid w:val="00763C92"/>
    <w:rsid w:val="00766705"/>
    <w:rsid w:val="00771B49"/>
    <w:rsid w:val="007731A7"/>
    <w:rsid w:val="00776934"/>
    <w:rsid w:val="00780C0A"/>
    <w:rsid w:val="00780E21"/>
    <w:rsid w:val="0078177F"/>
    <w:rsid w:val="00786F27"/>
    <w:rsid w:val="007877E0"/>
    <w:rsid w:val="00790760"/>
    <w:rsid w:val="00791FFC"/>
    <w:rsid w:val="00792AA2"/>
    <w:rsid w:val="007A04C8"/>
    <w:rsid w:val="007A04D2"/>
    <w:rsid w:val="007A240D"/>
    <w:rsid w:val="007A2493"/>
    <w:rsid w:val="007A3018"/>
    <w:rsid w:val="007A3A38"/>
    <w:rsid w:val="007A4FC3"/>
    <w:rsid w:val="007A6ADC"/>
    <w:rsid w:val="007B2E7A"/>
    <w:rsid w:val="007B36E9"/>
    <w:rsid w:val="007B4255"/>
    <w:rsid w:val="007B4878"/>
    <w:rsid w:val="007B63C1"/>
    <w:rsid w:val="007C2561"/>
    <w:rsid w:val="007C2F73"/>
    <w:rsid w:val="007C60C7"/>
    <w:rsid w:val="007C7316"/>
    <w:rsid w:val="007D01EE"/>
    <w:rsid w:val="007D349B"/>
    <w:rsid w:val="007D3C3B"/>
    <w:rsid w:val="007D3C4D"/>
    <w:rsid w:val="007D6CCA"/>
    <w:rsid w:val="007D7387"/>
    <w:rsid w:val="007E5BF6"/>
    <w:rsid w:val="007E604D"/>
    <w:rsid w:val="007E613F"/>
    <w:rsid w:val="007E6483"/>
    <w:rsid w:val="007E7290"/>
    <w:rsid w:val="007E760D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41AB"/>
    <w:rsid w:val="00815656"/>
    <w:rsid w:val="00816E97"/>
    <w:rsid w:val="00817723"/>
    <w:rsid w:val="008214D9"/>
    <w:rsid w:val="00821716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446DD"/>
    <w:rsid w:val="00850DCA"/>
    <w:rsid w:val="008518E2"/>
    <w:rsid w:val="00851CB0"/>
    <w:rsid w:val="0085316F"/>
    <w:rsid w:val="0085576F"/>
    <w:rsid w:val="00861002"/>
    <w:rsid w:val="0086120D"/>
    <w:rsid w:val="008631CF"/>
    <w:rsid w:val="008638AD"/>
    <w:rsid w:val="00863FE7"/>
    <w:rsid w:val="008712A2"/>
    <w:rsid w:val="00872454"/>
    <w:rsid w:val="00873ED4"/>
    <w:rsid w:val="00876B48"/>
    <w:rsid w:val="00876CCF"/>
    <w:rsid w:val="00877658"/>
    <w:rsid w:val="00880B6C"/>
    <w:rsid w:val="008831F7"/>
    <w:rsid w:val="008849B0"/>
    <w:rsid w:val="008859AF"/>
    <w:rsid w:val="0088749B"/>
    <w:rsid w:val="008967EA"/>
    <w:rsid w:val="00896D69"/>
    <w:rsid w:val="00897EAB"/>
    <w:rsid w:val="008A09D8"/>
    <w:rsid w:val="008A112D"/>
    <w:rsid w:val="008A1856"/>
    <w:rsid w:val="008A275D"/>
    <w:rsid w:val="008A3C86"/>
    <w:rsid w:val="008A4FB2"/>
    <w:rsid w:val="008A504E"/>
    <w:rsid w:val="008A521F"/>
    <w:rsid w:val="008A54C5"/>
    <w:rsid w:val="008A7E4D"/>
    <w:rsid w:val="008B5D4C"/>
    <w:rsid w:val="008B7F0C"/>
    <w:rsid w:val="008C0B53"/>
    <w:rsid w:val="008C215D"/>
    <w:rsid w:val="008C4660"/>
    <w:rsid w:val="008C4C53"/>
    <w:rsid w:val="008C612F"/>
    <w:rsid w:val="008D09DC"/>
    <w:rsid w:val="008D0BF2"/>
    <w:rsid w:val="008D4D92"/>
    <w:rsid w:val="008D697D"/>
    <w:rsid w:val="008E0B73"/>
    <w:rsid w:val="008E126B"/>
    <w:rsid w:val="008E1AC5"/>
    <w:rsid w:val="008E2C5E"/>
    <w:rsid w:val="008E4C7C"/>
    <w:rsid w:val="008E7094"/>
    <w:rsid w:val="008F1164"/>
    <w:rsid w:val="008F1C87"/>
    <w:rsid w:val="008F4219"/>
    <w:rsid w:val="008F46BE"/>
    <w:rsid w:val="008F48FA"/>
    <w:rsid w:val="00913F03"/>
    <w:rsid w:val="009148F2"/>
    <w:rsid w:val="00916D08"/>
    <w:rsid w:val="00916F73"/>
    <w:rsid w:val="00922280"/>
    <w:rsid w:val="0092461D"/>
    <w:rsid w:val="009247EF"/>
    <w:rsid w:val="00925961"/>
    <w:rsid w:val="009261BF"/>
    <w:rsid w:val="0092643F"/>
    <w:rsid w:val="00926BC8"/>
    <w:rsid w:val="0092732B"/>
    <w:rsid w:val="00941236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4BBA"/>
    <w:rsid w:val="00965A0F"/>
    <w:rsid w:val="0097096B"/>
    <w:rsid w:val="00972418"/>
    <w:rsid w:val="0097394C"/>
    <w:rsid w:val="0097670D"/>
    <w:rsid w:val="0098001A"/>
    <w:rsid w:val="009811F1"/>
    <w:rsid w:val="00984D44"/>
    <w:rsid w:val="00985AEE"/>
    <w:rsid w:val="00990A19"/>
    <w:rsid w:val="00992215"/>
    <w:rsid w:val="00993082"/>
    <w:rsid w:val="009A063F"/>
    <w:rsid w:val="009A0CFE"/>
    <w:rsid w:val="009A32B6"/>
    <w:rsid w:val="009A678C"/>
    <w:rsid w:val="009B168A"/>
    <w:rsid w:val="009B1EC5"/>
    <w:rsid w:val="009B236D"/>
    <w:rsid w:val="009B3C48"/>
    <w:rsid w:val="009B4C41"/>
    <w:rsid w:val="009B6554"/>
    <w:rsid w:val="009B6F0C"/>
    <w:rsid w:val="009B7B20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2E3A"/>
    <w:rsid w:val="00A02E7F"/>
    <w:rsid w:val="00A03915"/>
    <w:rsid w:val="00A061CE"/>
    <w:rsid w:val="00A06705"/>
    <w:rsid w:val="00A13E94"/>
    <w:rsid w:val="00A13ED0"/>
    <w:rsid w:val="00A15BCB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07C1"/>
    <w:rsid w:val="00A33E47"/>
    <w:rsid w:val="00A348C8"/>
    <w:rsid w:val="00A40E51"/>
    <w:rsid w:val="00A45D7D"/>
    <w:rsid w:val="00A45EEF"/>
    <w:rsid w:val="00A467A0"/>
    <w:rsid w:val="00A5656A"/>
    <w:rsid w:val="00A575F1"/>
    <w:rsid w:val="00A62F27"/>
    <w:rsid w:val="00A66853"/>
    <w:rsid w:val="00A66DAA"/>
    <w:rsid w:val="00A700AE"/>
    <w:rsid w:val="00A70D2A"/>
    <w:rsid w:val="00A7291A"/>
    <w:rsid w:val="00A775E1"/>
    <w:rsid w:val="00A8223A"/>
    <w:rsid w:val="00A940E2"/>
    <w:rsid w:val="00A947BA"/>
    <w:rsid w:val="00A975E8"/>
    <w:rsid w:val="00A978CB"/>
    <w:rsid w:val="00AA25E9"/>
    <w:rsid w:val="00AA72A8"/>
    <w:rsid w:val="00AB0994"/>
    <w:rsid w:val="00AC2280"/>
    <w:rsid w:val="00AC57D5"/>
    <w:rsid w:val="00AC6E08"/>
    <w:rsid w:val="00AD02A8"/>
    <w:rsid w:val="00AD1917"/>
    <w:rsid w:val="00AD1B14"/>
    <w:rsid w:val="00AD3411"/>
    <w:rsid w:val="00AD3509"/>
    <w:rsid w:val="00AD4380"/>
    <w:rsid w:val="00AD5189"/>
    <w:rsid w:val="00AD5E57"/>
    <w:rsid w:val="00AE188B"/>
    <w:rsid w:val="00AE3233"/>
    <w:rsid w:val="00AE3644"/>
    <w:rsid w:val="00AE3DE4"/>
    <w:rsid w:val="00AE4022"/>
    <w:rsid w:val="00AE701F"/>
    <w:rsid w:val="00AF00F0"/>
    <w:rsid w:val="00AF10DA"/>
    <w:rsid w:val="00AF1F03"/>
    <w:rsid w:val="00AF301F"/>
    <w:rsid w:val="00AF413C"/>
    <w:rsid w:val="00AF42ED"/>
    <w:rsid w:val="00AF5459"/>
    <w:rsid w:val="00AF6358"/>
    <w:rsid w:val="00B02AA8"/>
    <w:rsid w:val="00B02B76"/>
    <w:rsid w:val="00B07116"/>
    <w:rsid w:val="00B12649"/>
    <w:rsid w:val="00B1406A"/>
    <w:rsid w:val="00B14EE5"/>
    <w:rsid w:val="00B14F7A"/>
    <w:rsid w:val="00B160C5"/>
    <w:rsid w:val="00B169DD"/>
    <w:rsid w:val="00B23BE8"/>
    <w:rsid w:val="00B263D1"/>
    <w:rsid w:val="00B32B57"/>
    <w:rsid w:val="00B3447E"/>
    <w:rsid w:val="00B3658F"/>
    <w:rsid w:val="00B36CEF"/>
    <w:rsid w:val="00B37B9A"/>
    <w:rsid w:val="00B37FEB"/>
    <w:rsid w:val="00B4087B"/>
    <w:rsid w:val="00B42661"/>
    <w:rsid w:val="00B43EEF"/>
    <w:rsid w:val="00B451B6"/>
    <w:rsid w:val="00B45DCA"/>
    <w:rsid w:val="00B46D34"/>
    <w:rsid w:val="00B51E9F"/>
    <w:rsid w:val="00B536C8"/>
    <w:rsid w:val="00B56EDA"/>
    <w:rsid w:val="00B56FC1"/>
    <w:rsid w:val="00B617B0"/>
    <w:rsid w:val="00B64469"/>
    <w:rsid w:val="00B65EBF"/>
    <w:rsid w:val="00B65EF5"/>
    <w:rsid w:val="00B713E6"/>
    <w:rsid w:val="00B729D7"/>
    <w:rsid w:val="00B72FBD"/>
    <w:rsid w:val="00B757EC"/>
    <w:rsid w:val="00B75F82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956CC"/>
    <w:rsid w:val="00BA3A22"/>
    <w:rsid w:val="00BA48B5"/>
    <w:rsid w:val="00BA4C45"/>
    <w:rsid w:val="00BA79AF"/>
    <w:rsid w:val="00BA7C55"/>
    <w:rsid w:val="00BB28FA"/>
    <w:rsid w:val="00BB62FB"/>
    <w:rsid w:val="00BB7C85"/>
    <w:rsid w:val="00BC0D71"/>
    <w:rsid w:val="00BC0F37"/>
    <w:rsid w:val="00BC174A"/>
    <w:rsid w:val="00BC29CA"/>
    <w:rsid w:val="00BC2B19"/>
    <w:rsid w:val="00BD3C63"/>
    <w:rsid w:val="00BD4277"/>
    <w:rsid w:val="00BD763F"/>
    <w:rsid w:val="00BE12CF"/>
    <w:rsid w:val="00BE154B"/>
    <w:rsid w:val="00BE3501"/>
    <w:rsid w:val="00BE3D52"/>
    <w:rsid w:val="00BE5248"/>
    <w:rsid w:val="00BE5A9E"/>
    <w:rsid w:val="00BE782A"/>
    <w:rsid w:val="00BF1B4A"/>
    <w:rsid w:val="00BF254D"/>
    <w:rsid w:val="00BF3F82"/>
    <w:rsid w:val="00BF4708"/>
    <w:rsid w:val="00BF4F81"/>
    <w:rsid w:val="00BF781C"/>
    <w:rsid w:val="00C026F7"/>
    <w:rsid w:val="00C0350D"/>
    <w:rsid w:val="00C0352C"/>
    <w:rsid w:val="00C03613"/>
    <w:rsid w:val="00C061BC"/>
    <w:rsid w:val="00C06BF3"/>
    <w:rsid w:val="00C07AE6"/>
    <w:rsid w:val="00C10A1E"/>
    <w:rsid w:val="00C11E12"/>
    <w:rsid w:val="00C11FB0"/>
    <w:rsid w:val="00C121CC"/>
    <w:rsid w:val="00C12247"/>
    <w:rsid w:val="00C12945"/>
    <w:rsid w:val="00C16135"/>
    <w:rsid w:val="00C16256"/>
    <w:rsid w:val="00C162BB"/>
    <w:rsid w:val="00C21E72"/>
    <w:rsid w:val="00C241C9"/>
    <w:rsid w:val="00C254C9"/>
    <w:rsid w:val="00C2699D"/>
    <w:rsid w:val="00C3443D"/>
    <w:rsid w:val="00C35C63"/>
    <w:rsid w:val="00C36675"/>
    <w:rsid w:val="00C40656"/>
    <w:rsid w:val="00C419C1"/>
    <w:rsid w:val="00C41E98"/>
    <w:rsid w:val="00C430A4"/>
    <w:rsid w:val="00C442F4"/>
    <w:rsid w:val="00C47B6E"/>
    <w:rsid w:val="00C47F87"/>
    <w:rsid w:val="00C510BE"/>
    <w:rsid w:val="00C53B69"/>
    <w:rsid w:val="00C53EC5"/>
    <w:rsid w:val="00C54435"/>
    <w:rsid w:val="00C57E5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BB5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97883"/>
    <w:rsid w:val="00CA2FC0"/>
    <w:rsid w:val="00CA339C"/>
    <w:rsid w:val="00CA4E08"/>
    <w:rsid w:val="00CA5161"/>
    <w:rsid w:val="00CA5881"/>
    <w:rsid w:val="00CA58D2"/>
    <w:rsid w:val="00CA63D0"/>
    <w:rsid w:val="00CB02CF"/>
    <w:rsid w:val="00CB085B"/>
    <w:rsid w:val="00CB17A0"/>
    <w:rsid w:val="00CB28FB"/>
    <w:rsid w:val="00CB6EA3"/>
    <w:rsid w:val="00CC0D92"/>
    <w:rsid w:val="00CC3F47"/>
    <w:rsid w:val="00CC4652"/>
    <w:rsid w:val="00CC47DE"/>
    <w:rsid w:val="00CD3D9F"/>
    <w:rsid w:val="00CD6618"/>
    <w:rsid w:val="00CE3479"/>
    <w:rsid w:val="00CE3540"/>
    <w:rsid w:val="00CE3A08"/>
    <w:rsid w:val="00CE656E"/>
    <w:rsid w:val="00CE6BD2"/>
    <w:rsid w:val="00CE7293"/>
    <w:rsid w:val="00CE7709"/>
    <w:rsid w:val="00CF3342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39D2"/>
    <w:rsid w:val="00D47940"/>
    <w:rsid w:val="00D50F1D"/>
    <w:rsid w:val="00D53155"/>
    <w:rsid w:val="00D549B4"/>
    <w:rsid w:val="00D563A0"/>
    <w:rsid w:val="00D566EE"/>
    <w:rsid w:val="00D57D69"/>
    <w:rsid w:val="00D62106"/>
    <w:rsid w:val="00D635A3"/>
    <w:rsid w:val="00D64F93"/>
    <w:rsid w:val="00D6500E"/>
    <w:rsid w:val="00D70F85"/>
    <w:rsid w:val="00D71E68"/>
    <w:rsid w:val="00D722DF"/>
    <w:rsid w:val="00D730CF"/>
    <w:rsid w:val="00D752D9"/>
    <w:rsid w:val="00D7614B"/>
    <w:rsid w:val="00D76238"/>
    <w:rsid w:val="00D770C6"/>
    <w:rsid w:val="00D8169E"/>
    <w:rsid w:val="00D8488E"/>
    <w:rsid w:val="00D85049"/>
    <w:rsid w:val="00D8643F"/>
    <w:rsid w:val="00D87D8A"/>
    <w:rsid w:val="00D90699"/>
    <w:rsid w:val="00D91198"/>
    <w:rsid w:val="00D9193C"/>
    <w:rsid w:val="00D97C02"/>
    <w:rsid w:val="00DA0985"/>
    <w:rsid w:val="00DA13AA"/>
    <w:rsid w:val="00DA1947"/>
    <w:rsid w:val="00DA211A"/>
    <w:rsid w:val="00DA234E"/>
    <w:rsid w:val="00DA32DF"/>
    <w:rsid w:val="00DA4E1F"/>
    <w:rsid w:val="00DA77CB"/>
    <w:rsid w:val="00DB04AF"/>
    <w:rsid w:val="00DB1EEB"/>
    <w:rsid w:val="00DB6279"/>
    <w:rsid w:val="00DC0E45"/>
    <w:rsid w:val="00DC0F14"/>
    <w:rsid w:val="00DC0FC5"/>
    <w:rsid w:val="00DC2027"/>
    <w:rsid w:val="00DC22F2"/>
    <w:rsid w:val="00DC2524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D5EC1"/>
    <w:rsid w:val="00DE006F"/>
    <w:rsid w:val="00DE111F"/>
    <w:rsid w:val="00DE2C5C"/>
    <w:rsid w:val="00DE3100"/>
    <w:rsid w:val="00DE51A2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E93"/>
    <w:rsid w:val="00E13F0E"/>
    <w:rsid w:val="00E176B9"/>
    <w:rsid w:val="00E22047"/>
    <w:rsid w:val="00E23B3E"/>
    <w:rsid w:val="00E23C9D"/>
    <w:rsid w:val="00E2455A"/>
    <w:rsid w:val="00E24807"/>
    <w:rsid w:val="00E24E60"/>
    <w:rsid w:val="00E24ED7"/>
    <w:rsid w:val="00E31469"/>
    <w:rsid w:val="00E339A5"/>
    <w:rsid w:val="00E4410F"/>
    <w:rsid w:val="00E45EAC"/>
    <w:rsid w:val="00E50936"/>
    <w:rsid w:val="00E515AE"/>
    <w:rsid w:val="00E52BFD"/>
    <w:rsid w:val="00E53FED"/>
    <w:rsid w:val="00E54A74"/>
    <w:rsid w:val="00E56371"/>
    <w:rsid w:val="00E56A21"/>
    <w:rsid w:val="00E56DB2"/>
    <w:rsid w:val="00E617C1"/>
    <w:rsid w:val="00E62BC2"/>
    <w:rsid w:val="00E646AB"/>
    <w:rsid w:val="00E677BC"/>
    <w:rsid w:val="00E74010"/>
    <w:rsid w:val="00E75EB2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D39"/>
    <w:rsid w:val="00EA0F29"/>
    <w:rsid w:val="00EA1361"/>
    <w:rsid w:val="00EA16CB"/>
    <w:rsid w:val="00EA1FF3"/>
    <w:rsid w:val="00EA206C"/>
    <w:rsid w:val="00EA2ABD"/>
    <w:rsid w:val="00EA427D"/>
    <w:rsid w:val="00EA4B53"/>
    <w:rsid w:val="00EB0EC2"/>
    <w:rsid w:val="00EB25BE"/>
    <w:rsid w:val="00EB76B4"/>
    <w:rsid w:val="00EB7986"/>
    <w:rsid w:val="00EC2802"/>
    <w:rsid w:val="00EC3587"/>
    <w:rsid w:val="00EC7023"/>
    <w:rsid w:val="00EC78F9"/>
    <w:rsid w:val="00EC79A8"/>
    <w:rsid w:val="00ED1C9D"/>
    <w:rsid w:val="00ED3622"/>
    <w:rsid w:val="00ED4E00"/>
    <w:rsid w:val="00ED579A"/>
    <w:rsid w:val="00ED62CF"/>
    <w:rsid w:val="00ED723E"/>
    <w:rsid w:val="00EE1DDB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17926"/>
    <w:rsid w:val="00F27670"/>
    <w:rsid w:val="00F3306D"/>
    <w:rsid w:val="00F34B3F"/>
    <w:rsid w:val="00F34F64"/>
    <w:rsid w:val="00F36C84"/>
    <w:rsid w:val="00F437C0"/>
    <w:rsid w:val="00F451D3"/>
    <w:rsid w:val="00F45BC9"/>
    <w:rsid w:val="00F46DA1"/>
    <w:rsid w:val="00F50D61"/>
    <w:rsid w:val="00F51E1D"/>
    <w:rsid w:val="00F55993"/>
    <w:rsid w:val="00F55F7B"/>
    <w:rsid w:val="00F56793"/>
    <w:rsid w:val="00F56857"/>
    <w:rsid w:val="00F57CC0"/>
    <w:rsid w:val="00F613CC"/>
    <w:rsid w:val="00F622C9"/>
    <w:rsid w:val="00F62AE1"/>
    <w:rsid w:val="00F643C0"/>
    <w:rsid w:val="00F675E0"/>
    <w:rsid w:val="00F7346B"/>
    <w:rsid w:val="00F74593"/>
    <w:rsid w:val="00F74D8E"/>
    <w:rsid w:val="00F755A2"/>
    <w:rsid w:val="00F7656C"/>
    <w:rsid w:val="00F806D7"/>
    <w:rsid w:val="00F817D9"/>
    <w:rsid w:val="00F83AF9"/>
    <w:rsid w:val="00F84BE7"/>
    <w:rsid w:val="00F85660"/>
    <w:rsid w:val="00F8620E"/>
    <w:rsid w:val="00FA0679"/>
    <w:rsid w:val="00FA1374"/>
    <w:rsid w:val="00FA1A85"/>
    <w:rsid w:val="00FA3590"/>
    <w:rsid w:val="00FA3A55"/>
    <w:rsid w:val="00FA64EB"/>
    <w:rsid w:val="00FB59EE"/>
    <w:rsid w:val="00FB7118"/>
    <w:rsid w:val="00FB77EA"/>
    <w:rsid w:val="00FC0C6E"/>
    <w:rsid w:val="00FC2CC4"/>
    <w:rsid w:val="00FC3894"/>
    <w:rsid w:val="00FC6D6C"/>
    <w:rsid w:val="00FD298C"/>
    <w:rsid w:val="00FD5FB8"/>
    <w:rsid w:val="00FD63EA"/>
    <w:rsid w:val="00FD6B06"/>
    <w:rsid w:val="00FD7011"/>
    <w:rsid w:val="00FE08C8"/>
    <w:rsid w:val="00FE2BC7"/>
    <w:rsid w:val="00FE4708"/>
    <w:rsid w:val="00FE481F"/>
    <w:rsid w:val="00FE4C04"/>
    <w:rsid w:val="00FE5E23"/>
    <w:rsid w:val="00FE6EDF"/>
    <w:rsid w:val="00FE6F6C"/>
    <w:rsid w:val="00FF048E"/>
    <w:rsid w:val="00FF239C"/>
    <w:rsid w:val="00FF344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3409"/>
    <o:shapelayout v:ext="edit">
      <o:idmap v:ext="edit" data="1"/>
    </o:shapelayout>
  </w:shapeDefaults>
  <w:decimalSymbol w:val=","/>
  <w:listSeparator w:val=";"/>
  <w14:docId w14:val="3ADC6787"/>
  <w15:docId w15:val="{1766F029-8A75-4300-839B-538487C3C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A80">
    <w:name w:val="A8"/>
    <w:uiPriority w:val="99"/>
    <w:rsid w:val="00C35C63"/>
    <w:rPr>
      <w:rFonts w:cs="Myriad Pro Light"/>
      <w:color w:val="000000"/>
    </w:rPr>
  </w:style>
  <w:style w:type="paragraph" w:customStyle="1" w:styleId="generallist">
    <w:name w:val="general list"/>
    <w:basedOn w:val="a"/>
    <w:autoRedefine/>
    <w:qFormat/>
    <w:rsid w:val="00385D05"/>
    <w:pPr>
      <w:widowControl w:val="0"/>
      <w:numPr>
        <w:numId w:val="24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5D05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19">
    <w:name w:val="Pa19"/>
    <w:basedOn w:val="Default"/>
    <w:next w:val="Default"/>
    <w:uiPriority w:val="99"/>
    <w:rsid w:val="00117FDF"/>
    <w:pPr>
      <w:spacing w:line="14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0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5.png"/><Relationship Id="rId29" Type="http://schemas.openxmlformats.org/officeDocument/2006/relationships/image" Target="media/image14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jpeg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footer" Target="footer5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E3060-0FAD-4DB1-8677-C2CE0DFD8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8781757C</Template>
  <TotalTime>0</TotalTime>
  <Pages>27</Pages>
  <Words>5037</Words>
  <Characters>28711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</cp:revision>
  <cp:lastPrinted>2021-03-26T08:29:00Z</cp:lastPrinted>
  <dcterms:created xsi:type="dcterms:W3CDTF">2025-12-12T12:38:00Z</dcterms:created>
  <dcterms:modified xsi:type="dcterms:W3CDTF">2025-12-12T12:38:00Z</dcterms:modified>
</cp:coreProperties>
</file>