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97096B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EB0EC2" w:rsidTr="00254B49">
        <w:trPr>
          <w:jc w:val="center"/>
        </w:trPr>
        <w:tc>
          <w:tcPr>
            <w:tcW w:w="6521" w:type="dxa"/>
            <w:shd w:val="clear" w:color="auto" w:fill="auto"/>
          </w:tcPr>
          <w:p w:rsidR="00254B49" w:rsidRPr="006F5E19" w:rsidRDefault="00254B49" w:rsidP="0011593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НАРУЖНЫЙ БЛОК</w:t>
            </w:r>
            <w:r w:rsidR="000E0F86" w:rsidRPr="000E0F86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КОНДИЦИОНЕРА</w:t>
            </w:r>
            <w:r w:rsidR="000E0F86" w:rsidRPr="000E0F86">
              <w:rPr>
                <w:b/>
                <w:szCs w:val="28"/>
              </w:rPr>
              <w:t xml:space="preserve"> (</w:t>
            </w:r>
            <w:r w:rsidR="00876B48">
              <w:rPr>
                <w:b/>
                <w:szCs w:val="28"/>
              </w:rPr>
              <w:t>МУЛЬТИСПЛИТ-</w:t>
            </w:r>
            <w:r w:rsidR="000E0F86" w:rsidRPr="000E0F86">
              <w:rPr>
                <w:b/>
                <w:szCs w:val="28"/>
              </w:rPr>
              <w:t>СИСТЕМ</w:t>
            </w:r>
            <w:r>
              <w:rPr>
                <w:b/>
                <w:szCs w:val="28"/>
              </w:rPr>
              <w:t xml:space="preserve">Ы) </w:t>
            </w:r>
            <w:r w:rsidR="00115930">
              <w:rPr>
                <w:b/>
                <w:szCs w:val="28"/>
              </w:rPr>
              <w:t>БЫТОВОГО НАЗНАЧЕНИЯ</w:t>
            </w:r>
            <w:r w:rsidR="00115930" w:rsidRPr="00254B49">
              <w:rPr>
                <w:b/>
                <w:szCs w:val="28"/>
              </w:rPr>
              <w:t xml:space="preserve"> </w:t>
            </w:r>
            <w:r w:rsidRPr="00254B49">
              <w:rPr>
                <w:b/>
                <w:szCs w:val="28"/>
              </w:rPr>
              <w:t>5MXM90N9</w:t>
            </w:r>
          </w:p>
        </w:tc>
      </w:tr>
      <w:tr w:rsidR="00EB0EC2" w:rsidTr="00254B49">
        <w:trPr>
          <w:jc w:val="center"/>
        </w:trPr>
        <w:tc>
          <w:tcPr>
            <w:tcW w:w="652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254B49" w:rsidP="004A14D0">
            <w:pPr>
              <w:jc w:val="center"/>
              <w:rPr>
                <w:b/>
                <w:szCs w:val="28"/>
              </w:rPr>
            </w:pPr>
            <w:r w:rsidRPr="00254B49">
              <w:rPr>
                <w:b/>
                <w:szCs w:val="28"/>
              </w:rPr>
              <w:t>5MXM90N9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94DB1" w:rsidRDefault="00C94DB1" w:rsidP="00C162BB">
      <w:pPr>
        <w:spacing w:line="360" w:lineRule="auto"/>
        <w:rPr>
          <w:szCs w:val="28"/>
        </w:rPr>
      </w:pPr>
    </w:p>
    <w:p w:rsidR="00C94DB1" w:rsidRDefault="00C94DB1" w:rsidP="00C162BB">
      <w:pPr>
        <w:spacing w:line="360" w:lineRule="auto"/>
        <w:rPr>
          <w:szCs w:val="28"/>
        </w:rPr>
      </w:pPr>
    </w:p>
    <w:p w:rsidR="00C94DB1" w:rsidRDefault="00C94DB1" w:rsidP="00C162BB">
      <w:pPr>
        <w:spacing w:line="360" w:lineRule="auto"/>
        <w:rPr>
          <w:szCs w:val="28"/>
        </w:rPr>
      </w:pPr>
    </w:p>
    <w:p w:rsidR="00C94DB1" w:rsidRPr="00C162BB" w:rsidRDefault="00C94DB1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15930">
        <w:rPr>
          <w:sz w:val="22"/>
          <w:szCs w:val="22"/>
          <w:lang w:val="en-US"/>
        </w:rPr>
        <w:t>3</w:t>
      </w:r>
      <w:r w:rsidR="003730D6">
        <w:rPr>
          <w:szCs w:val="28"/>
          <w:lang w:val="en-US"/>
        </w:rPr>
        <w:br w:type="page"/>
      </w:r>
    </w:p>
    <w:p w:rsidR="00810B70" w:rsidRPr="00E24F9A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E24F9A">
        <w:rPr>
          <w:b/>
          <w:sz w:val="22"/>
          <w:szCs w:val="22"/>
        </w:rPr>
        <w:lastRenderedPageBreak/>
        <w:t>СОДЕРЖАНИЕ</w:t>
      </w:r>
    </w:p>
    <w:p w:rsidR="00E24F9A" w:rsidRPr="00E24F9A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24F9A">
        <w:rPr>
          <w:sz w:val="22"/>
          <w:szCs w:val="22"/>
        </w:rPr>
        <w:fldChar w:fldCharType="begin"/>
      </w:r>
      <w:r w:rsidRPr="00E24F9A">
        <w:rPr>
          <w:sz w:val="22"/>
          <w:szCs w:val="22"/>
        </w:rPr>
        <w:instrText xml:space="preserve"> TOC \o "1-3" \h \z \u </w:instrText>
      </w:r>
      <w:r w:rsidRPr="00E24F9A">
        <w:rPr>
          <w:sz w:val="22"/>
          <w:szCs w:val="22"/>
        </w:rPr>
        <w:fldChar w:fldCharType="separate"/>
      </w:r>
      <w:hyperlink w:anchor="_Toc101181471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1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_Toc101181471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72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2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_Toc101181472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4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73" w:history="1">
        <w:r w:rsidR="00E24F9A" w:rsidRPr="00E24F9A">
          <w:rPr>
            <w:rStyle w:val="ad"/>
            <w:noProof/>
            <w:sz w:val="22"/>
            <w:szCs w:val="22"/>
          </w:rPr>
          <w:t>2.1.1 Описание изделия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_Toc101181473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4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74" w:history="1">
        <w:r w:rsidR="00E24F9A" w:rsidRPr="00E24F9A">
          <w:rPr>
            <w:rStyle w:val="ad"/>
            <w:noProof/>
            <w:sz w:val="22"/>
            <w:szCs w:val="22"/>
          </w:rPr>
          <w:t>2.1.2 Принцип работы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_Toc101181474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4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75" w:history="1">
        <w:r w:rsidR="00E24F9A" w:rsidRPr="00E24F9A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_Toc101181475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5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76" w:history="1">
        <w:r w:rsidR="00E24F9A" w:rsidRPr="00E24F9A">
          <w:rPr>
            <w:rStyle w:val="ad"/>
            <w:noProof/>
            <w:sz w:val="22"/>
            <w:szCs w:val="22"/>
          </w:rPr>
          <w:t>2.1.4 Таблицы сочетания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_Toc101181476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7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77" w:history="1">
        <w:r w:rsidR="00E24F9A" w:rsidRPr="00E24F9A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_Toc101181477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28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78" w:history="1">
        <w:r w:rsidR="00E24F9A" w:rsidRPr="00E24F9A">
          <w:rPr>
            <w:rStyle w:val="ad"/>
            <w:noProof/>
            <w:sz w:val="22"/>
            <w:szCs w:val="22"/>
          </w:rPr>
          <w:t>2.1.6 Оптимальная эксплуатация.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_Toc101181478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29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79" w:history="1">
        <w:r w:rsidR="00E24F9A" w:rsidRPr="00E24F9A">
          <w:rPr>
            <w:rStyle w:val="ad"/>
            <w:noProof/>
            <w:sz w:val="22"/>
            <w:szCs w:val="22"/>
          </w:rPr>
          <w:t>2.1.7 Чертеж изделия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_Toc101181479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30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0" w:history="1">
        <w:r w:rsidR="00E24F9A" w:rsidRPr="00E24F9A">
          <w:rPr>
            <w:rStyle w:val="ad"/>
            <w:noProof/>
            <w:sz w:val="22"/>
            <w:szCs w:val="22"/>
          </w:rPr>
          <w:t>2.2 Маркировка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_Toc101181480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30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1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3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b/>
            <w:noProof/>
            <w:sz w:val="22"/>
            <w:szCs w:val="22"/>
          </w:rPr>
          <w:t>КОМПЛЕКТНОСТЬ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_Toc101181481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31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2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4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_Toc101181482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32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3" w:history="1">
        <w:r w:rsidR="00E24F9A" w:rsidRPr="00E24F9A">
          <w:rPr>
            <w:rStyle w:val="ad"/>
            <w:b/>
            <w:noProof/>
            <w:sz w:val="22"/>
            <w:szCs w:val="22"/>
          </w:rPr>
          <w:t>5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b/>
            <w:noProof/>
            <w:sz w:val="22"/>
            <w:szCs w:val="22"/>
          </w:rPr>
          <w:t>КОНСЕРВАЦИЯ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_Toc101181483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33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4" w:history="1">
        <w:r w:rsidR="00E24F9A" w:rsidRPr="00E24F9A">
          <w:rPr>
            <w:rStyle w:val="ad"/>
            <w:b/>
            <w:noProof/>
            <w:sz w:val="22"/>
            <w:szCs w:val="22"/>
          </w:rPr>
          <w:t>6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_Toc101181484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34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5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7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_Toc101181485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35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6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8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_Toc101181486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36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7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9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_Toc101181487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37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8" w:history="1">
        <w:r w:rsidR="00E24F9A" w:rsidRPr="00E24F9A">
          <w:rPr>
            <w:rStyle w:val="ad"/>
            <w:noProof/>
            <w:sz w:val="22"/>
            <w:szCs w:val="22"/>
          </w:rPr>
          <w:t>9.1 Общие требования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_Toc101181488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40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89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10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_Toc101181489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42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90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11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_Toc101181490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47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91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12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_Toc101181491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48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E24F9A" w:rsidRPr="00E24F9A" w:rsidRDefault="0048389C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1492" w:history="1">
        <w:r w:rsidR="00E24F9A" w:rsidRPr="00E24F9A">
          <w:rPr>
            <w:rStyle w:val="ad"/>
            <w:b/>
            <w:bCs/>
            <w:noProof/>
            <w:sz w:val="22"/>
            <w:szCs w:val="22"/>
          </w:rPr>
          <w:t>13</w:t>
        </w:r>
        <w:r w:rsidR="00E24F9A" w:rsidRPr="00E24F9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24F9A" w:rsidRPr="00E24F9A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E24F9A" w:rsidRPr="00E24F9A">
          <w:rPr>
            <w:noProof/>
            <w:webHidden/>
            <w:sz w:val="22"/>
            <w:szCs w:val="22"/>
          </w:rPr>
          <w:tab/>
        </w:r>
        <w:r w:rsidR="00E24F9A" w:rsidRPr="00E24F9A">
          <w:rPr>
            <w:noProof/>
            <w:webHidden/>
            <w:sz w:val="22"/>
            <w:szCs w:val="22"/>
          </w:rPr>
          <w:fldChar w:fldCharType="begin"/>
        </w:r>
        <w:r w:rsidR="00E24F9A" w:rsidRPr="00E24F9A">
          <w:rPr>
            <w:noProof/>
            <w:webHidden/>
            <w:sz w:val="22"/>
            <w:szCs w:val="22"/>
          </w:rPr>
          <w:instrText xml:space="preserve"> PAGEREF _Toc101181492 \h </w:instrText>
        </w:r>
        <w:r w:rsidR="00E24F9A" w:rsidRPr="00E24F9A">
          <w:rPr>
            <w:noProof/>
            <w:webHidden/>
            <w:sz w:val="22"/>
            <w:szCs w:val="22"/>
          </w:rPr>
        </w:r>
        <w:r w:rsidR="00E24F9A" w:rsidRPr="00E24F9A">
          <w:rPr>
            <w:noProof/>
            <w:webHidden/>
            <w:sz w:val="22"/>
            <w:szCs w:val="22"/>
          </w:rPr>
          <w:fldChar w:fldCharType="separate"/>
        </w:r>
        <w:r w:rsidR="00E24F9A" w:rsidRPr="00E24F9A">
          <w:rPr>
            <w:noProof/>
            <w:webHidden/>
            <w:sz w:val="22"/>
            <w:szCs w:val="22"/>
          </w:rPr>
          <w:t>49</w:t>
        </w:r>
        <w:r w:rsidR="00E24F9A" w:rsidRPr="00E24F9A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E24F9A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E24F9A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CD72A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D72AF">
        <w:rPr>
          <w:sz w:val="22"/>
          <w:szCs w:val="22"/>
        </w:rPr>
        <w:t>наружного блока</w:t>
      </w:r>
      <w:r w:rsidR="000E0F86" w:rsidRPr="000E0F86">
        <w:rPr>
          <w:sz w:val="22"/>
          <w:szCs w:val="22"/>
        </w:rPr>
        <w:t xml:space="preserve"> кондици</w:t>
      </w:r>
      <w:r w:rsidR="00CD72AF">
        <w:rPr>
          <w:sz w:val="22"/>
          <w:szCs w:val="22"/>
        </w:rPr>
        <w:t>онера</w:t>
      </w:r>
      <w:r w:rsidR="000E0F86">
        <w:rPr>
          <w:sz w:val="22"/>
          <w:szCs w:val="22"/>
        </w:rPr>
        <w:t xml:space="preserve">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</w:t>
      </w:r>
      <w:r w:rsidR="00CD72AF">
        <w:rPr>
          <w:sz w:val="22"/>
          <w:szCs w:val="22"/>
        </w:rPr>
        <w:t>ы)</w:t>
      </w:r>
      <w:r w:rsidR="000E0F86">
        <w:rPr>
          <w:sz w:val="22"/>
          <w:szCs w:val="22"/>
        </w:rPr>
        <w:t xml:space="preserve"> </w:t>
      </w:r>
      <w:r w:rsidR="00115930">
        <w:rPr>
          <w:sz w:val="22"/>
          <w:szCs w:val="22"/>
        </w:rPr>
        <w:t>бытового назначения</w:t>
      </w:r>
      <w:r w:rsidR="00115930" w:rsidRPr="00CD72AF">
        <w:rPr>
          <w:sz w:val="22"/>
          <w:szCs w:val="22"/>
        </w:rPr>
        <w:t xml:space="preserve"> </w:t>
      </w:r>
      <w:r w:rsidR="00CD72AF" w:rsidRPr="00CD72AF">
        <w:rPr>
          <w:sz w:val="22"/>
          <w:szCs w:val="22"/>
        </w:rPr>
        <w:t>5MXM90N9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CD72AF">
        <w:rPr>
          <w:sz w:val="22"/>
          <w:szCs w:val="22"/>
        </w:rPr>
        <w:t xml:space="preserve"> «изделие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1181471"/>
      <w:r w:rsidR="00810B70" w:rsidRPr="00985AEE">
        <w:rPr>
          <w:b/>
          <w:szCs w:val="28"/>
        </w:rPr>
        <w:t>ОСНОВНЫЕ СВЕДЕНИЯ ОБ ИЗДЕЛИ</w:t>
      </w:r>
      <w:bookmarkEnd w:id="0"/>
      <w:r w:rsidR="00CD72AF">
        <w:rPr>
          <w:b/>
          <w:szCs w:val="28"/>
        </w:rPr>
        <w:t>И</w:t>
      </w:r>
      <w:bookmarkEnd w:id="1"/>
    </w:p>
    <w:p w:rsidR="000A3D50" w:rsidRDefault="00CD72A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изделии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0"/>
        <w:gridCol w:w="7921"/>
      </w:tblGrid>
      <w:tr w:rsidR="00E23B3E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921" w:type="dxa"/>
            <w:vAlign w:val="center"/>
          </w:tcPr>
          <w:p w:rsidR="00115930" w:rsidRDefault="00B3447E" w:rsidP="003878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CD72AF">
              <w:rPr>
                <w:sz w:val="22"/>
                <w:szCs w:val="22"/>
              </w:rPr>
              <w:t>аружный</w:t>
            </w:r>
            <w:r w:rsidRPr="00B3447E">
              <w:rPr>
                <w:sz w:val="22"/>
                <w:szCs w:val="22"/>
              </w:rPr>
              <w:t xml:space="preserve"> блок </w:t>
            </w:r>
            <w:r w:rsidR="00517018">
              <w:rPr>
                <w:sz w:val="22"/>
                <w:szCs w:val="22"/>
              </w:rPr>
              <w:t>бытового</w:t>
            </w:r>
            <w:r w:rsidR="00CD72AF" w:rsidRPr="000E0F86">
              <w:rPr>
                <w:sz w:val="22"/>
                <w:szCs w:val="22"/>
              </w:rPr>
              <w:t xml:space="preserve"> кондици</w:t>
            </w:r>
            <w:r w:rsidR="00CD72AF">
              <w:rPr>
                <w:sz w:val="22"/>
                <w:szCs w:val="22"/>
              </w:rPr>
              <w:t xml:space="preserve">онера (мультисплит-системы) </w:t>
            </w:r>
          </w:p>
          <w:p w:rsidR="00E23B3E" w:rsidRPr="00B3447E" w:rsidRDefault="00115930" w:rsidP="0038785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Pr="00CD72AF">
              <w:rPr>
                <w:sz w:val="22"/>
                <w:szCs w:val="22"/>
              </w:rPr>
              <w:t xml:space="preserve"> </w:t>
            </w:r>
            <w:r w:rsidR="00CD72AF" w:rsidRPr="00CD72AF">
              <w:rPr>
                <w:sz w:val="22"/>
                <w:szCs w:val="22"/>
              </w:rPr>
              <w:t>5MXM90N9</w:t>
            </w:r>
          </w:p>
        </w:tc>
      </w:tr>
      <w:tr w:rsidR="00E23B3E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921" w:type="dxa"/>
            <w:vAlign w:val="center"/>
          </w:tcPr>
          <w:p w:rsidR="00E23B3E" w:rsidRPr="001E5460" w:rsidRDefault="000143EF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CD72AF">
              <w:rPr>
                <w:sz w:val="22"/>
                <w:szCs w:val="22"/>
              </w:rPr>
              <w:t>5MXM90N9</w:t>
            </w:r>
          </w:p>
        </w:tc>
      </w:tr>
      <w:tr w:rsidR="00E23B3E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921" w:type="dxa"/>
            <w:vAlign w:val="center"/>
          </w:tcPr>
          <w:p w:rsidR="00E23B3E" w:rsidRPr="001E5460" w:rsidRDefault="000143EF" w:rsidP="008E4C7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0143EF">
              <w:rPr>
                <w:sz w:val="22"/>
                <w:szCs w:val="22"/>
              </w:rPr>
              <w:t>5MXM90N2V1B9</w:t>
            </w:r>
          </w:p>
        </w:tc>
      </w:tr>
      <w:tr w:rsidR="00115930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921" w:type="dxa"/>
            <w:vAlign w:val="center"/>
          </w:tcPr>
          <w:p w:rsidR="00115930" w:rsidRPr="001E5460" w:rsidRDefault="00115930" w:rsidP="00387851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115930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921" w:type="dxa"/>
            <w:vAlign w:val="center"/>
          </w:tcPr>
          <w:p w:rsidR="00115930" w:rsidRPr="00646A2C" w:rsidRDefault="00115930" w:rsidP="00387851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115930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921" w:type="dxa"/>
            <w:vAlign w:val="center"/>
          </w:tcPr>
          <w:p w:rsidR="00115930" w:rsidRPr="00CA2FC0" w:rsidRDefault="00115930" w:rsidP="00387851">
            <w:pPr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115930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921" w:type="dxa"/>
            <w:vAlign w:val="center"/>
          </w:tcPr>
          <w:p w:rsidR="00115930" w:rsidRPr="00CA2FC0" w:rsidRDefault="00115930" w:rsidP="0011593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115930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921" w:type="dxa"/>
            <w:vAlign w:val="center"/>
          </w:tcPr>
          <w:p w:rsidR="00115930" w:rsidRPr="00CA2FC0" w:rsidRDefault="00115930" w:rsidP="0011593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15930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921" w:type="dxa"/>
            <w:vAlign w:val="center"/>
          </w:tcPr>
          <w:p w:rsidR="00115930" w:rsidRPr="007026AE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AE">
              <w:rPr>
                <w:sz w:val="22"/>
                <w:szCs w:val="22"/>
              </w:rPr>
              <w:t>Сертификат соответствия требованиям</w:t>
            </w:r>
          </w:p>
          <w:p w:rsidR="00115930" w:rsidRPr="007026AE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AE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115930" w:rsidRPr="007026AE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AE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15930" w:rsidRPr="007026AE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AE">
              <w:rPr>
                <w:sz w:val="22"/>
                <w:szCs w:val="22"/>
              </w:rPr>
              <w:t>ЕАЭС RU С-BE.АЖ49.В.00910/21 (срок действия с  21.06.2021 до 20.06.2026)</w:t>
            </w:r>
          </w:p>
          <w:p w:rsidR="00115930" w:rsidRPr="007026AE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AE">
              <w:rPr>
                <w:sz w:val="22"/>
                <w:szCs w:val="22"/>
              </w:rPr>
              <w:t>Декларация о соответствии требованиям</w:t>
            </w:r>
          </w:p>
          <w:p w:rsidR="00115930" w:rsidRPr="007026AE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AE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115930" w:rsidRPr="009A32B6" w:rsidRDefault="00115930" w:rsidP="003878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026AE">
              <w:rPr>
                <w:sz w:val="22"/>
                <w:szCs w:val="22"/>
              </w:rPr>
              <w:t>ЕАЭС N RU Д-BE.РА01.В.59477/21 (срок действия с  28.06.2021 до 25.06.2026)</w:t>
            </w:r>
          </w:p>
        </w:tc>
      </w:tr>
      <w:tr w:rsidR="00115930" w:rsidRPr="0011593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921" w:type="dxa"/>
            <w:vAlign w:val="center"/>
          </w:tcPr>
          <w:p w:rsidR="00115930" w:rsidRPr="00481251" w:rsidRDefault="00115930" w:rsidP="0011593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 Industries Czech Republic s.r.o.</w:t>
            </w:r>
          </w:p>
        </w:tc>
      </w:tr>
      <w:tr w:rsidR="00115930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921" w:type="dxa"/>
            <w:vAlign w:val="center"/>
          </w:tcPr>
          <w:p w:rsidR="00115930" w:rsidRPr="00481251" w:rsidRDefault="00115930" w:rsidP="0011593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115930" w:rsidRPr="002950B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921" w:type="dxa"/>
            <w:vAlign w:val="center"/>
          </w:tcPr>
          <w:p w:rsidR="00115930" w:rsidRPr="00EC58B7" w:rsidRDefault="00115930" w:rsidP="0011593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Nove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Hospody</w:t>
            </w:r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115930" w:rsidRPr="001E5460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921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115930" w:rsidRPr="00122E0D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921" w:type="dxa"/>
            <w:vAlign w:val="center"/>
          </w:tcPr>
          <w:p w:rsidR="00115930" w:rsidRPr="00122E0D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22E0D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115930" w:rsidRPr="00122E0D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22E0D">
              <w:rPr>
                <w:sz w:val="22"/>
                <w:szCs w:val="22"/>
              </w:rPr>
              <w:t>ОГРН 5087746162983, ИНН/КПП 7703675923/774301001</w:t>
            </w:r>
          </w:p>
          <w:p w:rsidR="00115930" w:rsidRPr="00122E0D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22E0D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115930" w:rsidRPr="00122E0D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22E0D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115930" w:rsidRPr="00122E0D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22E0D">
              <w:rPr>
                <w:sz w:val="22"/>
                <w:szCs w:val="22"/>
              </w:rPr>
              <w:t>Телефон: +7 (495) 737-37-33, факс: +7 (495) 737-37-32,</w:t>
            </w:r>
          </w:p>
          <w:p w:rsidR="00115930" w:rsidRPr="00122E0D" w:rsidRDefault="00115930" w:rsidP="00115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122E0D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F16893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115930" w:rsidRPr="00B51E9F" w:rsidTr="00387851">
        <w:trPr>
          <w:trHeight w:val="20"/>
          <w:jc w:val="center"/>
        </w:trPr>
        <w:tc>
          <w:tcPr>
            <w:tcW w:w="2110" w:type="dxa"/>
            <w:vAlign w:val="center"/>
          </w:tcPr>
          <w:p w:rsidR="00115930" w:rsidRPr="001E5460" w:rsidRDefault="00115930" w:rsidP="001159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921" w:type="dxa"/>
            <w:vAlign w:val="center"/>
          </w:tcPr>
          <w:p w:rsidR="00115930" w:rsidRDefault="00115930" w:rsidP="0038785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115930" w:rsidRPr="006E3C0A" w:rsidRDefault="00115930" w:rsidP="0038785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115930" w:rsidRPr="006E3C0A" w:rsidRDefault="00115930" w:rsidP="0038785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15930" w:rsidRPr="006E3C0A" w:rsidRDefault="00115930" w:rsidP="0038785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115930" w:rsidRPr="006E3C0A" w:rsidRDefault="00115930" w:rsidP="0038785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115930" w:rsidRPr="003F28A1" w:rsidRDefault="00115930" w:rsidP="0038785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115930" w:rsidRPr="00D730CF" w:rsidRDefault="00115930" w:rsidP="001159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1181472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118147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D3486C" w:rsidRDefault="009D55AE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B3447E">
        <w:rPr>
          <w:sz w:val="22"/>
          <w:szCs w:val="22"/>
        </w:rPr>
        <w:t xml:space="preserve"> блок </w:t>
      </w:r>
      <w:r w:rsidRPr="000E0F86">
        <w:rPr>
          <w:sz w:val="22"/>
          <w:szCs w:val="22"/>
        </w:rPr>
        <w:t>кондици</w:t>
      </w:r>
      <w:r>
        <w:rPr>
          <w:sz w:val="22"/>
          <w:szCs w:val="22"/>
        </w:rPr>
        <w:t xml:space="preserve">онера (мультисплит-системы) </w:t>
      </w:r>
      <w:r w:rsidRPr="00CD72AF">
        <w:rPr>
          <w:sz w:val="22"/>
          <w:szCs w:val="22"/>
        </w:rPr>
        <w:t>5MXM90N9</w:t>
      </w:r>
      <w:r w:rsidR="002D2076">
        <w:rPr>
          <w:sz w:val="22"/>
          <w:szCs w:val="22"/>
        </w:rPr>
        <w:t xml:space="preserve"> представляе</w:t>
      </w:r>
      <w:r w:rsidR="00D3486C">
        <w:rPr>
          <w:sz w:val="22"/>
          <w:szCs w:val="22"/>
        </w:rPr>
        <w:t>т собой универсальны</w:t>
      </w:r>
      <w:r w:rsidR="002D2076">
        <w:rPr>
          <w:sz w:val="22"/>
          <w:szCs w:val="22"/>
        </w:rPr>
        <w:t>й наружный блок, к которому</w:t>
      </w:r>
      <w:r w:rsidR="00D3486C">
        <w:rPr>
          <w:sz w:val="22"/>
          <w:szCs w:val="22"/>
        </w:rPr>
        <w:t xml:space="preserve"> можно подключить </w:t>
      </w:r>
      <w:r w:rsidR="00C9716C">
        <w:rPr>
          <w:sz w:val="22"/>
          <w:szCs w:val="22"/>
        </w:rPr>
        <w:t>от 1</w:t>
      </w:r>
      <w:r w:rsidR="00D3486C">
        <w:rPr>
          <w:sz w:val="22"/>
          <w:szCs w:val="22"/>
        </w:rPr>
        <w:t xml:space="preserve"> до </w:t>
      </w:r>
      <w:r>
        <w:rPr>
          <w:sz w:val="22"/>
          <w:szCs w:val="22"/>
        </w:rPr>
        <w:t>5</w:t>
      </w:r>
      <w:r w:rsidR="00C9716C">
        <w:rPr>
          <w:sz w:val="22"/>
          <w:szCs w:val="22"/>
        </w:rPr>
        <w:t xml:space="preserve"> внутренних блоков.</w:t>
      </w:r>
    </w:p>
    <w:p w:rsidR="00D3486C" w:rsidRDefault="002D2076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Универсальный наружный блок работае</w:t>
      </w:r>
      <w:r w:rsidR="00D3486C">
        <w:rPr>
          <w:sz w:val="22"/>
          <w:szCs w:val="22"/>
        </w:rPr>
        <w:t xml:space="preserve">т в составе </w:t>
      </w:r>
      <w:r w:rsidR="00D3486C" w:rsidRPr="00260596">
        <w:rPr>
          <w:sz w:val="22"/>
          <w:szCs w:val="22"/>
        </w:rPr>
        <w:t>системы кондиционирования и предназначен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C16C1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Изделия приме</w:t>
      </w:r>
      <w:r w:rsidR="00FA1374">
        <w:rPr>
          <w:sz w:val="22"/>
          <w:szCs w:val="22"/>
        </w:rPr>
        <w:t xml:space="preserve">няются для парных и двухблочных </w:t>
      </w:r>
      <w:r w:rsidRPr="00242B3A">
        <w:rPr>
          <w:sz w:val="22"/>
          <w:szCs w:val="22"/>
        </w:rPr>
        <w:t>конфигураций.</w:t>
      </w:r>
      <w:r w:rsidR="001802BE" w:rsidRPr="001802BE">
        <w:rPr>
          <w:sz w:val="22"/>
          <w:szCs w:val="22"/>
        </w:rPr>
        <w:t xml:space="preserve"> </w:t>
      </w:r>
      <w:r w:rsidR="001802BE">
        <w:rPr>
          <w:sz w:val="22"/>
          <w:szCs w:val="22"/>
        </w:rPr>
        <w:t>У</w:t>
      </w:r>
      <w:r w:rsidR="001802BE"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 w:rsidR="001802BE">
        <w:rPr>
          <w:sz w:val="22"/>
          <w:szCs w:val="22"/>
        </w:rPr>
        <w:t>овременно или в одном помещении.</w:t>
      </w:r>
    </w:p>
    <w:p w:rsidR="008849B0" w:rsidRDefault="00C35C6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</w:t>
      </w:r>
      <w:r w:rsidR="008849B0">
        <w:rPr>
          <w:sz w:val="22"/>
          <w:szCs w:val="22"/>
        </w:rPr>
        <w:t>аря высокой энергоэффективности.</w:t>
      </w:r>
    </w:p>
    <w:p w:rsidR="008849B0" w:rsidRDefault="00C35C6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C35C63" w:rsidP="00C971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Наружные блоки имеют роторный компрессор, который славится низким уровнем шума и высокими пок</w:t>
      </w:r>
      <w:r w:rsidR="00C9716C">
        <w:rPr>
          <w:sz w:val="22"/>
          <w:szCs w:val="22"/>
        </w:rPr>
        <w:t>азателями энергосбережения.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118147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122E0D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D3486C" w:rsidRDefault="00D3486C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Схема соединения блоков в мультисплит-системе представлена на рисунке 1.</w:t>
      </w:r>
    </w:p>
    <w:p w:rsidR="00D3486C" w:rsidRDefault="00D3486C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  <w:sz w:val="22"/>
          <w:szCs w:val="22"/>
        </w:rPr>
      </w:pPr>
    </w:p>
    <w:p w:rsidR="00D3486C" w:rsidRDefault="0048389C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p w:rsidR="001164BE" w:rsidRPr="001164BE" w:rsidRDefault="001164BE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D3486C" w:rsidRDefault="00D3486C" w:rsidP="00D348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645CBB" w:rsidRPr="001164BE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1181475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1164BE" w:rsidRPr="001164BE" w:rsidRDefault="001164BE" w:rsidP="001164BE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1164BE" w:rsidRPr="001164BE" w:rsidRDefault="001164BE" w:rsidP="00EA427D">
      <w:pPr>
        <w:ind w:firstLine="709"/>
        <w:rPr>
          <w:sz w:val="16"/>
          <w:szCs w:val="16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B14C83" w:rsidRPr="00B14C83" w:rsidRDefault="00B14C83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225418" w:rsidRDefault="004B7ED4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5076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ED4" w:rsidRDefault="004B7ED4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4B7ED4" w:rsidRDefault="004B7ED4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4B7ED4" w:rsidRPr="003F28A1" w:rsidRDefault="004B7ED4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EB7986" w:rsidRDefault="00A03915" w:rsidP="003808D1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2</w:t>
      </w:r>
    </w:p>
    <w:p w:rsidR="00A03915" w:rsidRPr="00EB7986" w:rsidRDefault="004B7ED4" w:rsidP="00A0391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6210300" cy="54292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058" w:rsidRDefault="00F82058" w:rsidP="00F82058">
      <w:pPr>
        <w:pStyle w:val="2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8" w:name="_Toc100139568"/>
      <w:r w:rsidRPr="002138B7">
        <w:rPr>
          <w:rFonts w:ascii="Times New Roman" w:hAnsi="Times New Roman" w:cs="Times New Roman"/>
          <w:color w:val="auto"/>
          <w:sz w:val="20"/>
          <w:szCs w:val="20"/>
          <w:lang w:val="en-US"/>
        </w:rPr>
        <w:t>R</w:t>
      </w:r>
      <w:r w:rsidRPr="002138B7">
        <w:rPr>
          <w:rFonts w:ascii="Times New Roman" w:hAnsi="Times New Roman" w:cs="Times New Roman"/>
          <w:color w:val="auto"/>
          <w:sz w:val="20"/>
          <w:szCs w:val="20"/>
        </w:rPr>
        <w:t xml:space="preserve">32: 100% </w:t>
      </w:r>
      <w:hyperlink r:id="rId21" w:tooltip="Дифторметан (страница отсутствует)" w:history="1">
        <w:r w:rsidRPr="002138B7">
          <w:rPr>
            <w:rFonts w:ascii="Times New Roman" w:hAnsi="Times New Roman" w:cs="Times New Roman"/>
            <w:color w:val="auto"/>
            <w:sz w:val="20"/>
            <w:szCs w:val="20"/>
          </w:rPr>
          <w:t>дифторметан R-32</w:t>
        </w:r>
      </w:hyperlink>
      <w:r w:rsidRPr="002138B7">
        <w:rPr>
          <w:rFonts w:ascii="Times New Roman" w:hAnsi="Times New Roman" w:cs="Times New Roman"/>
          <w:color w:val="auto"/>
          <w:sz w:val="20"/>
          <w:szCs w:val="20"/>
        </w:rPr>
        <w:t xml:space="preserve"> (CH</w:t>
      </w:r>
      <w:r w:rsidRPr="002138B7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 w:rsidRPr="002138B7">
        <w:rPr>
          <w:rFonts w:ascii="Times New Roman" w:hAnsi="Times New Roman" w:cs="Times New Roman"/>
          <w:color w:val="auto"/>
          <w:sz w:val="20"/>
          <w:szCs w:val="20"/>
        </w:rPr>
        <w:t>F</w:t>
      </w:r>
      <w:r w:rsidRPr="002138B7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 w:rsidRPr="002138B7">
        <w:rPr>
          <w:rFonts w:ascii="Times New Roman" w:hAnsi="Times New Roman" w:cs="Times New Roman"/>
          <w:color w:val="auto"/>
          <w:sz w:val="20"/>
          <w:szCs w:val="20"/>
        </w:rPr>
        <w:t>)</w:t>
      </w:r>
      <w:bookmarkEnd w:id="8"/>
      <w:r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6F5E19" w:rsidRDefault="006F5E19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6C0617" w:rsidRPr="00DC2751" w:rsidRDefault="006C0617" w:rsidP="006C061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1170001"/>
      <w:bookmarkStart w:id="10" w:name="_Toc101170820"/>
      <w:bookmarkStart w:id="11" w:name="_Toc101172644"/>
      <w:bookmarkStart w:id="12" w:name="_Toc10118147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2.1.4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Т</w:t>
      </w:r>
      <w:r>
        <w:rPr>
          <w:rFonts w:ascii="Times New Roman" w:hAnsi="Times New Roman" w:cs="Times New Roman"/>
          <w:color w:val="auto"/>
          <w:sz w:val="22"/>
          <w:szCs w:val="22"/>
        </w:rPr>
        <w:t>аблицы сочетания</w:t>
      </w:r>
      <w:bookmarkEnd w:id="9"/>
      <w:bookmarkEnd w:id="10"/>
      <w:bookmarkEnd w:id="11"/>
      <w:bookmarkEnd w:id="12"/>
    </w:p>
    <w:p w:rsidR="006C0617" w:rsidRDefault="006C0617" w:rsidP="006C0617">
      <w:pPr>
        <w:spacing w:line="276" w:lineRule="auto"/>
        <w:jc w:val="center"/>
        <w:rPr>
          <w:noProof/>
          <w:sz w:val="16"/>
          <w:szCs w:val="16"/>
        </w:rPr>
      </w:pPr>
    </w:p>
    <w:p w:rsidR="006C0617" w:rsidRDefault="006C0617" w:rsidP="006C0617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Возможные сочетания холодо- и теплопроизводительности наружного блока </w:t>
      </w:r>
      <w:r w:rsidRPr="006C0617">
        <w:rPr>
          <w:noProof/>
          <w:sz w:val="22"/>
          <w:szCs w:val="22"/>
        </w:rPr>
        <w:t>5MXM90N9</w:t>
      </w:r>
      <w:r w:rsidRPr="00C51B48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>
        <w:rPr>
          <w:noProof/>
          <w:sz w:val="22"/>
          <w:szCs w:val="22"/>
        </w:rPr>
        <w:t xml:space="preserve">и внутренних блоков представлены в таблицах 3 и 4. </w:t>
      </w:r>
    </w:p>
    <w:p w:rsidR="006C0617" w:rsidRDefault="006C0617" w:rsidP="006C0617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C0617" w:rsidRDefault="006C0617" w:rsidP="006C0617">
      <w:pPr>
        <w:spacing w:line="276" w:lineRule="auto"/>
        <w:ind w:firstLine="709"/>
        <w:jc w:val="center"/>
        <w:rPr>
          <w:noProof/>
          <w:sz w:val="20"/>
          <w:szCs w:val="20"/>
        </w:rPr>
      </w:pPr>
      <w:r w:rsidRPr="00197071">
        <w:rPr>
          <w:noProof/>
          <w:sz w:val="20"/>
          <w:szCs w:val="20"/>
        </w:rPr>
        <w:t>Таблица 3</w:t>
      </w:r>
    </w:p>
    <w:p w:rsidR="009C2298" w:rsidRDefault="009C2298" w:rsidP="006C0617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60579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617" w:rsidRDefault="006C0617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9C2298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lastRenderedPageBreak/>
        <w:t>Продолжение таблицы 3</w:t>
      </w: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561022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9C2298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lastRenderedPageBreak/>
        <w:t>Продолжение таблицы 3</w:t>
      </w: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543877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D771B6" w:rsidRDefault="00D771B6" w:rsidP="003808D1">
      <w:pPr>
        <w:spacing w:line="276" w:lineRule="auto"/>
        <w:jc w:val="both"/>
        <w:rPr>
          <w:noProof/>
          <w:sz w:val="24"/>
        </w:rPr>
      </w:pPr>
    </w:p>
    <w:p w:rsidR="00D771B6" w:rsidRDefault="00D771B6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9C2298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lastRenderedPageBreak/>
        <w:t>Продолжение таблицы 3</w:t>
      </w: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53911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D771B6" w:rsidRDefault="00D771B6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9C2298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lastRenderedPageBreak/>
        <w:t>Продолжение таблицы 3</w:t>
      </w: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60769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893E90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t>Продолжение таблицы 3</w:t>
      </w: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629602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893E90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lastRenderedPageBreak/>
        <w:t>Продолжение таблицы 3</w:t>
      </w: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69437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893E90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lastRenderedPageBreak/>
        <w:t>Продолжение таблицы 3</w:t>
      </w: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6753225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893E90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t>Продолжение таблицы 3</w:t>
      </w: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DD701F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541972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DD701F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lastRenderedPageBreak/>
        <w:t>Продолжение таблицы 3</w:t>
      </w: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481965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893E90" w:rsidRDefault="00893E90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DD701F">
      <w:pPr>
        <w:spacing w:line="276" w:lineRule="auto"/>
        <w:jc w:val="both"/>
        <w:rPr>
          <w:noProof/>
          <w:sz w:val="20"/>
          <w:szCs w:val="20"/>
        </w:rPr>
      </w:pPr>
      <w:r w:rsidRPr="00C51B48">
        <w:rPr>
          <w:noProof/>
          <w:sz w:val="20"/>
          <w:szCs w:val="20"/>
        </w:rPr>
        <w:lastRenderedPageBreak/>
        <w:t>Продолжение таблицы 3</w:t>
      </w: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00775" cy="5905500"/>
            <wp:effectExtent l="0" t="0" r="952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298" w:rsidRDefault="009C2298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DD701F" w:rsidP="003808D1">
      <w:pPr>
        <w:spacing w:line="276" w:lineRule="auto"/>
        <w:jc w:val="both"/>
        <w:rPr>
          <w:noProof/>
          <w:sz w:val="24"/>
        </w:rPr>
      </w:pPr>
    </w:p>
    <w:p w:rsidR="00DD701F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4</w:t>
      </w: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558165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center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561022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5400675"/>
            <wp:effectExtent l="0" t="0" r="9525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571500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5476875"/>
            <wp:effectExtent l="0" t="0" r="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611505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56007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534352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535305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585787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4752975"/>
            <wp:effectExtent l="0" t="0" r="9525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2" w:rsidRDefault="009502C2" w:rsidP="009502C2">
      <w:pPr>
        <w:spacing w:line="276" w:lineRule="auto"/>
        <w:jc w:val="both"/>
        <w:rPr>
          <w:noProof/>
          <w:sz w:val="20"/>
          <w:szCs w:val="20"/>
        </w:rPr>
      </w:pPr>
    </w:p>
    <w:p w:rsidR="000E638C" w:rsidRPr="00DC2751" w:rsidRDefault="006C061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01181477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3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4D5B6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рисунке 2.</w:t>
      </w:r>
    </w:p>
    <w:p w:rsidR="007F33CC" w:rsidRDefault="002B3315" w:rsidP="004D5B6A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>
            <wp:extent cx="3819525" cy="171450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B6A" w:rsidRDefault="004D5B6A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F781C" w:rsidRDefault="00E56DB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C10D22" w:rsidRPr="00E56DB2" w:rsidRDefault="00C10D2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43A3C" w:rsidRDefault="004F6E21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НЕ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 xml:space="preserve">свободного </w:t>
      </w:r>
      <w:r w:rsidRPr="00643A3C">
        <w:rPr>
          <w:noProof/>
          <w:sz w:val="22"/>
          <w:szCs w:val="22"/>
        </w:rPr>
        <w:lastRenderedPageBreak/>
        <w:t>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43A3C" w:rsidRP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C03613" w:rsidRPr="007F33CC" w:rsidRDefault="00C0361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bookmark0"/>
      <w:bookmarkStart w:id="15" w:name="_Toc101181478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502C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4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5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C03613" w:rsidRDefault="00C03613" w:rsidP="00067EE6">
      <w:pPr>
        <w:ind w:firstLine="851"/>
        <w:rPr>
          <w:sz w:val="22"/>
          <w:szCs w:val="22"/>
        </w:rPr>
      </w:pPr>
    </w:p>
    <w:p w:rsidR="00C03613" w:rsidRDefault="00C03613" w:rsidP="00161D51">
      <w:pPr>
        <w:jc w:val="center"/>
        <w:rPr>
          <w:sz w:val="22"/>
          <w:szCs w:val="22"/>
        </w:rPr>
      </w:pPr>
    </w:p>
    <w:p w:rsidR="00C03613" w:rsidRDefault="0048384A" w:rsidP="003963EA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373380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3EA" w:rsidRDefault="003963EA" w:rsidP="00C03613">
      <w:pPr>
        <w:ind w:firstLine="851"/>
        <w:jc w:val="center"/>
        <w:rPr>
          <w:sz w:val="20"/>
          <w:szCs w:val="20"/>
        </w:rPr>
      </w:pPr>
    </w:p>
    <w:p w:rsidR="00C03613" w:rsidRPr="00C03613" w:rsidRDefault="00C03613" w:rsidP="00C03613">
      <w:pPr>
        <w:ind w:firstLine="851"/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AE3233" w:rsidRPr="009B1EC5" w:rsidRDefault="00AE323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E3233" w:rsidRPr="00DC2751" w:rsidRDefault="005235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6" w:name="_Toc1011814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9502C2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6"/>
    </w:p>
    <w:p w:rsidR="00AE3233" w:rsidRPr="00AE5A1E" w:rsidRDefault="00AE3233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4C030F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4C030F" w:rsidRDefault="004C030F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4C030F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354330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7E760D" w:rsidRDefault="007E760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312A7C" w:rsidRDefault="00312A7C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7" w:name="_Toc1011814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4C030F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C030F">
        <w:rPr>
          <w:noProof/>
          <w:sz w:val="20"/>
          <w:szCs w:val="20"/>
        </w:rPr>
        <w:t>5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1D1349" w:rsidRDefault="001D1349" w:rsidP="003808D1">
      <w:pPr>
        <w:spacing w:after="160" w:line="276" w:lineRule="auto"/>
        <w:jc w:val="both"/>
        <w:rPr>
          <w:noProof/>
          <w:sz w:val="24"/>
        </w:rPr>
      </w:pPr>
    </w:p>
    <w:p w:rsidR="001D1349" w:rsidRDefault="001D1349" w:rsidP="003808D1">
      <w:pPr>
        <w:spacing w:after="160" w:line="276" w:lineRule="auto"/>
        <w:jc w:val="both"/>
        <w:rPr>
          <w:noProof/>
          <w:sz w:val="24"/>
        </w:rPr>
      </w:pPr>
    </w:p>
    <w:p w:rsidR="001D1349" w:rsidRDefault="001D1349" w:rsidP="003808D1">
      <w:pPr>
        <w:spacing w:after="160" w:line="276" w:lineRule="auto"/>
        <w:jc w:val="both"/>
        <w:rPr>
          <w:noProof/>
          <w:sz w:val="24"/>
        </w:rPr>
      </w:pPr>
    </w:p>
    <w:p w:rsidR="001D1349" w:rsidRDefault="001D1349" w:rsidP="003808D1">
      <w:pPr>
        <w:spacing w:after="160" w:line="276" w:lineRule="auto"/>
        <w:jc w:val="both"/>
        <w:rPr>
          <w:noProof/>
          <w:sz w:val="24"/>
        </w:rPr>
      </w:pPr>
    </w:p>
    <w:p w:rsidR="001D1349" w:rsidRDefault="001D1349" w:rsidP="003808D1">
      <w:pPr>
        <w:spacing w:after="160" w:line="276" w:lineRule="auto"/>
        <w:jc w:val="both"/>
        <w:rPr>
          <w:noProof/>
          <w:sz w:val="24"/>
        </w:rPr>
      </w:pPr>
    </w:p>
    <w:p w:rsidR="001D1349" w:rsidRDefault="001D1349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8" w:name="_Ref68106430"/>
      <w:bookmarkStart w:id="19" w:name="_Ref70416282"/>
      <w:bookmarkStart w:id="20" w:name="_Ref70418117"/>
      <w:r>
        <w:rPr>
          <w:b/>
          <w:szCs w:val="28"/>
        </w:rPr>
        <w:lastRenderedPageBreak/>
        <w:t xml:space="preserve"> </w:t>
      </w:r>
      <w:bookmarkStart w:id="21" w:name="_Toc101181481"/>
      <w:r w:rsidR="00810B70" w:rsidRPr="00C9592F">
        <w:rPr>
          <w:b/>
          <w:szCs w:val="28"/>
        </w:rPr>
        <w:t>КОМПЛЕКТНОСТЬ</w:t>
      </w:r>
      <w:bookmarkStart w:id="22" w:name="_Ref304821509"/>
      <w:bookmarkEnd w:id="18"/>
      <w:bookmarkEnd w:id="19"/>
      <w:bookmarkEnd w:id="20"/>
      <w:bookmarkEnd w:id="21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9502C2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9502C2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373048" w:rsidRPr="00F312E9" w:rsidTr="006C0617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373048" w:rsidRPr="00F312E9" w:rsidRDefault="00373048" w:rsidP="006C061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73048" w:rsidRPr="00F312E9" w:rsidRDefault="00373048" w:rsidP="006C061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73048" w:rsidRPr="00F312E9" w:rsidTr="006C0617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F312E9" w:rsidRDefault="00AB0166" w:rsidP="00387851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B3447E">
              <w:rPr>
                <w:sz w:val="22"/>
                <w:szCs w:val="22"/>
              </w:rPr>
              <w:t xml:space="preserve"> блок </w:t>
            </w:r>
            <w:r w:rsidRPr="000E0F86">
              <w:rPr>
                <w:sz w:val="22"/>
                <w:szCs w:val="22"/>
              </w:rPr>
              <w:t>кондици</w:t>
            </w:r>
            <w:r>
              <w:rPr>
                <w:sz w:val="22"/>
                <w:szCs w:val="22"/>
              </w:rPr>
              <w:t xml:space="preserve">онера (мультисплит-системы) </w:t>
            </w:r>
            <w:r w:rsidRPr="00CD72AF">
              <w:rPr>
                <w:sz w:val="22"/>
                <w:szCs w:val="22"/>
              </w:rPr>
              <w:t>5MXM90N9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Pr="00F312E9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F312E9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Pr="003C5D1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DD5EC1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DD5EC1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3B23BD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3B23BD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Pr="00DD5EC1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73048" w:rsidRPr="00F312E9" w:rsidTr="006C0617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73048" w:rsidRDefault="00373048" w:rsidP="006C061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73048" w:rsidRDefault="00373048" w:rsidP="006C06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2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3" w:name="_Ref68106447"/>
      <w:bookmarkStart w:id="24" w:name="_Ref70416290"/>
      <w:bookmarkStart w:id="25" w:name="_Ref70418138"/>
      <w:r w:rsidR="00710871">
        <w:rPr>
          <w:szCs w:val="28"/>
        </w:rPr>
        <w:lastRenderedPageBreak/>
        <w:t xml:space="preserve"> </w:t>
      </w:r>
      <w:bookmarkStart w:id="26" w:name="_Toc1011814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3"/>
      <w:bookmarkEnd w:id="24"/>
      <w:bookmarkEnd w:id="25"/>
      <w:bookmarkEnd w:id="26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1A4DC0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7" w:name="_Ref68106457"/>
      <w:bookmarkStart w:id="28" w:name="_Ref70416297"/>
      <w:bookmarkStart w:id="29" w:name="_Ref70418144"/>
      <w:r>
        <w:rPr>
          <w:b/>
          <w:szCs w:val="28"/>
        </w:rPr>
        <w:lastRenderedPageBreak/>
        <w:t xml:space="preserve"> </w:t>
      </w:r>
      <w:bookmarkStart w:id="30" w:name="_Toc101181483"/>
      <w:r w:rsidR="00810B70" w:rsidRPr="00985AEE">
        <w:rPr>
          <w:b/>
          <w:szCs w:val="28"/>
        </w:rPr>
        <w:t>КОНСЕРВАЦИЯ</w:t>
      </w:r>
      <w:bookmarkEnd w:id="27"/>
      <w:bookmarkEnd w:id="28"/>
      <w:bookmarkEnd w:id="29"/>
      <w:bookmarkEnd w:id="3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31" w:name="_Ref68106467"/>
      <w:bookmarkStart w:id="32" w:name="_Ref70416303"/>
      <w:bookmarkStart w:id="33" w:name="_Ref70418149"/>
      <w:r w:rsidR="00C904D9">
        <w:rPr>
          <w:b/>
          <w:szCs w:val="28"/>
        </w:rPr>
        <w:lastRenderedPageBreak/>
        <w:t xml:space="preserve"> </w:t>
      </w:r>
      <w:bookmarkStart w:id="34" w:name="_Toc1011814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31"/>
      <w:bookmarkEnd w:id="32"/>
      <w:bookmarkEnd w:id="33"/>
      <w:bookmarkEnd w:id="34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B4867E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D1349" w:rsidRDefault="001D1349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B3447E">
        <w:rPr>
          <w:sz w:val="22"/>
          <w:szCs w:val="22"/>
        </w:rPr>
        <w:t xml:space="preserve"> блок </w:t>
      </w:r>
      <w:r w:rsidRPr="000E0F86">
        <w:rPr>
          <w:sz w:val="22"/>
          <w:szCs w:val="22"/>
        </w:rPr>
        <w:t>кондици</w:t>
      </w:r>
      <w:r>
        <w:rPr>
          <w:sz w:val="22"/>
          <w:szCs w:val="22"/>
        </w:rPr>
        <w:t xml:space="preserve">онера (мультисплит-системы) </w:t>
      </w:r>
    </w:p>
    <w:p w:rsidR="001D1349" w:rsidRPr="00A66DAA" w:rsidRDefault="001D1349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1D1349" w:rsidRDefault="001D1349" w:rsidP="001D1349">
      <w:pPr>
        <w:pStyle w:val="a8"/>
        <w:spacing w:before="60" w:line="276" w:lineRule="auto"/>
        <w:ind w:right="-2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r w:rsidRPr="00CD72AF">
        <w:rPr>
          <w:sz w:val="22"/>
          <w:szCs w:val="22"/>
        </w:rPr>
        <w:t>5MXM90N9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C3655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7E33F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5550BB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5550BB">
        <w:rPr>
          <w:b w:val="0"/>
          <w:sz w:val="22"/>
          <w:szCs w:val="22"/>
          <w:lang w:val="en-US"/>
        </w:rPr>
        <w:t>:</w:t>
      </w:r>
      <w:r w:rsidRPr="005550BB">
        <w:rPr>
          <w:b w:val="0"/>
          <w:sz w:val="24"/>
          <w:szCs w:val="24"/>
          <w:lang w:val="en-US"/>
        </w:rPr>
        <w:t xml:space="preserve">  </w:t>
      </w:r>
      <w:r w:rsidR="00810B70" w:rsidRPr="005550BB">
        <w:rPr>
          <w:b w:val="0"/>
          <w:sz w:val="24"/>
          <w:szCs w:val="24"/>
          <w:lang w:val="en-US"/>
        </w:rPr>
        <w:t xml:space="preserve">             </w:t>
      </w:r>
      <w:r w:rsidR="00E24807" w:rsidRPr="005550BB">
        <w:rPr>
          <w:b w:val="0"/>
          <w:sz w:val="24"/>
          <w:szCs w:val="24"/>
          <w:lang w:val="en-US"/>
        </w:rPr>
        <w:t xml:space="preserve">       </w:t>
      </w:r>
      <w:r w:rsidR="000E148F" w:rsidRPr="005550BB">
        <w:rPr>
          <w:b w:val="0"/>
          <w:sz w:val="24"/>
          <w:szCs w:val="24"/>
          <w:lang w:val="en-US"/>
        </w:rPr>
        <w:t xml:space="preserve">    </w:t>
      </w:r>
      <w:r w:rsidR="00D563A0" w:rsidRPr="005550BB">
        <w:rPr>
          <w:b w:val="0"/>
          <w:sz w:val="24"/>
          <w:szCs w:val="24"/>
          <w:lang w:val="en-US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5550BB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5550BB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5550BB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5550BB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5550BB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5550BB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5550BB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1F23A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5" w:name="_Ref68106474"/>
      <w:r>
        <w:rPr>
          <w:b/>
          <w:szCs w:val="28"/>
        </w:rPr>
        <w:lastRenderedPageBreak/>
        <w:t xml:space="preserve"> </w:t>
      </w:r>
      <w:bookmarkStart w:id="36" w:name="_Toc101181485"/>
      <w:r w:rsidR="00810B70" w:rsidRPr="00985AEE">
        <w:rPr>
          <w:b/>
          <w:szCs w:val="28"/>
        </w:rPr>
        <w:t>СВИДЕТЕЛЬСТВО О ПРИЕМКЕ</w:t>
      </w:r>
      <w:bookmarkEnd w:id="35"/>
      <w:bookmarkEnd w:id="36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3437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1D1349" w:rsidRDefault="001D1349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B3447E">
        <w:rPr>
          <w:sz w:val="22"/>
          <w:szCs w:val="22"/>
        </w:rPr>
        <w:t xml:space="preserve"> блок </w:t>
      </w:r>
      <w:r w:rsidRPr="000E0F86">
        <w:rPr>
          <w:sz w:val="22"/>
          <w:szCs w:val="22"/>
        </w:rPr>
        <w:t>кондици</w:t>
      </w:r>
      <w:r>
        <w:rPr>
          <w:sz w:val="22"/>
          <w:szCs w:val="22"/>
        </w:rPr>
        <w:t xml:space="preserve">онера (мультисплит-системы) </w:t>
      </w:r>
    </w:p>
    <w:p w:rsidR="001D1349" w:rsidRPr="00A66DAA" w:rsidRDefault="001D1349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1D1349" w:rsidRDefault="001D1349" w:rsidP="001D1349">
      <w:pPr>
        <w:pStyle w:val="a8"/>
        <w:spacing w:before="60" w:line="276" w:lineRule="auto"/>
        <w:ind w:right="-2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Pr="00CD72AF">
        <w:rPr>
          <w:sz w:val="22"/>
          <w:szCs w:val="22"/>
        </w:rPr>
        <w:t>5MXM90N9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6FC8E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BA5B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7" w:name="_Toc14172319"/>
      <w:bookmarkStart w:id="38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Toc1011814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7"/>
      <w:bookmarkEnd w:id="38"/>
      <w:bookmarkEnd w:id="39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Toc101181487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40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 случае контакта хладагента с огнем возможно выделение токсичного газа.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605450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605450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605450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605450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605450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41" w:name="_Toc1011814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1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AF5459" w:rsidRDefault="00AF5459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2" w:name="_Ref67997869"/>
      <w:bookmarkStart w:id="43" w:name="_Ref68106497"/>
      <w:bookmarkStart w:id="44" w:name="_Ref70418185"/>
      <w:bookmarkStart w:id="45" w:name="_Ref71107481"/>
      <w:bookmarkStart w:id="46" w:name="_Toc1011814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7" w:name="_Ref67997880"/>
      <w:bookmarkStart w:id="48" w:name="_Ref68106504"/>
      <w:bookmarkStart w:id="49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0" w:name="_Toc101181490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0"/>
    </w:p>
    <w:p w:rsidR="00931539" w:rsidRDefault="00931539" w:rsidP="00931539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9502C2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931539" w:rsidRDefault="00931539" w:rsidP="00931539">
      <w:pPr>
        <w:jc w:val="center"/>
        <w:rPr>
          <w:noProof/>
          <w:sz w:val="20"/>
          <w:szCs w:val="20"/>
        </w:rPr>
      </w:pPr>
    </w:p>
    <w:p w:rsidR="00931539" w:rsidRDefault="009502C2" w:rsidP="0093153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931539" w:rsidRPr="00931539" w:rsidRDefault="00931539" w:rsidP="00931539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931539" w:rsidRPr="00217F5B" w:rsidTr="006C0617">
        <w:tc>
          <w:tcPr>
            <w:tcW w:w="2547" w:type="dxa"/>
            <w:vAlign w:val="center"/>
          </w:tcPr>
          <w:p w:rsidR="00931539" w:rsidRPr="00217F5B" w:rsidRDefault="00931539" w:rsidP="006C0617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931539" w:rsidRPr="00217F5B" w:rsidTr="006C0617">
        <w:tc>
          <w:tcPr>
            <w:tcW w:w="2547" w:type="dxa"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931539" w:rsidRPr="00217F5B" w:rsidTr="006C0617">
        <w:trPr>
          <w:trHeight w:val="520"/>
        </w:trPr>
        <w:tc>
          <w:tcPr>
            <w:tcW w:w="2547" w:type="dxa"/>
            <w:vMerge w:val="restart"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931539" w:rsidRPr="00217F5B" w:rsidTr="006C0617">
        <w:trPr>
          <w:trHeight w:val="520"/>
        </w:trPr>
        <w:tc>
          <w:tcPr>
            <w:tcW w:w="2547" w:type="dxa"/>
            <w:vMerge/>
            <w:vAlign w:val="center"/>
          </w:tcPr>
          <w:p w:rsidR="00931539" w:rsidRPr="00217F5B" w:rsidRDefault="00931539" w:rsidP="006C0617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931539" w:rsidRPr="00217F5B" w:rsidTr="006C0617">
        <w:trPr>
          <w:trHeight w:val="520"/>
        </w:trPr>
        <w:tc>
          <w:tcPr>
            <w:tcW w:w="2547" w:type="dxa"/>
            <w:vMerge/>
            <w:vAlign w:val="center"/>
          </w:tcPr>
          <w:p w:rsidR="00931539" w:rsidRPr="00217F5B" w:rsidRDefault="00931539" w:rsidP="006C0617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931539" w:rsidRPr="00217F5B" w:rsidTr="006C0617">
        <w:tc>
          <w:tcPr>
            <w:tcW w:w="2547" w:type="dxa"/>
            <w:vMerge w:val="restart"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931539" w:rsidRPr="00217F5B" w:rsidTr="006C0617">
        <w:tc>
          <w:tcPr>
            <w:tcW w:w="2547" w:type="dxa"/>
            <w:vMerge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931539" w:rsidRPr="00217F5B" w:rsidTr="006C0617">
        <w:tc>
          <w:tcPr>
            <w:tcW w:w="2547" w:type="dxa"/>
            <w:vMerge w:val="restart"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931539" w:rsidRPr="00217F5B" w:rsidTr="006C0617">
        <w:tc>
          <w:tcPr>
            <w:tcW w:w="2547" w:type="dxa"/>
            <w:vMerge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931539" w:rsidRPr="00217F5B" w:rsidTr="006C0617">
        <w:tc>
          <w:tcPr>
            <w:tcW w:w="2547" w:type="dxa"/>
            <w:vMerge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931539" w:rsidRPr="00217F5B" w:rsidTr="006C0617">
        <w:tc>
          <w:tcPr>
            <w:tcW w:w="2547" w:type="dxa"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931539" w:rsidRPr="00217F5B" w:rsidRDefault="00931539" w:rsidP="006C0617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931539" w:rsidRPr="00217F5B" w:rsidRDefault="00931539" w:rsidP="006C061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931539" w:rsidRPr="00217F5B" w:rsidRDefault="00931539" w:rsidP="006C0617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931539" w:rsidRPr="00217F5B" w:rsidRDefault="00931539" w:rsidP="006C0617">
            <w:pPr>
              <w:rPr>
                <w:sz w:val="22"/>
                <w:szCs w:val="22"/>
              </w:rPr>
            </w:pPr>
          </w:p>
          <w:p w:rsidR="00931539" w:rsidRPr="00217F5B" w:rsidRDefault="00931539" w:rsidP="006C0617">
            <w:pPr>
              <w:rPr>
                <w:sz w:val="22"/>
                <w:szCs w:val="22"/>
              </w:rPr>
            </w:pPr>
          </w:p>
        </w:tc>
      </w:tr>
    </w:tbl>
    <w:p w:rsidR="00931539" w:rsidRP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931539" w:rsidRPr="00931539" w:rsidRDefault="00931539" w:rsidP="00931539">
      <w:pPr>
        <w:pStyle w:val="af3"/>
        <w:ind w:left="2771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1" w:name="_Toc10118149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7"/>
      <w:bookmarkEnd w:id="48"/>
      <w:bookmarkEnd w:id="49"/>
      <w:bookmarkEnd w:id="51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31539" w:rsidRPr="00F05C20" w:rsidTr="007C2F73">
        <w:trPr>
          <w:trHeight w:val="387"/>
        </w:trPr>
        <w:tc>
          <w:tcPr>
            <w:tcW w:w="1368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31539" w:rsidRPr="00F05C20" w:rsidRDefault="0093153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931539" w:rsidRDefault="00931539" w:rsidP="00931539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2" w:name="_Toc14172323"/>
    </w:p>
    <w:p w:rsidR="00931539" w:rsidRDefault="00931539" w:rsidP="00931539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931539" w:rsidRDefault="00931539" w:rsidP="00931539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931539" w:rsidRDefault="00931539" w:rsidP="00931539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3" w:name="_Toc10118149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2"/>
      <w:bookmarkEnd w:id="53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53"/>
      <w:footerReference w:type="first" r:id="rId5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01F" w:rsidRDefault="00DD701F">
      <w:r>
        <w:separator/>
      </w:r>
    </w:p>
  </w:endnote>
  <w:endnote w:type="continuationSeparator" w:id="0">
    <w:p w:rsidR="00DD701F" w:rsidRDefault="00DD7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01F" w:rsidRDefault="00DD701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D701F" w:rsidRDefault="00DD70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01F" w:rsidRDefault="00DD70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D701F" w:rsidRDefault="00DD70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D701F" w:rsidRDefault="00DD70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D701F" w:rsidRDefault="00DD70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01F" w:rsidRDefault="00DD70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01F" w:rsidRDefault="00DD70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32510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25100"/>
                        <a:chOff x="454" y="284"/>
                        <a:chExt cx="11170" cy="1649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488"/>
                          <a:chOff x="5670" y="5670"/>
                          <a:chExt cx="10490" cy="248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Pr="00CD72AF" w:rsidRDefault="00DD701F" w:rsidP="00116614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D72AF">
                                <w:rPr>
                                  <w:b/>
                                  <w:sz w:val="22"/>
                                  <w:szCs w:val="22"/>
                                </w:rPr>
                                <w:t>5MXM90N9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Pr="00ED1531" w:rsidRDefault="00DD70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89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Pr="00ED1531" w:rsidRDefault="00DD70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32"/>
                            <a:ext cx="2835" cy="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D701F" w:rsidRPr="003904A7" w:rsidRDefault="00DD701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94DB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Industries Czech Republic s.r.o.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503" y="6353"/>
                            <a:ext cx="3969" cy="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D701F" w:rsidRDefault="00DD701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DD701F" w:rsidRPr="00CD72AF" w:rsidRDefault="00DD701F" w:rsidP="00115930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D72AF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НАРУЖНЫЙ БЛОК </w:t>
                              </w:r>
                              <w:r w:rsidR="0011593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КОНДИЦИОНЕРА </w:t>
                              </w:r>
                              <w:r w:rsidRPr="00CD72AF">
                                <w:rPr>
                                  <w:b/>
                                  <w:sz w:val="20"/>
                                  <w:szCs w:val="20"/>
                                </w:rPr>
                                <w:t>(МУЛЬТИСПЛИТ-СИСТЕМЫ)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115930" w:rsidRPr="00115930">
                                <w:rPr>
                                  <w:b/>
                                  <w:sz w:val="20"/>
                                  <w:szCs w:val="20"/>
                                </w:rPr>
                                <w:t>БЫТОВОГО НАЗНАЧЕНИЯ</w:t>
                              </w:r>
                              <w:r w:rsidR="0011593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CD72AF">
                                <w:rPr>
                                  <w:b/>
                                  <w:sz w:val="20"/>
                                  <w:szCs w:val="20"/>
                                </w:rPr>
                                <w:t>5MXM90N9</w:t>
                              </w:r>
                            </w:p>
                            <w:p w:rsidR="00DD701F" w:rsidRPr="00CD72AF" w:rsidRDefault="00DD701F" w:rsidP="00CD72A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D72AF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DD701F" w:rsidRPr="00613EFB" w:rsidRDefault="00DD701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.25pt;margin-top:23.45pt;width:552.75pt;height:813pt;z-index:251659776;mso-position-horizontal-relative:page;mso-position-vertical-relative:page" coordorigin="454,284" coordsize="11170,16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488" coordorigin="5670,5670" coordsize="10490,2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D701F" w:rsidRPr="00CD72AF" w:rsidRDefault="00DD701F" w:rsidP="00116614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D72AF">
                          <w:rPr>
                            <w:b/>
                            <w:sz w:val="22"/>
                            <w:szCs w:val="22"/>
                          </w:rPr>
                          <w:t>5MXM90N9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D701F" w:rsidRPr="00ED1531" w:rsidRDefault="00DD701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8389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D701F" w:rsidRPr="00ED1531" w:rsidRDefault="00DD70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32;width:2835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D701F" w:rsidRPr="003904A7" w:rsidRDefault="00DD701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94DB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Industries Czech Republic s.r.o.</w:t>
                        </w:r>
                      </w:p>
                    </w:txbxContent>
                  </v:textbox>
                </v:shape>
                <v:shape id="Text Box 128" o:spid="_x0000_s1153" type="#_x0000_t202" style="position:absolute;left:9503;top:6353;width:3969;height:1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D701F" w:rsidRDefault="00DD701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DD701F" w:rsidRPr="00CD72AF" w:rsidRDefault="00DD701F" w:rsidP="00115930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D72AF">
                          <w:rPr>
                            <w:b/>
                            <w:sz w:val="20"/>
                            <w:szCs w:val="20"/>
                          </w:rPr>
                          <w:t xml:space="preserve">НАРУЖНЫЙ БЛОК </w:t>
                        </w:r>
                        <w:r w:rsidR="00115930">
                          <w:rPr>
                            <w:b/>
                            <w:sz w:val="20"/>
                            <w:szCs w:val="20"/>
                          </w:rPr>
                          <w:t xml:space="preserve">КОНДИЦИОНЕРА </w:t>
                        </w:r>
                        <w:r w:rsidRPr="00CD72AF">
                          <w:rPr>
                            <w:b/>
                            <w:sz w:val="20"/>
                            <w:szCs w:val="20"/>
                          </w:rPr>
                          <w:t>(МУЛЬТИСПЛИТ-СИСТЕМЫ)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115930" w:rsidRPr="00115930">
                          <w:rPr>
                            <w:b/>
                            <w:sz w:val="20"/>
                            <w:szCs w:val="20"/>
                          </w:rPr>
                          <w:t>БЫТОВОГО НАЗНАЧЕНИЯ</w:t>
                        </w:r>
                        <w:r w:rsidR="00115930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CD72AF">
                          <w:rPr>
                            <w:b/>
                            <w:sz w:val="20"/>
                            <w:szCs w:val="20"/>
                          </w:rPr>
                          <w:t>5MXM90N9</w:t>
                        </w:r>
                      </w:p>
                      <w:p w:rsidR="00DD701F" w:rsidRPr="00CD72AF" w:rsidRDefault="00DD701F" w:rsidP="00CD72A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D72AF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DD701F" w:rsidRPr="00613EFB" w:rsidRDefault="00DD701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01F" w:rsidRDefault="00DD70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Pr="00AF301F" w:rsidRDefault="00DD70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89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Pr="00CD72AF" w:rsidRDefault="00DD701F" w:rsidP="00CD72AF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D72AF">
                                <w:rPr>
                                  <w:b/>
                                  <w:sz w:val="22"/>
                                  <w:szCs w:val="22"/>
                                </w:rPr>
                                <w:t>5MXM90N9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D701F" w:rsidRPr="00EC2FF5" w:rsidRDefault="00DD701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D701F" w:rsidRPr="00AF301F" w:rsidRDefault="00DD70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8389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D701F" w:rsidRPr="00CD72AF" w:rsidRDefault="00DD701F" w:rsidP="00CD72AF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D72AF">
                          <w:rPr>
                            <w:b/>
                            <w:sz w:val="22"/>
                            <w:szCs w:val="22"/>
                          </w:rPr>
                          <w:t>5MXM90N9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D701F" w:rsidRPr="00EC2FF5" w:rsidRDefault="00DD701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01F" w:rsidRDefault="00DD70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Default="00DD70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Pr="00AF301F" w:rsidRDefault="00DD70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8389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701F" w:rsidRPr="00CD72AF" w:rsidRDefault="00DD701F" w:rsidP="00CD72AF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D72AF">
                                <w:rPr>
                                  <w:b/>
                                  <w:sz w:val="22"/>
                                  <w:szCs w:val="22"/>
                                </w:rPr>
                                <w:t>5MXM90N9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D701F" w:rsidRPr="0021626D" w:rsidRDefault="00DD701F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D701F" w:rsidRDefault="00DD70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D701F" w:rsidRPr="00AF301F" w:rsidRDefault="00DD70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8389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D701F" w:rsidRPr="00CD72AF" w:rsidRDefault="00DD701F" w:rsidP="00CD72AF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D72AF">
                          <w:rPr>
                            <w:b/>
                            <w:sz w:val="22"/>
                            <w:szCs w:val="22"/>
                          </w:rPr>
                          <w:t>5MXM90N9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D701F" w:rsidRPr="0021626D" w:rsidRDefault="00DD701F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01F" w:rsidRDefault="00DD701F">
      <w:r>
        <w:separator/>
      </w:r>
    </w:p>
  </w:footnote>
  <w:footnote w:type="continuationSeparator" w:id="0">
    <w:p w:rsidR="00DD701F" w:rsidRDefault="00DD7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01F" w:rsidRDefault="00DD70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D701F" w:rsidRDefault="00DD701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8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143EF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97619"/>
    <w:rsid w:val="000A3D50"/>
    <w:rsid w:val="000A5B66"/>
    <w:rsid w:val="000B0960"/>
    <w:rsid w:val="000B2A0A"/>
    <w:rsid w:val="000B2F0B"/>
    <w:rsid w:val="000B3030"/>
    <w:rsid w:val="000B76EC"/>
    <w:rsid w:val="000B7CBA"/>
    <w:rsid w:val="000C0502"/>
    <w:rsid w:val="000C0693"/>
    <w:rsid w:val="000C56B7"/>
    <w:rsid w:val="000C74A2"/>
    <w:rsid w:val="000D190E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D0"/>
    <w:rsid w:val="00112A06"/>
    <w:rsid w:val="001146EA"/>
    <w:rsid w:val="001150BA"/>
    <w:rsid w:val="00115930"/>
    <w:rsid w:val="00116420"/>
    <w:rsid w:val="001164BE"/>
    <w:rsid w:val="00116614"/>
    <w:rsid w:val="00117ADC"/>
    <w:rsid w:val="00117B1F"/>
    <w:rsid w:val="00120846"/>
    <w:rsid w:val="00120AA3"/>
    <w:rsid w:val="00122066"/>
    <w:rsid w:val="00122E0D"/>
    <w:rsid w:val="00126D14"/>
    <w:rsid w:val="00127EE8"/>
    <w:rsid w:val="001329B4"/>
    <w:rsid w:val="00133E55"/>
    <w:rsid w:val="00135C40"/>
    <w:rsid w:val="00137FF9"/>
    <w:rsid w:val="001501C2"/>
    <w:rsid w:val="00151133"/>
    <w:rsid w:val="00151252"/>
    <w:rsid w:val="001514B7"/>
    <w:rsid w:val="00151BA7"/>
    <w:rsid w:val="00154925"/>
    <w:rsid w:val="00155258"/>
    <w:rsid w:val="00155859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66A82"/>
    <w:rsid w:val="00171036"/>
    <w:rsid w:val="00172B63"/>
    <w:rsid w:val="00173455"/>
    <w:rsid w:val="00174269"/>
    <w:rsid w:val="00175C53"/>
    <w:rsid w:val="001800C1"/>
    <w:rsid w:val="001802BE"/>
    <w:rsid w:val="00180D0F"/>
    <w:rsid w:val="00183311"/>
    <w:rsid w:val="0018333C"/>
    <w:rsid w:val="00192434"/>
    <w:rsid w:val="00197339"/>
    <w:rsid w:val="001A0A60"/>
    <w:rsid w:val="001A23A5"/>
    <w:rsid w:val="001A4DC0"/>
    <w:rsid w:val="001A550E"/>
    <w:rsid w:val="001A56D9"/>
    <w:rsid w:val="001A6138"/>
    <w:rsid w:val="001A63B1"/>
    <w:rsid w:val="001A68B1"/>
    <w:rsid w:val="001A6BBE"/>
    <w:rsid w:val="001A6F97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349"/>
    <w:rsid w:val="001D56EC"/>
    <w:rsid w:val="001D5A67"/>
    <w:rsid w:val="001D6B02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54B49"/>
    <w:rsid w:val="002626DF"/>
    <w:rsid w:val="00266678"/>
    <w:rsid w:val="00266E38"/>
    <w:rsid w:val="002672F9"/>
    <w:rsid w:val="002673DC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0D91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3315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2076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48"/>
    <w:rsid w:val="003730D6"/>
    <w:rsid w:val="0037629D"/>
    <w:rsid w:val="003808D1"/>
    <w:rsid w:val="0038325A"/>
    <w:rsid w:val="00385D05"/>
    <w:rsid w:val="00387851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FC"/>
    <w:rsid w:val="0040343D"/>
    <w:rsid w:val="004047A7"/>
    <w:rsid w:val="004106D7"/>
    <w:rsid w:val="00410EC8"/>
    <w:rsid w:val="00411639"/>
    <w:rsid w:val="004158E2"/>
    <w:rsid w:val="0041611C"/>
    <w:rsid w:val="00420F4B"/>
    <w:rsid w:val="00423512"/>
    <w:rsid w:val="0042663D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65EC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384A"/>
    <w:rsid w:val="0048389C"/>
    <w:rsid w:val="00485C35"/>
    <w:rsid w:val="00491B0F"/>
    <w:rsid w:val="00493D50"/>
    <w:rsid w:val="00495990"/>
    <w:rsid w:val="00496556"/>
    <w:rsid w:val="004965E7"/>
    <w:rsid w:val="004A1390"/>
    <w:rsid w:val="004A14D0"/>
    <w:rsid w:val="004B054F"/>
    <w:rsid w:val="004B6F5E"/>
    <w:rsid w:val="004B7ED4"/>
    <w:rsid w:val="004C01EC"/>
    <w:rsid w:val="004C030F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3706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17018"/>
    <w:rsid w:val="00520C01"/>
    <w:rsid w:val="00523570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53736"/>
    <w:rsid w:val="00554566"/>
    <w:rsid w:val="00554CFA"/>
    <w:rsid w:val="005550BB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38BC"/>
    <w:rsid w:val="005E4659"/>
    <w:rsid w:val="005E5127"/>
    <w:rsid w:val="005E5D14"/>
    <w:rsid w:val="005E66DE"/>
    <w:rsid w:val="005E73D5"/>
    <w:rsid w:val="005E7B4E"/>
    <w:rsid w:val="005E7D14"/>
    <w:rsid w:val="005F0EF4"/>
    <w:rsid w:val="005F1A7F"/>
    <w:rsid w:val="00601691"/>
    <w:rsid w:val="006018AC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14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617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1A9D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26AE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595A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44DA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3E90"/>
    <w:rsid w:val="008967EA"/>
    <w:rsid w:val="00896D69"/>
    <w:rsid w:val="00897EAB"/>
    <w:rsid w:val="008A09D8"/>
    <w:rsid w:val="008A112D"/>
    <w:rsid w:val="008A1856"/>
    <w:rsid w:val="008A275D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D09DC"/>
    <w:rsid w:val="008D0BF2"/>
    <w:rsid w:val="008D2DE9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31539"/>
    <w:rsid w:val="00941985"/>
    <w:rsid w:val="00942A3F"/>
    <w:rsid w:val="00943FFD"/>
    <w:rsid w:val="009453FB"/>
    <w:rsid w:val="009454F1"/>
    <w:rsid w:val="009457C2"/>
    <w:rsid w:val="00945C68"/>
    <w:rsid w:val="009502C2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76DB8"/>
    <w:rsid w:val="0098001A"/>
    <w:rsid w:val="009811F1"/>
    <w:rsid w:val="00984D44"/>
    <w:rsid w:val="00985AEE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2298"/>
    <w:rsid w:val="009C3D6E"/>
    <w:rsid w:val="009C5B8B"/>
    <w:rsid w:val="009C74A2"/>
    <w:rsid w:val="009C7B57"/>
    <w:rsid w:val="009D22EC"/>
    <w:rsid w:val="009D300F"/>
    <w:rsid w:val="009D4342"/>
    <w:rsid w:val="009D48F0"/>
    <w:rsid w:val="009D55AE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940E2"/>
    <w:rsid w:val="00A947BA"/>
    <w:rsid w:val="00A975E8"/>
    <w:rsid w:val="00A978CB"/>
    <w:rsid w:val="00AA25E9"/>
    <w:rsid w:val="00AA72A8"/>
    <w:rsid w:val="00AB0166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5A1E"/>
    <w:rsid w:val="00AE701F"/>
    <w:rsid w:val="00AF00F0"/>
    <w:rsid w:val="00AF10DA"/>
    <w:rsid w:val="00AF1F03"/>
    <w:rsid w:val="00AF301F"/>
    <w:rsid w:val="00AF413C"/>
    <w:rsid w:val="00AF42ED"/>
    <w:rsid w:val="00AF5459"/>
    <w:rsid w:val="00B02AA8"/>
    <w:rsid w:val="00B07116"/>
    <w:rsid w:val="00B12649"/>
    <w:rsid w:val="00B1406A"/>
    <w:rsid w:val="00B14C83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B9A"/>
    <w:rsid w:val="00B37FEB"/>
    <w:rsid w:val="00B4087B"/>
    <w:rsid w:val="00B42661"/>
    <w:rsid w:val="00B43EEF"/>
    <w:rsid w:val="00B44800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4F12"/>
    <w:rsid w:val="00C061BC"/>
    <w:rsid w:val="00C06BF3"/>
    <w:rsid w:val="00C07AE6"/>
    <w:rsid w:val="00C10A1E"/>
    <w:rsid w:val="00C10D22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DB1"/>
    <w:rsid w:val="00C94FF6"/>
    <w:rsid w:val="00C9592F"/>
    <w:rsid w:val="00C9716C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28FB"/>
    <w:rsid w:val="00CB6EA3"/>
    <w:rsid w:val="00CC0D92"/>
    <w:rsid w:val="00CC3F47"/>
    <w:rsid w:val="00CC4652"/>
    <w:rsid w:val="00CC47DE"/>
    <w:rsid w:val="00CD3D9F"/>
    <w:rsid w:val="00CD6618"/>
    <w:rsid w:val="00CD72AF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486C"/>
    <w:rsid w:val="00D357F4"/>
    <w:rsid w:val="00D35EE4"/>
    <w:rsid w:val="00D36422"/>
    <w:rsid w:val="00D37834"/>
    <w:rsid w:val="00D42034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771B6"/>
    <w:rsid w:val="00D8169E"/>
    <w:rsid w:val="00D8488E"/>
    <w:rsid w:val="00D85049"/>
    <w:rsid w:val="00D8643F"/>
    <w:rsid w:val="00D87D8A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F14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D701F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176B9"/>
    <w:rsid w:val="00E22047"/>
    <w:rsid w:val="00E23B3E"/>
    <w:rsid w:val="00E23C9D"/>
    <w:rsid w:val="00E2455A"/>
    <w:rsid w:val="00E24807"/>
    <w:rsid w:val="00E24ED7"/>
    <w:rsid w:val="00E24F9A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58B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2058"/>
    <w:rsid w:val="00F85660"/>
    <w:rsid w:val="00F8620E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6D6C"/>
    <w:rsid w:val="00FD298C"/>
    <w:rsid w:val="00FD5FB8"/>
    <w:rsid w:val="00FD63EA"/>
    <w:rsid w:val="00FD7011"/>
    <w:rsid w:val="00FE08C8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8833"/>
    <o:shapelayout v:ext="edit">
      <o:idmap v:ext="edit" data="1"/>
    </o:shapelayout>
  </w:shapeDefaults>
  <w:decimalSymbol w:val=","/>
  <w:listSeparator w:val=";"/>
  <w15:docId w15:val="{B6CCFCE1-3E70-4829-BA79-2BFC3405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9" Type="http://schemas.openxmlformats.org/officeDocument/2006/relationships/image" Target="media/image23.png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50" Type="http://schemas.openxmlformats.org/officeDocument/2006/relationships/image" Target="media/image34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3.png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footer" Target="footer5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35.jpe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20" Type="http://schemas.openxmlformats.org/officeDocument/2006/relationships/image" Target="media/image5.png"/><Relationship Id="rId41" Type="http://schemas.openxmlformats.org/officeDocument/2006/relationships/image" Target="media/image25.png"/><Relationship Id="rId54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6FF2E-2ED8-4C43-BC17-2D2BBD2A3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CDF370C</Template>
  <TotalTime>94</TotalTime>
  <Pages>49</Pages>
  <Words>5103</Words>
  <Characters>29092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30</cp:revision>
  <cp:lastPrinted>2021-03-26T08:29:00Z</cp:lastPrinted>
  <dcterms:created xsi:type="dcterms:W3CDTF">2022-04-08T10:58:00Z</dcterms:created>
  <dcterms:modified xsi:type="dcterms:W3CDTF">2023-04-13T06:52:00Z</dcterms:modified>
</cp:coreProperties>
</file>