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2564BD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НАРУЖНЫЕ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847244" w:rsidRPr="00847244">
              <w:rPr>
                <w:b/>
                <w:szCs w:val="28"/>
              </w:rPr>
              <w:t>ARYN_L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2564BD" w:rsidP="004A14D0">
            <w:pPr>
              <w:jc w:val="center"/>
              <w:rPr>
                <w:b/>
                <w:szCs w:val="28"/>
              </w:rPr>
            </w:pPr>
            <w:r w:rsidRPr="002564BD">
              <w:rPr>
                <w:b/>
                <w:szCs w:val="28"/>
              </w:rPr>
              <w:t>ARYN_L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248B1" w:rsidRDefault="007248B1" w:rsidP="00C162BB">
      <w:pPr>
        <w:spacing w:line="360" w:lineRule="auto"/>
        <w:rPr>
          <w:szCs w:val="28"/>
        </w:rPr>
      </w:pPr>
    </w:p>
    <w:p w:rsidR="007248B1" w:rsidRDefault="007248B1" w:rsidP="00C162BB">
      <w:pPr>
        <w:spacing w:line="360" w:lineRule="auto"/>
        <w:rPr>
          <w:szCs w:val="28"/>
        </w:rPr>
      </w:pPr>
    </w:p>
    <w:p w:rsidR="007248B1" w:rsidRDefault="007248B1" w:rsidP="00C162BB">
      <w:pPr>
        <w:spacing w:line="360" w:lineRule="auto"/>
        <w:rPr>
          <w:szCs w:val="28"/>
        </w:rPr>
      </w:pPr>
    </w:p>
    <w:p w:rsidR="007248B1" w:rsidRPr="00C162BB" w:rsidRDefault="007248B1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D92A78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D92A78">
        <w:rPr>
          <w:b/>
          <w:sz w:val="22"/>
          <w:szCs w:val="22"/>
        </w:rPr>
        <w:lastRenderedPageBreak/>
        <w:t>СОДЕРЖАНИЕ</w:t>
      </w:r>
    </w:p>
    <w:p w:rsidR="00D92A78" w:rsidRPr="00D92A7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92A78">
        <w:rPr>
          <w:sz w:val="22"/>
          <w:szCs w:val="22"/>
        </w:rPr>
        <w:fldChar w:fldCharType="begin"/>
      </w:r>
      <w:r w:rsidRPr="00D92A78">
        <w:rPr>
          <w:sz w:val="22"/>
          <w:szCs w:val="22"/>
        </w:rPr>
        <w:instrText xml:space="preserve"> TOC \o "1-3" \h \z \u </w:instrText>
      </w:r>
      <w:r w:rsidRPr="00D92A78">
        <w:rPr>
          <w:sz w:val="22"/>
          <w:szCs w:val="22"/>
        </w:rPr>
        <w:fldChar w:fldCharType="separate"/>
      </w:r>
      <w:hyperlink w:anchor="_Toc100738189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1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_Toc100738189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3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0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2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_Toc100738190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4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1" w:history="1">
        <w:r w:rsidR="00D92A78" w:rsidRPr="00D92A78">
          <w:rPr>
            <w:rStyle w:val="ad"/>
            <w:noProof/>
            <w:sz w:val="22"/>
            <w:szCs w:val="22"/>
          </w:rPr>
          <w:t>2.1.1 Описание изделия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_Toc100738191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4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2" w:history="1">
        <w:r w:rsidR="00D92A78" w:rsidRPr="00D92A78">
          <w:rPr>
            <w:rStyle w:val="ad"/>
            <w:noProof/>
            <w:sz w:val="22"/>
            <w:szCs w:val="22"/>
          </w:rPr>
          <w:t>2.1.2 Принцип работы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_Toc100738192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4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3" w:history="1">
        <w:r w:rsidR="00D92A78" w:rsidRPr="00D92A78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_Toc100738193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12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4" w:history="1">
        <w:r w:rsidR="00D92A78" w:rsidRPr="00D92A78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_Toc100738194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12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5" w:history="1">
        <w:r w:rsidR="00D92A78" w:rsidRPr="00D92A78">
          <w:rPr>
            <w:rStyle w:val="ad"/>
            <w:noProof/>
            <w:sz w:val="22"/>
            <w:szCs w:val="22"/>
          </w:rPr>
          <w:t>2.1.5 Оптимальная эксплуатация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_Toc100738195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13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6" w:history="1">
        <w:r w:rsidR="00D92A78" w:rsidRPr="00D92A78">
          <w:rPr>
            <w:rStyle w:val="ad"/>
            <w:noProof/>
            <w:sz w:val="22"/>
            <w:szCs w:val="22"/>
          </w:rPr>
          <w:t>2.1.6 Чертеж изделия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_Toc100738196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14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7" w:history="1">
        <w:r w:rsidR="00D92A78" w:rsidRPr="00D92A78">
          <w:rPr>
            <w:rStyle w:val="ad"/>
            <w:noProof/>
            <w:sz w:val="22"/>
            <w:szCs w:val="22"/>
          </w:rPr>
          <w:t>2.2 Маркировка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_Toc100738197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14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8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3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КОМПЛЕКТНОСТЬ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_Toc100738198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15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199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4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_Toc100738199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16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0" w:history="1">
        <w:r w:rsidR="00D92A78" w:rsidRPr="00D92A78">
          <w:rPr>
            <w:rStyle w:val="ad"/>
            <w:b/>
            <w:noProof/>
            <w:sz w:val="22"/>
            <w:szCs w:val="22"/>
          </w:rPr>
          <w:t>5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КОНСЕРВАЦИЯ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_Toc100738200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17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1" w:history="1">
        <w:r w:rsidR="00D92A78" w:rsidRPr="00D92A78">
          <w:rPr>
            <w:rStyle w:val="ad"/>
            <w:b/>
            <w:noProof/>
            <w:sz w:val="22"/>
            <w:szCs w:val="22"/>
          </w:rPr>
          <w:t>6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_Toc100738201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18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2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7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_Toc100738202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19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3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8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_Toc100738203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20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4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9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_Toc100738204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21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5" w:history="1">
        <w:r w:rsidR="00D92A78" w:rsidRPr="00D92A78">
          <w:rPr>
            <w:rStyle w:val="ad"/>
            <w:noProof/>
            <w:sz w:val="22"/>
            <w:szCs w:val="22"/>
          </w:rPr>
          <w:t>9.1 Общие требования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_Toc100738205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23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6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10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_Toc100738206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24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7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11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_Toc100738207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29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8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12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_Toc100738208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30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D92A78" w:rsidRPr="00D92A78" w:rsidRDefault="000463A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38209" w:history="1">
        <w:r w:rsidR="00D92A78" w:rsidRPr="00D92A78">
          <w:rPr>
            <w:rStyle w:val="ad"/>
            <w:b/>
            <w:bCs/>
            <w:noProof/>
            <w:sz w:val="22"/>
            <w:szCs w:val="22"/>
          </w:rPr>
          <w:t>13</w:t>
        </w:r>
        <w:r w:rsidR="00D92A78" w:rsidRPr="00D9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2A78" w:rsidRPr="00D92A7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92A78" w:rsidRPr="00D92A78">
          <w:rPr>
            <w:noProof/>
            <w:webHidden/>
            <w:sz w:val="22"/>
            <w:szCs w:val="22"/>
          </w:rPr>
          <w:tab/>
        </w:r>
        <w:r w:rsidR="00D92A78" w:rsidRPr="00D92A78">
          <w:rPr>
            <w:noProof/>
            <w:webHidden/>
            <w:sz w:val="22"/>
            <w:szCs w:val="22"/>
          </w:rPr>
          <w:fldChar w:fldCharType="begin"/>
        </w:r>
        <w:r w:rsidR="00D92A78" w:rsidRPr="00D92A78">
          <w:rPr>
            <w:noProof/>
            <w:webHidden/>
            <w:sz w:val="22"/>
            <w:szCs w:val="22"/>
          </w:rPr>
          <w:instrText xml:space="preserve"> PAGEREF _Toc100738209 \h </w:instrText>
        </w:r>
        <w:r w:rsidR="00D92A78" w:rsidRPr="00D92A78">
          <w:rPr>
            <w:noProof/>
            <w:webHidden/>
            <w:sz w:val="22"/>
            <w:szCs w:val="22"/>
          </w:rPr>
        </w:r>
        <w:r w:rsidR="00D92A78" w:rsidRPr="00D92A78">
          <w:rPr>
            <w:noProof/>
            <w:webHidden/>
            <w:sz w:val="22"/>
            <w:szCs w:val="22"/>
          </w:rPr>
          <w:fldChar w:fldCharType="separate"/>
        </w:r>
        <w:r w:rsidR="00D92A78" w:rsidRPr="00D92A78">
          <w:rPr>
            <w:noProof/>
            <w:webHidden/>
            <w:sz w:val="22"/>
            <w:szCs w:val="22"/>
          </w:rPr>
          <w:t>31</w:t>
        </w:r>
        <w:r w:rsidR="00D92A78" w:rsidRPr="00D92A78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D92A78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2564BD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2564BD" w:rsidRPr="002564BD">
        <w:rPr>
          <w:sz w:val="22"/>
          <w:szCs w:val="22"/>
        </w:rPr>
        <w:t xml:space="preserve">ARYN_L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073818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B3447E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F51C76" w:rsidRPr="00F51C76">
              <w:rPr>
                <w:sz w:val="22"/>
                <w:szCs w:val="22"/>
              </w:rPr>
              <w:t>ARYN_L</w:t>
            </w:r>
          </w:p>
        </w:tc>
      </w:tr>
      <w:tr w:rsidR="00E23B3E" w:rsidRPr="006804BE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4A1467" w:rsidRDefault="00F51C76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ARYN20L, ARYN25L, ARYN35L, AR</w:t>
            </w:r>
            <w:r w:rsidR="004A1467" w:rsidRPr="004A1467">
              <w:rPr>
                <w:sz w:val="22"/>
                <w:szCs w:val="22"/>
                <w:lang w:val="en-US"/>
              </w:rPr>
              <w:t xml:space="preserve">YN50L, </w:t>
            </w:r>
            <w:r>
              <w:rPr>
                <w:sz w:val="22"/>
                <w:szCs w:val="22"/>
                <w:lang w:val="en-US"/>
              </w:rPr>
              <w:t>AR</w:t>
            </w:r>
            <w:r w:rsidR="004A1467">
              <w:rPr>
                <w:sz w:val="22"/>
                <w:szCs w:val="22"/>
                <w:lang w:val="en-US"/>
              </w:rPr>
              <w:t>YN6</w:t>
            </w:r>
            <w:r w:rsidR="004A1467" w:rsidRPr="004A1467">
              <w:rPr>
                <w:sz w:val="22"/>
                <w:szCs w:val="22"/>
                <w:lang w:val="en-US"/>
              </w:rPr>
              <w:t>0L</w:t>
            </w:r>
          </w:p>
        </w:tc>
      </w:tr>
      <w:tr w:rsidR="00E23B3E" w:rsidRPr="006804BE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4A1467" w:rsidRDefault="004A1467" w:rsidP="00F51C76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A1467">
              <w:rPr>
                <w:sz w:val="22"/>
                <w:szCs w:val="22"/>
                <w:lang w:val="en-US"/>
              </w:rPr>
              <w:t>A</w:t>
            </w:r>
            <w:r w:rsidR="00F51C76">
              <w:rPr>
                <w:sz w:val="22"/>
                <w:szCs w:val="22"/>
                <w:lang w:val="en-US"/>
              </w:rPr>
              <w:t>RYN20LV1, ARYN25LV1, ARYN35LV1, AR</w:t>
            </w:r>
            <w:r w:rsidRPr="004A1467">
              <w:rPr>
                <w:sz w:val="22"/>
                <w:szCs w:val="22"/>
                <w:lang w:val="en-US"/>
              </w:rPr>
              <w:t xml:space="preserve">YN50LV1, </w:t>
            </w:r>
            <w:r w:rsidR="00F51C76">
              <w:rPr>
                <w:sz w:val="22"/>
                <w:szCs w:val="22"/>
                <w:lang w:val="en-US"/>
              </w:rPr>
              <w:t>AR</w:t>
            </w:r>
            <w:r>
              <w:rPr>
                <w:sz w:val="22"/>
                <w:szCs w:val="22"/>
                <w:lang w:val="en-US"/>
              </w:rPr>
              <w:t>YN6</w:t>
            </w:r>
            <w:r w:rsidRPr="004A1467">
              <w:rPr>
                <w:sz w:val="22"/>
                <w:szCs w:val="22"/>
                <w:lang w:val="en-US"/>
              </w:rPr>
              <w:t>0LV1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CA7AB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F52077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</w:t>
            </w:r>
            <w:r w:rsidR="00D81286">
              <w:rPr>
                <w:sz w:val="22"/>
                <w:szCs w:val="22"/>
              </w:rPr>
              <w:t xml:space="preserve">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E76B84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Сертификат соответствия требованиям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 xml:space="preserve">ЕАЭС RU С-BE.АЖ49.В.00910/21 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(срок действия с  21.06.2021 до 20.06.2026)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76B84" w:rsidRPr="00E76B84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E76B84" w:rsidP="00E76B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B84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756F5C" w:rsidRPr="00936212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56F5C" w:rsidRPr="000A02D7" w:rsidRDefault="00756F5C" w:rsidP="00756F5C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756F5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56F5C" w:rsidRPr="00481251" w:rsidRDefault="00756F5C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56F5C" w:rsidRPr="006804BE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846FA" w:rsidRDefault="007846FA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 60334, Persiaran Bukit Rahman Putra 3</w:t>
            </w:r>
            <w:r w:rsidR="00BA5729">
              <w:rPr>
                <w:sz w:val="22"/>
                <w:szCs w:val="22"/>
                <w:lang w:val="en-US"/>
              </w:rPr>
              <w:t>,</w:t>
            </w:r>
          </w:p>
          <w:p w:rsidR="007846FA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Perindustrian Bukit Rahman Putra 3, </w:t>
            </w:r>
          </w:p>
          <w:p w:rsidR="00756F5C" w:rsidRPr="00710871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</w:t>
            </w:r>
            <w:r w:rsidR="007846FA">
              <w:rPr>
                <w:sz w:val="22"/>
                <w:szCs w:val="22"/>
                <w:lang w:val="en-US"/>
              </w:rPr>
              <w:t xml:space="preserve">Sungai Buloh, </w:t>
            </w:r>
            <w:r>
              <w:rPr>
                <w:sz w:val="22"/>
                <w:szCs w:val="22"/>
                <w:lang w:val="en-US"/>
              </w:rPr>
              <w:t>Selangor Darul Ehsan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484EC3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484EC3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484EC3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484EC3">
                <w:rPr>
                  <w:rStyle w:val="ad"/>
                  <w:sz w:val="22"/>
                  <w:szCs w:val="22"/>
                </w:rPr>
                <w:t>@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484EC3">
                <w:rPr>
                  <w:rStyle w:val="ad"/>
                  <w:sz w:val="22"/>
                  <w:szCs w:val="22"/>
                </w:rPr>
                <w:t>.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073819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073819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1A54DF" w:rsidRDefault="0061682A" w:rsidP="001D5B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Наружные </w:t>
      </w:r>
      <w:r w:rsidR="000E0F86" w:rsidRPr="000E0F86">
        <w:rPr>
          <w:sz w:val="22"/>
          <w:szCs w:val="22"/>
        </w:rPr>
        <w:t xml:space="preserve">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lang w:val="en-US"/>
        </w:rPr>
        <w:t>R</w:t>
      </w:r>
      <w:r w:rsidR="007B1579" w:rsidRPr="004A1467">
        <w:rPr>
          <w:sz w:val="22"/>
          <w:szCs w:val="22"/>
        </w:rPr>
        <w:t>YN_L</w:t>
      </w:r>
      <w:r w:rsidR="007B1579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 xml:space="preserve">т собой </w:t>
      </w:r>
      <w:r w:rsidRPr="00BB66A2">
        <w:rPr>
          <w:sz w:val="22"/>
          <w:szCs w:val="22"/>
        </w:rPr>
        <w:t>помещенн</w:t>
      </w:r>
      <w:r>
        <w:rPr>
          <w:sz w:val="22"/>
          <w:szCs w:val="22"/>
        </w:rPr>
        <w:t>ые в корпус устройства</w:t>
      </w:r>
      <w:r w:rsidRPr="00BB66A2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>
        <w:rPr>
          <w:sz w:val="22"/>
          <w:szCs w:val="22"/>
        </w:rPr>
        <w:t>м</w:t>
      </w:r>
      <w:r w:rsidRPr="00BB66A2">
        <w:rPr>
          <w:sz w:val="22"/>
          <w:szCs w:val="22"/>
        </w:rPr>
        <w:t xml:space="preserve"> для работы внутренн</w:t>
      </w:r>
      <w:r>
        <w:rPr>
          <w:sz w:val="22"/>
          <w:szCs w:val="22"/>
        </w:rPr>
        <w:t>их блоков</w:t>
      </w:r>
      <w:r w:rsidRPr="00BB66A2">
        <w:rPr>
          <w:sz w:val="22"/>
          <w:szCs w:val="22"/>
        </w:rPr>
        <w:t>.</w:t>
      </w:r>
    </w:p>
    <w:p w:rsidR="00FF7DFD" w:rsidRDefault="00F56BC5" w:rsidP="00FF7D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 xml:space="preserve"> трубами. </w:t>
      </w:r>
      <w:r>
        <w:rPr>
          <w:sz w:val="22"/>
          <w:szCs w:val="22"/>
        </w:rPr>
        <w:t xml:space="preserve">Изделие работает по </w:t>
      </w:r>
      <w:r w:rsidRPr="00871E9A">
        <w:rPr>
          <w:sz w:val="22"/>
          <w:szCs w:val="22"/>
        </w:rPr>
        <w:t>технологии on/off</w:t>
      </w:r>
      <w:r>
        <w:rPr>
          <w:sz w:val="22"/>
          <w:szCs w:val="22"/>
        </w:rPr>
        <w:t xml:space="preserve"> </w:t>
      </w:r>
      <w:r w:rsidRPr="00871E9A">
        <w:rPr>
          <w:sz w:val="22"/>
          <w:szCs w:val="22"/>
        </w:rPr>
        <w:t>или технологии с п</w:t>
      </w:r>
      <w:r>
        <w:rPr>
          <w:sz w:val="22"/>
          <w:szCs w:val="22"/>
        </w:rPr>
        <w:t>остоянной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Компрессор включае</w:t>
      </w:r>
      <w:r w:rsidRPr="00871E9A">
        <w:rPr>
          <w:sz w:val="22"/>
          <w:szCs w:val="22"/>
        </w:rPr>
        <w:t>тся или отклю</w:t>
      </w:r>
      <w:r>
        <w:rPr>
          <w:sz w:val="22"/>
          <w:szCs w:val="22"/>
        </w:rPr>
        <w:t>чае</w:t>
      </w:r>
      <w:r w:rsidRPr="00871E9A">
        <w:rPr>
          <w:sz w:val="22"/>
          <w:szCs w:val="22"/>
        </w:rPr>
        <w:t>тся при достижении заданной температуры</w:t>
      </w:r>
      <w:r>
        <w:rPr>
          <w:sz w:val="22"/>
          <w:szCs w:val="22"/>
        </w:rPr>
        <w:t>, исходя из показаний датчика температуры.</w:t>
      </w:r>
      <w:r w:rsidR="00FF7DFD" w:rsidRPr="00FF7DFD">
        <w:rPr>
          <w:sz w:val="22"/>
          <w:szCs w:val="22"/>
        </w:rPr>
        <w:t xml:space="preserve"> </w:t>
      </w:r>
    </w:p>
    <w:p w:rsidR="00FF7DFD" w:rsidRDefault="00F56BC5" w:rsidP="00F56B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Система работает как в режиме охлаждения, так и в режиме обогрева.</w:t>
      </w:r>
      <w:r w:rsidRPr="00F56BC5">
        <w:rPr>
          <w:sz w:val="22"/>
          <w:szCs w:val="22"/>
        </w:rPr>
        <w:t xml:space="preserve"> </w:t>
      </w:r>
    </w:p>
    <w:p w:rsidR="003477BB" w:rsidRDefault="009B1AC0" w:rsidP="00286B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Может поставляться с зимними комплектами Nord для обеспечения эффективной работы</w:t>
      </w:r>
      <w:r w:rsidRPr="009B1AC0">
        <w:rPr>
          <w:sz w:val="22"/>
          <w:szCs w:val="22"/>
        </w:rPr>
        <w:br/>
        <w:t>на охлаждение при отрицательных температурах воздуха</w:t>
      </w:r>
      <w:r>
        <w:rPr>
          <w:sz w:val="22"/>
          <w:szCs w:val="22"/>
        </w:rPr>
        <w:t>.</w:t>
      </w:r>
    </w:p>
    <w:p w:rsidR="009B1AC0" w:rsidRDefault="009B1AC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73819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D5655" w:rsidRDefault="00FD5655" w:rsidP="00FD5655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FD5655" w:rsidRPr="006E3748" w:rsidRDefault="00FD5655" w:rsidP="00FD5655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D5655" w:rsidRPr="00DC2969" w:rsidRDefault="00FD5655" w:rsidP="00FD5655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FD5655" w:rsidTr="00F57937">
        <w:trPr>
          <w:jc w:val="center"/>
        </w:trPr>
        <w:tc>
          <w:tcPr>
            <w:tcW w:w="6066" w:type="dxa"/>
          </w:tcPr>
          <w:p w:rsidR="00FD5655" w:rsidRDefault="00FD5655" w:rsidP="00F57937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1AA59316" wp14:editId="5D0879F3">
                  <wp:extent cx="3581400" cy="3030415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FD5655" w:rsidRPr="00CE656E" w:rsidRDefault="00FD5655" w:rsidP="00F57937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342C27" w:rsidRDefault="00342C27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6F5C63" w:rsidRDefault="006F5C63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6F5C63" w:rsidRDefault="006F5C63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738193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716D15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7B0622" w:rsidRPr="00716D15" w:rsidRDefault="007B0622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1276"/>
        <w:gridCol w:w="1276"/>
        <w:gridCol w:w="1275"/>
        <w:gridCol w:w="1134"/>
        <w:gridCol w:w="1134"/>
        <w:gridCol w:w="1134"/>
        <w:gridCol w:w="1418"/>
      </w:tblGrid>
      <w:tr w:rsidR="003D1BCD" w:rsidRPr="003D1BCD" w:rsidTr="00C931DE">
        <w:trPr>
          <w:trHeight w:val="388"/>
          <w:jc w:val="center"/>
        </w:trPr>
        <w:tc>
          <w:tcPr>
            <w:tcW w:w="2547" w:type="dxa"/>
            <w:gridSpan w:val="2"/>
            <w:vAlign w:val="center"/>
          </w:tcPr>
          <w:p w:rsidR="003D1BCD" w:rsidRPr="003D1BCD" w:rsidRDefault="003D1BCD" w:rsidP="00F57937">
            <w:pPr>
              <w:jc w:val="center"/>
              <w:rPr>
                <w:b/>
                <w:sz w:val="20"/>
                <w:szCs w:val="20"/>
              </w:rPr>
            </w:pPr>
            <w:r w:rsidRPr="003D1BCD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3D1BCD" w:rsidRPr="003D1BCD" w:rsidRDefault="003D1BCD" w:rsidP="00F57937">
            <w:pPr>
              <w:jc w:val="center"/>
              <w:rPr>
                <w:b/>
                <w:sz w:val="20"/>
                <w:szCs w:val="20"/>
              </w:rPr>
            </w:pPr>
            <w:r w:rsidRPr="003D1BCD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75" w:type="dxa"/>
            <w:vAlign w:val="center"/>
          </w:tcPr>
          <w:p w:rsidR="003D1BCD" w:rsidRPr="0046759A" w:rsidRDefault="003D1BCD" w:rsidP="003D1BC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759A">
              <w:rPr>
                <w:b/>
                <w:sz w:val="20"/>
                <w:szCs w:val="20"/>
                <w:lang w:val="en-US"/>
              </w:rPr>
              <w:t>ARYN20L</w:t>
            </w:r>
          </w:p>
        </w:tc>
        <w:tc>
          <w:tcPr>
            <w:tcW w:w="1134" w:type="dxa"/>
            <w:vAlign w:val="center"/>
          </w:tcPr>
          <w:p w:rsidR="003D1BCD" w:rsidRPr="0046759A" w:rsidRDefault="003D1BCD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759A">
              <w:rPr>
                <w:b/>
                <w:sz w:val="20"/>
                <w:szCs w:val="20"/>
                <w:lang w:val="en-US"/>
              </w:rPr>
              <w:t>ARYN25L</w:t>
            </w:r>
          </w:p>
        </w:tc>
        <w:tc>
          <w:tcPr>
            <w:tcW w:w="1134" w:type="dxa"/>
            <w:vAlign w:val="center"/>
          </w:tcPr>
          <w:p w:rsidR="003D1BCD" w:rsidRPr="0046759A" w:rsidRDefault="003D1BCD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759A">
              <w:rPr>
                <w:b/>
                <w:sz w:val="20"/>
                <w:szCs w:val="20"/>
                <w:lang w:val="en-US"/>
              </w:rPr>
              <w:t>ARYN35L</w:t>
            </w:r>
          </w:p>
        </w:tc>
        <w:tc>
          <w:tcPr>
            <w:tcW w:w="1134" w:type="dxa"/>
            <w:vAlign w:val="center"/>
          </w:tcPr>
          <w:p w:rsidR="003D1BCD" w:rsidRPr="0046759A" w:rsidRDefault="003D1BCD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759A">
              <w:rPr>
                <w:b/>
                <w:sz w:val="20"/>
                <w:szCs w:val="20"/>
                <w:lang w:val="en-US"/>
              </w:rPr>
              <w:t>ARYN50L</w:t>
            </w:r>
          </w:p>
        </w:tc>
        <w:tc>
          <w:tcPr>
            <w:tcW w:w="1418" w:type="dxa"/>
            <w:vAlign w:val="center"/>
          </w:tcPr>
          <w:p w:rsidR="003D1BCD" w:rsidRPr="0046759A" w:rsidRDefault="003D1BCD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759A">
              <w:rPr>
                <w:b/>
                <w:sz w:val="20"/>
                <w:szCs w:val="20"/>
                <w:lang w:val="en-US"/>
              </w:rPr>
              <w:t>ARYN60L</w:t>
            </w:r>
          </w:p>
        </w:tc>
      </w:tr>
      <w:tr w:rsidR="00ED0AC3" w:rsidRPr="003D1BCD" w:rsidTr="00F57937">
        <w:trPr>
          <w:trHeight w:val="382"/>
          <w:jc w:val="center"/>
        </w:trPr>
        <w:tc>
          <w:tcPr>
            <w:tcW w:w="2547" w:type="dxa"/>
            <w:gridSpan w:val="2"/>
            <w:vAlign w:val="center"/>
          </w:tcPr>
          <w:p w:rsidR="00ED0AC3" w:rsidRPr="003D1BCD" w:rsidRDefault="00ED0AC3" w:rsidP="00F57937">
            <w:pPr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ED0AC3" w:rsidRPr="003D1BCD" w:rsidRDefault="00ED0AC3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Ф/В/Гц</w:t>
            </w:r>
          </w:p>
        </w:tc>
        <w:tc>
          <w:tcPr>
            <w:tcW w:w="6095" w:type="dxa"/>
            <w:gridSpan w:val="5"/>
            <w:vAlign w:val="center"/>
          </w:tcPr>
          <w:p w:rsidR="00ED0AC3" w:rsidRPr="003D1BCD" w:rsidRDefault="00ED0AC3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1/220-240/50</w:t>
            </w:r>
          </w:p>
        </w:tc>
      </w:tr>
      <w:tr w:rsidR="00ED0AC3" w:rsidRPr="003D1BCD" w:rsidTr="00C931DE">
        <w:trPr>
          <w:trHeight w:val="775"/>
          <w:jc w:val="center"/>
        </w:trPr>
        <w:tc>
          <w:tcPr>
            <w:tcW w:w="2547" w:type="dxa"/>
            <w:gridSpan w:val="2"/>
            <w:vAlign w:val="center"/>
          </w:tcPr>
          <w:p w:rsidR="00ED0AC3" w:rsidRPr="003D1BCD" w:rsidRDefault="00ED0AC3" w:rsidP="00F57937">
            <w:pPr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 xml:space="preserve">Уровень звукового давления наружного блока </w:t>
            </w:r>
          </w:p>
        </w:tc>
        <w:tc>
          <w:tcPr>
            <w:tcW w:w="1276" w:type="dxa"/>
            <w:vAlign w:val="center"/>
          </w:tcPr>
          <w:p w:rsidR="00ED0AC3" w:rsidRPr="003D1BCD" w:rsidRDefault="00ED0AC3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дБ(А)</w:t>
            </w:r>
          </w:p>
        </w:tc>
        <w:tc>
          <w:tcPr>
            <w:tcW w:w="1275" w:type="dxa"/>
            <w:vAlign w:val="center"/>
          </w:tcPr>
          <w:p w:rsidR="00ED0AC3" w:rsidRPr="00ED0AC3" w:rsidRDefault="00ED0AC3" w:rsidP="00F579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vAlign w:val="center"/>
          </w:tcPr>
          <w:p w:rsidR="00ED0AC3" w:rsidRPr="00ED0AC3" w:rsidRDefault="00ED0AC3" w:rsidP="00F579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vAlign w:val="center"/>
          </w:tcPr>
          <w:p w:rsidR="00ED0AC3" w:rsidRPr="00ED0AC3" w:rsidRDefault="00ED0AC3" w:rsidP="00F579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2552" w:type="dxa"/>
            <w:gridSpan w:val="2"/>
            <w:vAlign w:val="center"/>
          </w:tcPr>
          <w:p w:rsidR="00ED0AC3" w:rsidRPr="003D1BCD" w:rsidRDefault="00ED0AC3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</w:tr>
      <w:tr w:rsidR="00C931DE" w:rsidRPr="003D1BCD" w:rsidTr="00F471C6">
        <w:trPr>
          <w:trHeight w:val="268"/>
          <w:jc w:val="center"/>
        </w:trPr>
        <w:tc>
          <w:tcPr>
            <w:tcW w:w="1271" w:type="dxa"/>
            <w:vMerge w:val="restart"/>
            <w:vAlign w:val="center"/>
          </w:tcPr>
          <w:p w:rsidR="00C931DE" w:rsidRPr="003D1BCD" w:rsidRDefault="00C931DE" w:rsidP="00F57937">
            <w:pPr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Соедини</w:t>
            </w:r>
            <w:r w:rsidR="00F471C6">
              <w:rPr>
                <w:sz w:val="20"/>
                <w:szCs w:val="20"/>
              </w:rPr>
              <w:t>-</w:t>
            </w:r>
            <w:r w:rsidRPr="003D1BCD">
              <w:rPr>
                <w:sz w:val="20"/>
                <w:szCs w:val="20"/>
              </w:rPr>
              <w:t>тельные трубы</w:t>
            </w:r>
          </w:p>
        </w:tc>
        <w:tc>
          <w:tcPr>
            <w:tcW w:w="1276" w:type="dxa"/>
            <w:vAlign w:val="center"/>
          </w:tcPr>
          <w:p w:rsidR="00C931DE" w:rsidRPr="003D1BCD" w:rsidRDefault="00C931DE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C931DE" w:rsidRPr="003D1BCD" w:rsidRDefault="00C931DE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 xml:space="preserve"> мм</w:t>
            </w:r>
          </w:p>
        </w:tc>
        <w:tc>
          <w:tcPr>
            <w:tcW w:w="6095" w:type="dxa"/>
            <w:gridSpan w:val="5"/>
            <w:vAlign w:val="center"/>
          </w:tcPr>
          <w:p w:rsidR="00C931DE" w:rsidRPr="003D1BCD" w:rsidRDefault="00C931DE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 xml:space="preserve">Ø 6.35 (1/4) </w:t>
            </w:r>
          </w:p>
        </w:tc>
      </w:tr>
      <w:tr w:rsidR="00C931DE" w:rsidRPr="003D1BCD" w:rsidTr="00F471C6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C931DE" w:rsidRPr="003D1BCD" w:rsidRDefault="00C931DE" w:rsidP="00F5793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31DE" w:rsidRPr="003D1BCD" w:rsidRDefault="00C931DE" w:rsidP="00F57937">
            <w:pPr>
              <w:jc w:val="center"/>
              <w:rPr>
                <w:color w:val="FF0000"/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Газ</w:t>
            </w:r>
          </w:p>
        </w:tc>
        <w:tc>
          <w:tcPr>
            <w:tcW w:w="1276" w:type="dxa"/>
            <w:vAlign w:val="center"/>
          </w:tcPr>
          <w:p w:rsidR="00C931DE" w:rsidRPr="003D1BCD" w:rsidRDefault="00C931DE" w:rsidP="00F57937">
            <w:pPr>
              <w:jc w:val="center"/>
              <w:rPr>
                <w:color w:val="FF0000"/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мм</w:t>
            </w:r>
          </w:p>
        </w:tc>
        <w:tc>
          <w:tcPr>
            <w:tcW w:w="2409" w:type="dxa"/>
            <w:gridSpan w:val="2"/>
            <w:vAlign w:val="center"/>
          </w:tcPr>
          <w:p w:rsidR="00C931DE" w:rsidRPr="003D1BCD" w:rsidRDefault="00C931DE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Ø 9.52 (3/8)</w:t>
            </w:r>
          </w:p>
        </w:tc>
        <w:tc>
          <w:tcPr>
            <w:tcW w:w="2268" w:type="dxa"/>
            <w:gridSpan w:val="2"/>
            <w:vAlign w:val="center"/>
          </w:tcPr>
          <w:p w:rsidR="00C931DE" w:rsidRPr="003D1BCD" w:rsidRDefault="00C931DE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 xml:space="preserve">Ø </w:t>
            </w:r>
            <w:r w:rsidRPr="00C931DE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.7</w:t>
            </w:r>
            <w:r w:rsidRPr="003D1B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1/2</w:t>
            </w:r>
            <w:r w:rsidRPr="003D1BCD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C931DE" w:rsidRPr="003D1BCD" w:rsidRDefault="00C931DE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15.88</w:t>
            </w:r>
            <w:r w:rsidRPr="003D1B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5</w:t>
            </w:r>
            <w:r w:rsidRPr="003D1BCD">
              <w:rPr>
                <w:sz w:val="20"/>
                <w:szCs w:val="20"/>
              </w:rPr>
              <w:t>/8)</w:t>
            </w:r>
          </w:p>
        </w:tc>
      </w:tr>
      <w:tr w:rsidR="003D1BCD" w:rsidRPr="003D1BCD" w:rsidTr="00F471C6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3D1BCD" w:rsidRPr="003D1BCD" w:rsidRDefault="003D1BCD" w:rsidP="00F57937">
            <w:pPr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Теплооб</w:t>
            </w:r>
            <w:r w:rsidR="00F471C6">
              <w:rPr>
                <w:sz w:val="20"/>
                <w:szCs w:val="20"/>
              </w:rPr>
              <w:t>-</w:t>
            </w:r>
            <w:r w:rsidRPr="003D1BCD">
              <w:rPr>
                <w:sz w:val="20"/>
                <w:szCs w:val="20"/>
              </w:rPr>
              <w:t>менник</w:t>
            </w:r>
          </w:p>
        </w:tc>
        <w:tc>
          <w:tcPr>
            <w:tcW w:w="1276" w:type="dxa"/>
            <w:vAlign w:val="center"/>
          </w:tcPr>
          <w:p w:rsidR="003D1BCD" w:rsidRPr="003D1BCD" w:rsidRDefault="003D1BCD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76" w:type="dxa"/>
            <w:vAlign w:val="center"/>
          </w:tcPr>
          <w:p w:rsidR="003D1BCD" w:rsidRPr="003D1BCD" w:rsidRDefault="003D1BCD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шт</w:t>
            </w:r>
          </w:p>
        </w:tc>
        <w:tc>
          <w:tcPr>
            <w:tcW w:w="1275" w:type="dxa"/>
            <w:vAlign w:val="center"/>
          </w:tcPr>
          <w:p w:rsidR="003D1BCD" w:rsidRPr="003D1BCD" w:rsidRDefault="005A7883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3D1BCD" w:rsidRPr="003D1BCD" w:rsidRDefault="005A7883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3D1BCD" w:rsidRPr="003D1BCD" w:rsidRDefault="005A7883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3D1BCD" w:rsidRPr="00B617D6" w:rsidRDefault="00B617D6" w:rsidP="00F579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3D1BCD" w:rsidRPr="00B617D6" w:rsidRDefault="00B617D6" w:rsidP="00F579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5A7883" w:rsidRPr="003D1BCD" w:rsidTr="00F471C6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5A7883" w:rsidRPr="003D1BCD" w:rsidRDefault="005A7883" w:rsidP="00F5793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A7883" w:rsidRPr="003D1BCD" w:rsidRDefault="005A7883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</w:t>
            </w:r>
            <w:r w:rsidRPr="003D1BCD">
              <w:rPr>
                <w:sz w:val="20"/>
                <w:szCs w:val="20"/>
              </w:rPr>
              <w:t>ребра</w:t>
            </w:r>
          </w:p>
        </w:tc>
        <w:tc>
          <w:tcPr>
            <w:tcW w:w="1276" w:type="dxa"/>
            <w:vAlign w:val="center"/>
          </w:tcPr>
          <w:p w:rsidR="005A7883" w:rsidRPr="003D1BCD" w:rsidRDefault="005A7883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5"/>
            <w:vAlign w:val="center"/>
          </w:tcPr>
          <w:p w:rsidR="005A7883" w:rsidRPr="003D1BCD" w:rsidRDefault="005A7883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Алюминий щелевой</w:t>
            </w:r>
          </w:p>
        </w:tc>
      </w:tr>
      <w:tr w:rsidR="00F90370" w:rsidRPr="003D1BCD" w:rsidTr="00F471C6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F90370" w:rsidRPr="003D1BCD" w:rsidRDefault="00F90370" w:rsidP="00F57937">
            <w:pPr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Вентилятор</w:t>
            </w:r>
          </w:p>
        </w:tc>
        <w:tc>
          <w:tcPr>
            <w:tcW w:w="1276" w:type="dxa"/>
            <w:vAlign w:val="center"/>
          </w:tcPr>
          <w:p w:rsidR="00F90370" w:rsidRPr="003D1BCD" w:rsidRDefault="00F90370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F90370" w:rsidRPr="003D1BCD" w:rsidRDefault="00F90370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5"/>
            <w:vAlign w:val="center"/>
          </w:tcPr>
          <w:p w:rsidR="00F90370" w:rsidRPr="003D1BCD" w:rsidRDefault="00F9037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Пропеллер</w:t>
            </w:r>
          </w:p>
        </w:tc>
      </w:tr>
      <w:tr w:rsidR="00F90370" w:rsidRPr="003D1BCD" w:rsidTr="00F471C6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F90370" w:rsidRPr="003D1BCD" w:rsidRDefault="00F90370" w:rsidP="00F5793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90370" w:rsidRPr="003D1BCD" w:rsidRDefault="00F9037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Привод</w:t>
            </w:r>
          </w:p>
        </w:tc>
        <w:tc>
          <w:tcPr>
            <w:tcW w:w="1276" w:type="dxa"/>
            <w:vAlign w:val="center"/>
          </w:tcPr>
          <w:p w:rsidR="00F90370" w:rsidRPr="003D1BCD" w:rsidRDefault="00F9037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5"/>
            <w:vAlign w:val="center"/>
          </w:tcPr>
          <w:p w:rsidR="00F90370" w:rsidRPr="003D1BCD" w:rsidRDefault="006F63AD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F90370">
              <w:rPr>
                <w:sz w:val="20"/>
                <w:szCs w:val="20"/>
              </w:rPr>
              <w:t>рямой</w:t>
            </w:r>
          </w:p>
        </w:tc>
      </w:tr>
      <w:tr w:rsidR="008001B2" w:rsidRPr="003D1BCD" w:rsidTr="00F471C6">
        <w:trPr>
          <w:trHeight w:val="273"/>
          <w:jc w:val="center"/>
        </w:trPr>
        <w:tc>
          <w:tcPr>
            <w:tcW w:w="1271" w:type="dxa"/>
            <w:vAlign w:val="center"/>
          </w:tcPr>
          <w:p w:rsidR="008001B2" w:rsidRPr="003D1BCD" w:rsidRDefault="008001B2" w:rsidP="00F57937">
            <w:pPr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Компрессор</w:t>
            </w:r>
          </w:p>
        </w:tc>
        <w:tc>
          <w:tcPr>
            <w:tcW w:w="1276" w:type="dxa"/>
            <w:vAlign w:val="center"/>
          </w:tcPr>
          <w:p w:rsidR="008001B2" w:rsidRPr="003D1BCD" w:rsidRDefault="008001B2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8001B2" w:rsidRPr="003D1BCD" w:rsidRDefault="008001B2" w:rsidP="00F57937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5"/>
            <w:vAlign w:val="center"/>
          </w:tcPr>
          <w:p w:rsidR="008001B2" w:rsidRPr="003D1BCD" w:rsidRDefault="008001B2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Роторный</w:t>
            </w:r>
          </w:p>
        </w:tc>
      </w:tr>
      <w:tr w:rsidR="00DD697E" w:rsidRPr="003D1BCD" w:rsidTr="00F471C6">
        <w:trPr>
          <w:trHeight w:val="277"/>
          <w:jc w:val="center"/>
        </w:trPr>
        <w:tc>
          <w:tcPr>
            <w:tcW w:w="1271" w:type="dxa"/>
            <w:vMerge w:val="restart"/>
            <w:vAlign w:val="center"/>
          </w:tcPr>
          <w:p w:rsidR="00DD697E" w:rsidRPr="003D1BCD" w:rsidRDefault="00DD697E" w:rsidP="00DD697E">
            <w:pPr>
              <w:rPr>
                <w:color w:val="FF0000"/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Габариты</w:t>
            </w:r>
          </w:p>
        </w:tc>
        <w:tc>
          <w:tcPr>
            <w:tcW w:w="1276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мм</w:t>
            </w:r>
          </w:p>
        </w:tc>
        <w:tc>
          <w:tcPr>
            <w:tcW w:w="1275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</w:t>
            </w:r>
          </w:p>
        </w:tc>
        <w:tc>
          <w:tcPr>
            <w:tcW w:w="1418" w:type="dxa"/>
            <w:vAlign w:val="center"/>
          </w:tcPr>
          <w:p w:rsidR="000B606B" w:rsidRPr="003D1BCD" w:rsidRDefault="000B606B" w:rsidP="000B6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</w:t>
            </w:r>
          </w:p>
        </w:tc>
      </w:tr>
      <w:tr w:rsidR="00DD697E" w:rsidRPr="003D1BCD" w:rsidTr="00F471C6">
        <w:trPr>
          <w:trHeight w:val="253"/>
          <w:jc w:val="center"/>
        </w:trPr>
        <w:tc>
          <w:tcPr>
            <w:tcW w:w="1271" w:type="dxa"/>
            <w:vMerge/>
            <w:vAlign w:val="center"/>
          </w:tcPr>
          <w:p w:rsidR="00DD697E" w:rsidRPr="003D1BCD" w:rsidRDefault="00DD697E" w:rsidP="00DD697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мм</w:t>
            </w:r>
          </w:p>
        </w:tc>
        <w:tc>
          <w:tcPr>
            <w:tcW w:w="1275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</w:t>
            </w:r>
          </w:p>
        </w:tc>
        <w:tc>
          <w:tcPr>
            <w:tcW w:w="1418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</w:t>
            </w:r>
          </w:p>
        </w:tc>
      </w:tr>
      <w:tr w:rsidR="00DD697E" w:rsidRPr="003D1BCD" w:rsidTr="00F471C6">
        <w:trPr>
          <w:trHeight w:val="70"/>
          <w:jc w:val="center"/>
        </w:trPr>
        <w:tc>
          <w:tcPr>
            <w:tcW w:w="1271" w:type="dxa"/>
            <w:vMerge/>
            <w:vAlign w:val="center"/>
          </w:tcPr>
          <w:p w:rsidR="00DD697E" w:rsidRPr="003D1BCD" w:rsidRDefault="00DD697E" w:rsidP="00DD697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 w:rsidRPr="003D1BCD">
              <w:rPr>
                <w:sz w:val="20"/>
                <w:szCs w:val="20"/>
              </w:rPr>
              <w:t>мм</w:t>
            </w:r>
          </w:p>
        </w:tc>
        <w:tc>
          <w:tcPr>
            <w:tcW w:w="1275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418" w:type="dxa"/>
            <w:vAlign w:val="center"/>
          </w:tcPr>
          <w:p w:rsidR="00DD697E" w:rsidRPr="003D1BCD" w:rsidRDefault="00DD697E" w:rsidP="00DD6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</w:tr>
    </w:tbl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p w:rsidR="00FC373A" w:rsidRDefault="00FC373A" w:rsidP="00342C27">
      <w:pPr>
        <w:spacing w:line="276" w:lineRule="auto"/>
        <w:jc w:val="center"/>
        <w:rPr>
          <w:noProof/>
          <w:sz w:val="24"/>
        </w:rPr>
      </w:pPr>
    </w:p>
    <w:p w:rsidR="00FC373A" w:rsidRDefault="006150A0" w:rsidP="00FC373A">
      <w:pPr>
        <w:ind w:firstLine="142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</w:t>
      </w:r>
      <w:r w:rsidR="00FC373A">
        <w:rPr>
          <w:noProof/>
          <w:sz w:val="20"/>
          <w:szCs w:val="20"/>
        </w:rPr>
        <w:t>.</w:t>
      </w:r>
    </w:p>
    <w:p w:rsidR="0046759A" w:rsidRDefault="0046759A" w:rsidP="00FC373A">
      <w:pPr>
        <w:ind w:firstLine="142"/>
        <w:jc w:val="both"/>
        <w:rPr>
          <w:noProof/>
          <w:sz w:val="20"/>
          <w:szCs w:val="20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560"/>
        <w:gridCol w:w="987"/>
        <w:gridCol w:w="1276"/>
        <w:gridCol w:w="1275"/>
        <w:gridCol w:w="1134"/>
        <w:gridCol w:w="1134"/>
        <w:gridCol w:w="1134"/>
        <w:gridCol w:w="1418"/>
      </w:tblGrid>
      <w:tr w:rsidR="002E628D" w:rsidRPr="008F432A" w:rsidTr="002E628D">
        <w:trPr>
          <w:trHeight w:val="388"/>
          <w:jc w:val="center"/>
        </w:trPr>
        <w:tc>
          <w:tcPr>
            <w:tcW w:w="2547" w:type="dxa"/>
            <w:gridSpan w:val="2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</w:rPr>
            </w:pPr>
            <w:r w:rsidRPr="008F432A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</w:rPr>
            </w:pPr>
            <w:r w:rsidRPr="008F432A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75" w:type="dxa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F432A">
              <w:rPr>
                <w:b/>
                <w:sz w:val="20"/>
                <w:szCs w:val="20"/>
                <w:lang w:val="en-US"/>
              </w:rPr>
              <w:t>ARYN20L</w:t>
            </w:r>
          </w:p>
        </w:tc>
        <w:tc>
          <w:tcPr>
            <w:tcW w:w="1134" w:type="dxa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F432A">
              <w:rPr>
                <w:b/>
                <w:sz w:val="20"/>
                <w:szCs w:val="20"/>
                <w:lang w:val="en-US"/>
              </w:rPr>
              <w:t>ARYN25L</w:t>
            </w:r>
          </w:p>
        </w:tc>
        <w:tc>
          <w:tcPr>
            <w:tcW w:w="1134" w:type="dxa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F432A">
              <w:rPr>
                <w:b/>
                <w:sz w:val="20"/>
                <w:szCs w:val="20"/>
                <w:lang w:val="en-US"/>
              </w:rPr>
              <w:t>ARYN35L</w:t>
            </w:r>
          </w:p>
        </w:tc>
        <w:tc>
          <w:tcPr>
            <w:tcW w:w="1134" w:type="dxa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F432A">
              <w:rPr>
                <w:b/>
                <w:sz w:val="20"/>
                <w:szCs w:val="20"/>
                <w:lang w:val="en-US"/>
              </w:rPr>
              <w:t>ARYN50L</w:t>
            </w:r>
          </w:p>
        </w:tc>
        <w:tc>
          <w:tcPr>
            <w:tcW w:w="1418" w:type="dxa"/>
            <w:vAlign w:val="center"/>
          </w:tcPr>
          <w:p w:rsidR="0046759A" w:rsidRPr="008F432A" w:rsidRDefault="0046759A" w:rsidP="00F579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F432A">
              <w:rPr>
                <w:b/>
                <w:sz w:val="20"/>
                <w:szCs w:val="20"/>
                <w:lang w:val="en-US"/>
              </w:rPr>
              <w:t>ARYN60L</w:t>
            </w:r>
          </w:p>
        </w:tc>
      </w:tr>
      <w:tr w:rsidR="006150A0" w:rsidRPr="008F432A" w:rsidTr="00F57937">
        <w:trPr>
          <w:trHeight w:val="382"/>
          <w:jc w:val="center"/>
        </w:trPr>
        <w:tc>
          <w:tcPr>
            <w:tcW w:w="2547" w:type="dxa"/>
            <w:gridSpan w:val="2"/>
            <w:vAlign w:val="center"/>
          </w:tcPr>
          <w:p w:rsidR="006150A0" w:rsidRPr="008F432A" w:rsidRDefault="006150A0" w:rsidP="0046759A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6" w:type="dxa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м</w:t>
            </w:r>
          </w:p>
        </w:tc>
        <w:tc>
          <w:tcPr>
            <w:tcW w:w="1275" w:type="dxa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8" w:type="dxa"/>
            <w:gridSpan w:val="2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2" w:type="dxa"/>
            <w:gridSpan w:val="2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150A0" w:rsidRPr="008F432A" w:rsidTr="00F57937">
        <w:trPr>
          <w:trHeight w:val="775"/>
          <w:jc w:val="center"/>
        </w:trPr>
        <w:tc>
          <w:tcPr>
            <w:tcW w:w="2547" w:type="dxa"/>
            <w:gridSpan w:val="2"/>
            <w:vAlign w:val="center"/>
          </w:tcPr>
          <w:p w:rsidR="006150A0" w:rsidRPr="008F432A" w:rsidRDefault="006150A0" w:rsidP="0046759A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Максимальный перепад высот</w:t>
            </w:r>
          </w:p>
        </w:tc>
        <w:tc>
          <w:tcPr>
            <w:tcW w:w="1276" w:type="dxa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м</w:t>
            </w:r>
          </w:p>
        </w:tc>
        <w:tc>
          <w:tcPr>
            <w:tcW w:w="1275" w:type="dxa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  <w:gridSpan w:val="2"/>
            <w:vAlign w:val="center"/>
          </w:tcPr>
          <w:p w:rsidR="006150A0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51D7D" w:rsidRPr="008F432A" w:rsidTr="00F57937">
        <w:trPr>
          <w:trHeight w:val="268"/>
          <w:jc w:val="center"/>
        </w:trPr>
        <w:tc>
          <w:tcPr>
            <w:tcW w:w="1560" w:type="dxa"/>
            <w:vMerge w:val="restart"/>
            <w:vAlign w:val="center"/>
          </w:tcPr>
          <w:p w:rsidR="00351D7D" w:rsidRPr="008F432A" w:rsidRDefault="00351D7D" w:rsidP="0046759A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Хладагент</w:t>
            </w:r>
          </w:p>
        </w:tc>
        <w:tc>
          <w:tcPr>
            <w:tcW w:w="987" w:type="dxa"/>
            <w:vAlign w:val="center"/>
          </w:tcPr>
          <w:p w:rsidR="00351D7D" w:rsidRPr="008F432A" w:rsidRDefault="00351D7D" w:rsidP="0046759A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351D7D" w:rsidRPr="008F432A" w:rsidRDefault="00351D7D" w:rsidP="0046759A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 xml:space="preserve"> -</w:t>
            </w:r>
          </w:p>
        </w:tc>
        <w:tc>
          <w:tcPr>
            <w:tcW w:w="6095" w:type="dxa"/>
            <w:gridSpan w:val="5"/>
            <w:vAlign w:val="center"/>
          </w:tcPr>
          <w:p w:rsidR="00351D7D" w:rsidRPr="00351D7D" w:rsidRDefault="00351D7D" w:rsidP="0046759A">
            <w:pPr>
              <w:jc w:val="center"/>
              <w:rPr>
                <w:sz w:val="20"/>
                <w:szCs w:val="20"/>
              </w:rPr>
            </w:pPr>
            <w:r w:rsidRPr="00351D7D">
              <w:rPr>
                <w:sz w:val="20"/>
                <w:szCs w:val="20"/>
              </w:rPr>
              <w:t>R410А</w:t>
            </w:r>
          </w:p>
        </w:tc>
      </w:tr>
      <w:tr w:rsidR="002E628D" w:rsidRPr="008F432A" w:rsidTr="002E628D">
        <w:trPr>
          <w:trHeight w:val="273"/>
          <w:jc w:val="center"/>
        </w:trPr>
        <w:tc>
          <w:tcPr>
            <w:tcW w:w="1560" w:type="dxa"/>
            <w:vMerge/>
            <w:vAlign w:val="center"/>
          </w:tcPr>
          <w:p w:rsidR="002E628D" w:rsidRPr="008F432A" w:rsidRDefault="002E628D" w:rsidP="0046759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:rsidR="002E628D" w:rsidRPr="008F432A" w:rsidRDefault="002E628D" w:rsidP="0046759A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вес</w:t>
            </w:r>
          </w:p>
        </w:tc>
        <w:tc>
          <w:tcPr>
            <w:tcW w:w="1276" w:type="dxa"/>
            <w:vAlign w:val="center"/>
          </w:tcPr>
          <w:p w:rsidR="002E628D" w:rsidRPr="008F432A" w:rsidRDefault="002E628D" w:rsidP="0046759A">
            <w:pPr>
              <w:jc w:val="center"/>
              <w:rPr>
                <w:color w:val="FF0000"/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кг</w:t>
            </w:r>
          </w:p>
        </w:tc>
        <w:tc>
          <w:tcPr>
            <w:tcW w:w="1275" w:type="dxa"/>
            <w:vAlign w:val="center"/>
          </w:tcPr>
          <w:p w:rsidR="002E628D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134" w:type="dxa"/>
            <w:vAlign w:val="center"/>
          </w:tcPr>
          <w:p w:rsidR="002E628D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134" w:type="dxa"/>
            <w:vAlign w:val="center"/>
          </w:tcPr>
          <w:p w:rsidR="002E628D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1134" w:type="dxa"/>
            <w:vAlign w:val="center"/>
          </w:tcPr>
          <w:p w:rsidR="002E628D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</w:t>
            </w:r>
          </w:p>
        </w:tc>
        <w:tc>
          <w:tcPr>
            <w:tcW w:w="1418" w:type="dxa"/>
            <w:vAlign w:val="center"/>
          </w:tcPr>
          <w:p w:rsidR="002E628D" w:rsidRPr="008F432A" w:rsidRDefault="006150A0" w:rsidP="00467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</w:t>
            </w:r>
          </w:p>
        </w:tc>
      </w:tr>
      <w:tr w:rsidR="00351D7D" w:rsidRPr="008F432A" w:rsidTr="00F57937">
        <w:trPr>
          <w:trHeight w:val="273"/>
          <w:jc w:val="center"/>
        </w:trPr>
        <w:tc>
          <w:tcPr>
            <w:tcW w:w="1560" w:type="dxa"/>
            <w:vMerge/>
            <w:vAlign w:val="center"/>
          </w:tcPr>
          <w:p w:rsidR="00351D7D" w:rsidRPr="008F432A" w:rsidRDefault="00351D7D" w:rsidP="0046759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:rsidR="00351D7D" w:rsidRPr="008F432A" w:rsidRDefault="00351D7D" w:rsidP="0046759A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351D7D" w:rsidRPr="008F432A" w:rsidRDefault="00351D7D" w:rsidP="0046759A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5"/>
            <w:vAlign w:val="center"/>
          </w:tcPr>
          <w:p w:rsidR="00351D7D" w:rsidRPr="008F432A" w:rsidRDefault="00351D7D" w:rsidP="00351D7D">
            <w:pPr>
              <w:jc w:val="center"/>
              <w:rPr>
                <w:sz w:val="20"/>
                <w:szCs w:val="20"/>
              </w:rPr>
            </w:pPr>
            <w:r w:rsidRPr="00351D7D">
              <w:rPr>
                <w:sz w:val="20"/>
                <w:szCs w:val="20"/>
              </w:rPr>
              <w:t>Неазеотропная смесь из 50 % </w:t>
            </w:r>
            <w:hyperlink r:id="rId31" w:tooltip="Дифторметан (страница отсутствует)" w:history="1">
              <w:r w:rsidRPr="00351D7D">
                <w:rPr>
                  <w:sz w:val="20"/>
                  <w:szCs w:val="20"/>
                </w:rPr>
                <w:t>дифторметана</w:t>
              </w:r>
              <w:r>
                <w:rPr>
                  <w:sz w:val="20"/>
                  <w:szCs w:val="20"/>
                </w:rPr>
                <w:t xml:space="preserve"> </w:t>
              </w:r>
              <w:r w:rsidRPr="00351D7D">
                <w:rPr>
                  <w:sz w:val="20"/>
                  <w:szCs w:val="20"/>
                </w:rPr>
                <w:t>R-32</w:t>
              </w:r>
            </w:hyperlink>
            <w:r w:rsidRPr="00351D7D">
              <w:rPr>
                <w:sz w:val="20"/>
                <w:szCs w:val="20"/>
              </w:rPr>
              <w:t>(CH2F2) и 50 % </w:t>
            </w:r>
            <w:hyperlink r:id="rId32" w:tooltip="Пентафторэтан (страница отсутствует)" w:history="1">
              <w:r w:rsidRPr="00351D7D">
                <w:rPr>
                  <w:sz w:val="20"/>
                  <w:szCs w:val="20"/>
                </w:rPr>
                <w:t>пен</w:t>
              </w:r>
              <w:r>
                <w:rPr>
                  <w:sz w:val="20"/>
                  <w:szCs w:val="20"/>
                </w:rPr>
                <w:t xml:space="preserve">тафторэтана </w:t>
              </w:r>
              <w:r w:rsidRPr="00351D7D">
                <w:rPr>
                  <w:sz w:val="20"/>
                  <w:szCs w:val="20"/>
                </w:rPr>
                <w:t>R-125</w:t>
              </w:r>
            </w:hyperlink>
            <w:r w:rsidRPr="00351D7D">
              <w:rPr>
                <w:sz w:val="20"/>
                <w:szCs w:val="20"/>
              </w:rPr>
              <w:t>(CHF2CF3)</w:t>
            </w:r>
          </w:p>
        </w:tc>
      </w:tr>
      <w:tr w:rsidR="002E628D" w:rsidRPr="008F432A" w:rsidTr="002E628D">
        <w:trPr>
          <w:trHeight w:val="273"/>
          <w:jc w:val="center"/>
        </w:trPr>
        <w:tc>
          <w:tcPr>
            <w:tcW w:w="2547" w:type="dxa"/>
            <w:gridSpan w:val="2"/>
            <w:vAlign w:val="center"/>
          </w:tcPr>
          <w:p w:rsidR="002E628D" w:rsidRPr="008F432A" w:rsidRDefault="002E628D" w:rsidP="006150A0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2E628D" w:rsidRPr="008F432A" w:rsidRDefault="002E628D" w:rsidP="00F57937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кг</w:t>
            </w:r>
          </w:p>
        </w:tc>
        <w:tc>
          <w:tcPr>
            <w:tcW w:w="1275" w:type="dxa"/>
            <w:vAlign w:val="center"/>
          </w:tcPr>
          <w:p w:rsidR="002E628D" w:rsidRPr="008F432A" w:rsidRDefault="006150A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2E628D" w:rsidRPr="008F432A" w:rsidRDefault="006150A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34" w:type="dxa"/>
            <w:vAlign w:val="center"/>
          </w:tcPr>
          <w:p w:rsidR="002E628D" w:rsidRPr="008F432A" w:rsidRDefault="006150A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vAlign w:val="center"/>
          </w:tcPr>
          <w:p w:rsidR="002E628D" w:rsidRPr="008F432A" w:rsidRDefault="006150A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18" w:type="dxa"/>
            <w:vAlign w:val="center"/>
          </w:tcPr>
          <w:p w:rsidR="002E628D" w:rsidRPr="008F432A" w:rsidRDefault="006150A0" w:rsidP="00F57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:rsidR="0046759A" w:rsidRDefault="0046759A" w:rsidP="00FC373A">
      <w:pPr>
        <w:ind w:firstLine="142"/>
        <w:jc w:val="both"/>
        <w:rPr>
          <w:noProof/>
          <w:sz w:val="20"/>
          <w:szCs w:val="20"/>
        </w:rPr>
      </w:pPr>
    </w:p>
    <w:p w:rsidR="00FC373A" w:rsidRDefault="00FC373A" w:rsidP="00342C27">
      <w:pPr>
        <w:spacing w:line="276" w:lineRule="auto"/>
        <w:jc w:val="center"/>
        <w:rPr>
          <w:noProof/>
          <w:sz w:val="24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73819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11682" w:rsidRDefault="00F2443A" w:rsidP="00DD2DD2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F2443A">
        <w:rPr>
          <w:sz w:val="22"/>
          <w:szCs w:val="22"/>
        </w:rPr>
        <w:t xml:space="preserve">Наружный блок должен быть установлен </w:t>
      </w:r>
      <w:r w:rsidR="00823B7C" w:rsidRPr="00F2443A">
        <w:rPr>
          <w:sz w:val="22"/>
          <w:szCs w:val="22"/>
        </w:rPr>
        <w:t xml:space="preserve">таким </w:t>
      </w:r>
      <w:r w:rsidR="00823B7C" w:rsidRPr="00DD2DD2">
        <w:rPr>
          <w:sz w:val="22"/>
          <w:szCs w:val="22"/>
        </w:rPr>
        <w:t>образом</w:t>
      </w:r>
      <w:r w:rsidRPr="00F2443A">
        <w:rPr>
          <w:sz w:val="22"/>
          <w:szCs w:val="22"/>
        </w:rPr>
        <w:t>, чтобы предотвратить замыкание горячего</w:t>
      </w:r>
      <w:r w:rsidR="00DD2DD2" w:rsidRPr="00DD2DD2">
        <w:rPr>
          <w:sz w:val="22"/>
          <w:szCs w:val="22"/>
        </w:rPr>
        <w:t xml:space="preserve"> </w:t>
      </w:r>
      <w:r w:rsidRPr="00F2443A">
        <w:rPr>
          <w:sz w:val="22"/>
          <w:szCs w:val="22"/>
        </w:rPr>
        <w:t>выпускаемого воздуха или образование препятствия</w:t>
      </w:r>
      <w:r w:rsidR="00DD2DD2" w:rsidRPr="00DD2DD2">
        <w:rPr>
          <w:sz w:val="22"/>
          <w:szCs w:val="22"/>
        </w:rPr>
        <w:t xml:space="preserve"> </w:t>
      </w:r>
      <w:r w:rsidRPr="00F2443A">
        <w:rPr>
          <w:sz w:val="22"/>
          <w:szCs w:val="22"/>
        </w:rPr>
        <w:t>для воздушного потока. Пожалуйста, соблюдайте</w:t>
      </w:r>
      <w:r w:rsidR="00DD2DD2" w:rsidRPr="00DD2DD2">
        <w:rPr>
          <w:sz w:val="22"/>
          <w:szCs w:val="22"/>
        </w:rPr>
        <w:t xml:space="preserve"> </w:t>
      </w:r>
      <w:r w:rsidRPr="00F2443A">
        <w:rPr>
          <w:sz w:val="22"/>
          <w:szCs w:val="22"/>
        </w:rPr>
        <w:t>установочные габариты, показанные на рисунке</w:t>
      </w:r>
      <w:r w:rsidR="00DD2DD2" w:rsidRPr="00DD2DD2">
        <w:rPr>
          <w:sz w:val="22"/>
          <w:szCs w:val="22"/>
        </w:rPr>
        <w:t xml:space="preserve"> 14</w:t>
      </w:r>
      <w:r w:rsidRPr="00F2443A">
        <w:rPr>
          <w:sz w:val="22"/>
          <w:szCs w:val="22"/>
        </w:rPr>
        <w:t>.</w:t>
      </w:r>
      <w:r w:rsidR="00DD2DD2" w:rsidRPr="00DD2DD2">
        <w:rPr>
          <w:sz w:val="22"/>
          <w:szCs w:val="22"/>
        </w:rPr>
        <w:t xml:space="preserve"> </w:t>
      </w:r>
      <w:r w:rsidRPr="00F2443A">
        <w:rPr>
          <w:sz w:val="22"/>
          <w:szCs w:val="22"/>
        </w:rPr>
        <w:t>Выберите самое прохладное место, где температура</w:t>
      </w:r>
      <w:r w:rsidR="00DD2DD2" w:rsidRPr="00DD2DD2">
        <w:rPr>
          <w:sz w:val="22"/>
          <w:szCs w:val="22"/>
        </w:rPr>
        <w:t xml:space="preserve"> </w:t>
      </w:r>
      <w:r w:rsidRPr="00F2443A">
        <w:rPr>
          <w:sz w:val="22"/>
          <w:szCs w:val="22"/>
        </w:rPr>
        <w:t>воздуха на впуске не превышает наружную</w:t>
      </w:r>
      <w:r w:rsidR="00DD2DD2" w:rsidRPr="00DD2DD2">
        <w:rPr>
          <w:sz w:val="22"/>
          <w:szCs w:val="22"/>
        </w:rPr>
        <w:t xml:space="preserve"> температуру воздуха.</w:t>
      </w:r>
    </w:p>
    <w:p w:rsidR="00833112" w:rsidRPr="00F2443A" w:rsidRDefault="00833112" w:rsidP="00DD2DD2">
      <w:pPr>
        <w:autoSpaceDE w:val="0"/>
        <w:autoSpaceDN w:val="0"/>
        <w:adjustRightInd w:val="0"/>
        <w:ind w:firstLine="709"/>
      </w:pPr>
    </w:p>
    <w:p w:rsidR="00484EC3" w:rsidRDefault="00F2443A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2148254" cy="2499331"/>
            <wp:effectExtent l="0" t="0" r="444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398" cy="251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3112" w:rsidRDefault="0083311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0073819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Диапазон рабочих температур представлен на рисунке 15.</w:t>
      </w:r>
    </w:p>
    <w:p w:rsidR="00545A04" w:rsidRPr="00620230" w:rsidRDefault="00545A04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CC4203" w:rsidRDefault="00B46488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C4E5D96" wp14:editId="35690834">
            <wp:extent cx="6202045" cy="3160395"/>
            <wp:effectExtent l="0" t="0" r="825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EB60B9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AE3233" w:rsidRPr="00DC2751" w:rsidRDefault="00542227" w:rsidP="0064324D">
      <w:pPr>
        <w:pStyle w:val="2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sz w:val="20"/>
          <w:szCs w:val="20"/>
        </w:rPr>
        <w:br w:type="page"/>
      </w:r>
      <w:bookmarkStart w:id="10" w:name="_Toc100738196"/>
      <w:r w:rsidR="0032105A" w:rsidRPr="0064324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64324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64324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4324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9E7641">
        <w:rPr>
          <w:noProof/>
          <w:sz w:val="22"/>
          <w:szCs w:val="22"/>
        </w:rPr>
        <w:t xml:space="preserve">для </w:t>
      </w:r>
      <w:r w:rsidR="009E7641">
        <w:rPr>
          <w:sz w:val="22"/>
          <w:szCs w:val="22"/>
          <w:lang w:val="en-US"/>
        </w:rPr>
        <w:t>ARYN</w:t>
      </w:r>
      <w:r w:rsidR="009E7641" w:rsidRPr="009E7641">
        <w:rPr>
          <w:sz w:val="22"/>
          <w:szCs w:val="22"/>
        </w:rPr>
        <w:t>20</w:t>
      </w:r>
      <w:r w:rsidR="009E7641">
        <w:rPr>
          <w:sz w:val="22"/>
          <w:szCs w:val="22"/>
          <w:lang w:val="en-US"/>
        </w:rPr>
        <w:t>L</w:t>
      </w:r>
      <w:r w:rsidR="009E7641" w:rsidRPr="009E7641">
        <w:rPr>
          <w:sz w:val="22"/>
          <w:szCs w:val="22"/>
        </w:rPr>
        <w:t xml:space="preserve">, </w:t>
      </w:r>
      <w:r w:rsidR="009E7641">
        <w:rPr>
          <w:sz w:val="22"/>
          <w:szCs w:val="22"/>
          <w:lang w:val="en-US"/>
        </w:rPr>
        <w:t>ARYN</w:t>
      </w:r>
      <w:r w:rsidR="009E7641" w:rsidRPr="009E7641">
        <w:rPr>
          <w:sz w:val="22"/>
          <w:szCs w:val="22"/>
        </w:rPr>
        <w:t>25</w:t>
      </w:r>
      <w:r w:rsidR="009E7641">
        <w:rPr>
          <w:sz w:val="22"/>
          <w:szCs w:val="22"/>
          <w:lang w:val="en-US"/>
        </w:rPr>
        <w:t>L</w:t>
      </w:r>
      <w:r w:rsidR="009E7641" w:rsidRPr="009E7641">
        <w:rPr>
          <w:sz w:val="22"/>
          <w:szCs w:val="22"/>
        </w:rPr>
        <w:t xml:space="preserve">, </w:t>
      </w:r>
      <w:r w:rsidR="009E7641">
        <w:rPr>
          <w:sz w:val="22"/>
          <w:szCs w:val="22"/>
          <w:lang w:val="en-US"/>
        </w:rPr>
        <w:t>ARYN</w:t>
      </w:r>
      <w:r w:rsidR="009E7641" w:rsidRPr="009E7641">
        <w:rPr>
          <w:sz w:val="22"/>
          <w:szCs w:val="22"/>
        </w:rPr>
        <w:t>35</w:t>
      </w:r>
      <w:r w:rsidR="009E7641">
        <w:rPr>
          <w:sz w:val="22"/>
          <w:szCs w:val="22"/>
          <w:lang w:val="en-US"/>
        </w:rPr>
        <w:t>L</w:t>
      </w:r>
      <w:r w:rsidR="009E7641" w:rsidRPr="009B1EC5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 xml:space="preserve">представлен </w:t>
      </w:r>
      <w:r w:rsidR="009E7641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485C43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3815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198" w:rsidRDefault="00F40198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E7641" w:rsidRDefault="009E7641" w:rsidP="009E764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изделий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>
        <w:rPr>
          <w:sz w:val="22"/>
          <w:szCs w:val="22"/>
          <w:lang w:val="en-US"/>
        </w:rPr>
        <w:t>AR</w:t>
      </w:r>
      <w:r w:rsidRPr="004A1467">
        <w:rPr>
          <w:sz w:val="22"/>
          <w:szCs w:val="22"/>
          <w:lang w:val="en-US"/>
        </w:rPr>
        <w:t>YN</w:t>
      </w:r>
      <w:r w:rsidRPr="009E7641">
        <w:rPr>
          <w:sz w:val="22"/>
          <w:szCs w:val="22"/>
        </w:rPr>
        <w:t>50</w:t>
      </w:r>
      <w:r w:rsidRPr="004A1467">
        <w:rPr>
          <w:sz w:val="22"/>
          <w:szCs w:val="22"/>
          <w:lang w:val="en-US"/>
        </w:rPr>
        <w:t>L</w:t>
      </w:r>
      <w:r w:rsidRPr="009E7641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ARYN</w:t>
      </w:r>
      <w:r w:rsidRPr="009E7641">
        <w:rPr>
          <w:sz w:val="22"/>
          <w:szCs w:val="22"/>
        </w:rPr>
        <w:t>60</w:t>
      </w:r>
      <w:r w:rsidRPr="004A1467">
        <w:rPr>
          <w:sz w:val="22"/>
          <w:szCs w:val="22"/>
          <w:lang w:val="en-US"/>
        </w:rPr>
        <w:t>L</w:t>
      </w:r>
      <w:r w:rsidRPr="009B1EC5">
        <w:rPr>
          <w:noProof/>
          <w:sz w:val="22"/>
          <w:szCs w:val="22"/>
        </w:rPr>
        <w:t xml:space="preserve"> представлен </w:t>
      </w:r>
      <w:r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17 </w:t>
      </w:r>
      <w:r w:rsidRPr="009B1EC5">
        <w:rPr>
          <w:noProof/>
          <w:sz w:val="22"/>
          <w:szCs w:val="22"/>
        </w:rPr>
        <w:t>.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9E7641" w:rsidRDefault="009E7641" w:rsidP="0035158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44386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641" w:rsidRDefault="009E7641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9E7641" w:rsidRPr="00F1629E" w:rsidRDefault="009E7641" w:rsidP="009E764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17</w:t>
      </w:r>
    </w:p>
    <w:p w:rsidR="009E7641" w:rsidRDefault="009E7641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9E7641" w:rsidRDefault="009E7641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10073819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9E7641">
        <w:rPr>
          <w:noProof/>
          <w:sz w:val="22"/>
          <w:szCs w:val="22"/>
        </w:rPr>
        <w:t>18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E7641">
        <w:rPr>
          <w:noProof/>
          <w:sz w:val="20"/>
          <w:szCs w:val="20"/>
        </w:rPr>
        <w:t>18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90450E" w:rsidRDefault="0090450E" w:rsidP="003808D1">
      <w:pPr>
        <w:spacing w:after="160" w:line="276" w:lineRule="auto"/>
        <w:jc w:val="both"/>
        <w:rPr>
          <w:noProof/>
          <w:sz w:val="24"/>
        </w:rPr>
      </w:pPr>
    </w:p>
    <w:p w:rsidR="00D92A78" w:rsidRDefault="00D92A78" w:rsidP="003808D1">
      <w:pPr>
        <w:spacing w:after="160" w:line="276" w:lineRule="auto"/>
        <w:jc w:val="both"/>
        <w:rPr>
          <w:noProof/>
          <w:sz w:val="24"/>
        </w:rPr>
      </w:pPr>
    </w:p>
    <w:p w:rsidR="00444D9F" w:rsidRDefault="00444D9F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lastRenderedPageBreak/>
        <w:t xml:space="preserve"> </w:t>
      </w:r>
      <w:bookmarkStart w:id="15" w:name="_Toc100738198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E172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E172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CB5344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B534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CB5344" w:rsidRDefault="00444D9F" w:rsidP="001630B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CB5344">
              <w:rPr>
                <w:sz w:val="22"/>
                <w:szCs w:val="22"/>
              </w:rPr>
              <w:t>Наружны</w:t>
            </w:r>
            <w:r w:rsidR="000B7E07" w:rsidRPr="00CB5344">
              <w:rPr>
                <w:sz w:val="22"/>
                <w:szCs w:val="22"/>
              </w:rPr>
              <w:t>й</w:t>
            </w:r>
            <w:r w:rsidR="000E0F86" w:rsidRPr="00CB5344">
              <w:rPr>
                <w:sz w:val="22"/>
                <w:szCs w:val="22"/>
              </w:rPr>
              <w:t xml:space="preserve"> </w:t>
            </w:r>
            <w:r w:rsidR="003D6BC5" w:rsidRPr="00CB5344">
              <w:rPr>
                <w:sz w:val="22"/>
                <w:szCs w:val="22"/>
              </w:rPr>
              <w:t>блок</w:t>
            </w:r>
            <w:r w:rsidR="000E0F86" w:rsidRPr="00CB5344">
              <w:rPr>
                <w:sz w:val="22"/>
                <w:szCs w:val="22"/>
              </w:rPr>
              <w:t xml:space="preserve"> </w:t>
            </w:r>
            <w:r w:rsidR="001412D4" w:rsidRPr="00CB5344">
              <w:rPr>
                <w:sz w:val="22"/>
                <w:szCs w:val="22"/>
              </w:rPr>
              <w:t>бытового</w:t>
            </w:r>
            <w:r w:rsidR="003D6BC5" w:rsidRPr="00CB5344">
              <w:rPr>
                <w:sz w:val="22"/>
                <w:szCs w:val="22"/>
              </w:rPr>
              <w:t xml:space="preserve"> кондиционер</w:t>
            </w:r>
            <w:r w:rsidR="000E0F86" w:rsidRPr="00CB5344">
              <w:rPr>
                <w:sz w:val="22"/>
                <w:szCs w:val="22"/>
              </w:rPr>
              <w:t xml:space="preserve">а (сплит-системы), модельного ряда </w:t>
            </w:r>
            <w:r w:rsidRPr="00CB5344">
              <w:rPr>
                <w:sz w:val="22"/>
                <w:szCs w:val="22"/>
              </w:rPr>
              <w:t>A</w:t>
            </w:r>
            <w:r w:rsidRPr="00CB5344">
              <w:rPr>
                <w:sz w:val="22"/>
                <w:szCs w:val="22"/>
                <w:lang w:val="en-US"/>
              </w:rPr>
              <w:t>R</w:t>
            </w:r>
            <w:r w:rsidR="001630B8" w:rsidRPr="00CB5344">
              <w:rPr>
                <w:sz w:val="22"/>
                <w:szCs w:val="22"/>
              </w:rPr>
              <w:t>YN_L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7" w:name="_Ref68106447"/>
      <w:bookmarkStart w:id="18" w:name="_Ref70416290"/>
      <w:bookmarkStart w:id="19" w:name="_Ref70418138"/>
      <w:r w:rsidR="00710871">
        <w:rPr>
          <w:szCs w:val="28"/>
        </w:rPr>
        <w:lastRenderedPageBreak/>
        <w:t xml:space="preserve"> </w:t>
      </w:r>
      <w:bookmarkStart w:id="20" w:name="_Toc10073819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0463A7">
        <w:rPr>
          <w:noProof/>
          <w:sz w:val="22"/>
          <w:szCs w:val="22"/>
        </w:rPr>
        <w:t>1 (Один) год</w:t>
      </w:r>
      <w:bookmarkStart w:id="21" w:name="_GoBack"/>
      <w:bookmarkEnd w:id="21"/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0738200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073820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3CA83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A2126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Наружные</w:t>
      </w:r>
      <w:r w:rsidR="000E0F86" w:rsidRPr="000E0F86">
        <w:rPr>
          <w:sz w:val="22"/>
          <w:szCs w:val="22"/>
        </w:rPr>
        <w:t xml:space="preserve">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A2126B">
        <w:rPr>
          <w:sz w:val="22"/>
          <w:szCs w:val="22"/>
        </w:rPr>
        <w:t>A</w:t>
      </w:r>
      <w:r w:rsidR="00A2126B">
        <w:rPr>
          <w:sz w:val="22"/>
          <w:szCs w:val="22"/>
          <w:lang w:val="en-US"/>
        </w:rPr>
        <w:t>R</w:t>
      </w:r>
      <w:r w:rsidR="001630B8" w:rsidRPr="001630B8">
        <w:rPr>
          <w:sz w:val="22"/>
          <w:szCs w:val="22"/>
        </w:rPr>
        <w:t>YN_L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A2126B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AR</w:t>
      </w:r>
      <w:r w:rsidR="001630B8" w:rsidRPr="001630B8">
        <w:rPr>
          <w:sz w:val="22"/>
          <w:szCs w:val="22"/>
        </w:rPr>
        <w:t>YN_L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E68CD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E6043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10871">
        <w:rPr>
          <w:b w:val="0"/>
          <w:sz w:val="22"/>
          <w:szCs w:val="22"/>
        </w:rPr>
        <w:t>:</w:t>
      </w:r>
      <w:r w:rsidR="0084366C" w:rsidRPr="0071087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0A02D7">
        <w:rPr>
          <w:rFonts w:eastAsiaTheme="minorHAnsi"/>
          <w:sz w:val="22"/>
          <w:szCs w:val="22"/>
          <w:lang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C07AE6" w:rsidRPr="00710871">
        <w:rPr>
          <w:b w:val="0"/>
          <w:sz w:val="24"/>
          <w:szCs w:val="24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232C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0738202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A1CA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A2126B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Наружные</w:t>
      </w:r>
      <w:r w:rsidR="00BD0D0D" w:rsidRPr="000E0F86">
        <w:rPr>
          <w:sz w:val="22"/>
          <w:szCs w:val="22"/>
        </w:rPr>
        <w:t xml:space="preserve"> блоки </w:t>
      </w:r>
      <w:r w:rsidR="00BD0D0D">
        <w:rPr>
          <w:sz w:val="22"/>
          <w:szCs w:val="22"/>
        </w:rPr>
        <w:t>бытовых</w:t>
      </w:r>
      <w:r w:rsidR="00BD0D0D" w:rsidRPr="000E0F86">
        <w:rPr>
          <w:sz w:val="22"/>
          <w:szCs w:val="22"/>
        </w:rPr>
        <w:t xml:space="preserve"> кондиционеров (сплит-систем),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A2126B">
        <w:rPr>
          <w:sz w:val="22"/>
          <w:szCs w:val="22"/>
        </w:rPr>
        <w:t>AR</w:t>
      </w:r>
      <w:r w:rsidR="001630B8" w:rsidRPr="001630B8">
        <w:rPr>
          <w:sz w:val="22"/>
          <w:szCs w:val="22"/>
        </w:rPr>
        <w:t>YN_L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A2126B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AR</w:t>
      </w:r>
      <w:r w:rsidR="001630B8" w:rsidRPr="001630B8">
        <w:rPr>
          <w:sz w:val="22"/>
          <w:szCs w:val="22"/>
        </w:rPr>
        <w:t>YN_L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5E24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A473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073820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073820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R410A - это новый гидрофторуглеродный хладагент,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 повреждающий озоновый слой. Рабочее давление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этого нового хладагента в 1,6 раз больше, чем рабочее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давление обычного хладагента (R22), поэтому очень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важно соблюдать правильный порядок установки 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обслуживания кондиционера.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кондиционерах, рассчитанных на использование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R410A, запрещается применять какие-либо другие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Масло POE или PVE, используемое в качестве смазочного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материала для компрессора с хладагентом R410A,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отличается от минерального масла, используемого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компрессора с хладагентом R22. Во время выполнения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установки или сервисного обслуживания необходимо принять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дополнительные меры предосторожности, чтобы не допускать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воздействия влажного воздуха на систему R410A. Оставшееся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 трубопроводе и деталях масло POE или PVE и компоненты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могут поглощать влагу из воздуха.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 избежание неправильной заправки диаметр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сервисного патрубка на раструбном вентиле отличается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 диаметра соответствующего патрубка для R22.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Используйте исключительно инструменты и материалы,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предназначенные для хладагента R410A. Инструменты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специально для R410A: распределительная гребенка,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заправочный шланг, манометр, детектор утечки газа,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развальцовочные инструменты, ключ с регулируемым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крутящим моментом, вакуумный насос и баллон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Так как в кондиционере на R410A используется более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высокое давление, чем в установках на R22, важно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правильно выбрать медные трубы.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случае утечки газообразного хладагента во время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выполнения работ по установке или обслуживанию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необходимо хорошо проветрить помещение. При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соприкосновении газообразного хладагента с огнем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возможно образование ядовитого газа.</w:t>
      </w:r>
    </w:p>
    <w:p w:rsidR="00BB0458" w:rsidRPr="00BB0458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При установке или демонтаже кондиционера следите за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тем, чтобы в контуре хладагента не осталось воздуха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или влаги.</w:t>
      </w:r>
      <w:r w:rsidRPr="00BB0458">
        <w:rPr>
          <w:rFonts w:ascii="Times New Roman" w:hAnsi="Times New Roman"/>
        </w:rPr>
        <w:t xml:space="preserve"> </w:t>
      </w:r>
      <w:r w:rsidR="00BB0458"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0073820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10073820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073820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Pr="008F6D26">
        <w:rPr>
          <w:noProof/>
          <w:sz w:val="20"/>
          <w:szCs w:val="20"/>
          <w:lang w:val="en-US"/>
        </w:rPr>
        <w:t>4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EC06A3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EC06A3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EC06A3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C51AA9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Кондиционер не восстанавливает работу</w:t>
            </w:r>
            <w:r w:rsidR="00C51AA9" w:rsidRP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после сбоя питания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545A04" w:rsidRPr="00C51AA9" w:rsidRDefault="00545A04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492" w:type="dxa"/>
            <w:shd w:val="clear" w:color="auto" w:fill="auto"/>
          </w:tcPr>
          <w:p w:rsidR="00545A04" w:rsidRPr="00BC45E5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Функция автоматического перезапуска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не работает. Включите блок с помощью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беспроводного / проводного пульта управления.</w:t>
            </w:r>
          </w:p>
        </w:tc>
      </w:tr>
      <w:tr w:rsidR="00545A04" w:rsidRPr="00BC45E5" w:rsidTr="00EC06A3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37165B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</w:t>
            </w:r>
            <w:r w:rsidRPr="002564B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C45E5"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EC06A3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EC06A3">
        <w:trPr>
          <w:trHeight w:val="123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545A04" w:rsidRPr="00BC45E5" w:rsidRDefault="00BC45E5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37165B" w:rsidRPr="00BC45E5" w:rsidTr="00EC06A3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BC45E5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37165B" w:rsidRPr="00BC45E5" w:rsidRDefault="0037165B" w:rsidP="003716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  <w:tr w:rsidR="0037165B" w:rsidRPr="00BC45E5" w:rsidTr="00EC06A3">
        <w:trPr>
          <w:trHeight w:val="52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BC45E5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Шипение потока воздуха из кондиционера во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время работы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492" w:type="dxa"/>
            <w:shd w:val="clear" w:color="auto" w:fill="auto"/>
          </w:tcPr>
          <w:p w:rsidR="0037165B" w:rsidRPr="00BC45E5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Жидкий хладагент поступает в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теплообменник испарителя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Дисплей беспроводного пульта управления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темный.</w:t>
            </w:r>
          </w:p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492" w:type="dxa"/>
            <w:shd w:val="clear" w:color="auto" w:fill="auto"/>
          </w:tcPr>
          <w:p w:rsidR="0037165B" w:rsidRPr="0037165B" w:rsidRDefault="00C51AA9" w:rsidP="00EC06A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Батареи разряжены.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Батареи не вставлены правильно.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Сборка неверная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Компрессор работает непрерывно.</w:t>
            </w:r>
          </w:p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492" w:type="dxa"/>
            <w:shd w:val="clear" w:color="auto" w:fill="auto"/>
          </w:tcPr>
          <w:p w:rsidR="0037165B" w:rsidRPr="0037165B" w:rsidRDefault="00EC06A3" w:rsidP="00F159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Загрязненный воздушный фильтр Очистите воздушный фильтр.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низкая (охлаждение).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Используйте более высокую уставку температуры.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высокая (нагрев). Используйте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более низкую уставку температуры</w:t>
            </w:r>
            <w:r w:rsidR="00F15958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AC30F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Холодный воздух не выходит во время цикла</w:t>
            </w:r>
            <w:r w:rsidR="00F1595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охлаждения, или горячий воздух не выходит</w:t>
            </w:r>
            <w:r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во время цикла нагрева</w:t>
            </w:r>
            <w:r w:rsidR="00AC30FC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492" w:type="dxa"/>
            <w:shd w:val="clear" w:color="auto" w:fill="auto"/>
          </w:tcPr>
          <w:p w:rsidR="0037165B" w:rsidRPr="0037165B" w:rsidRDefault="00F15958" w:rsidP="00AC30F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высокая (охлаждение).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Используйте более низкую уставку температуры.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низкая (нагрев).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Используйте более высокую уставку температуры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AC30F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Теплый воздух не выходит в цикле нагрева.</w:t>
            </w:r>
          </w:p>
        </w:tc>
        <w:tc>
          <w:tcPr>
            <w:tcW w:w="5492" w:type="dxa"/>
            <w:shd w:val="clear" w:color="auto" w:fill="auto"/>
          </w:tcPr>
          <w:p w:rsidR="0037165B" w:rsidRPr="0037165B" w:rsidRDefault="0037165B" w:rsidP="00AC30FC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Блок находится в режиме размораживания. Режим нагрева</w:t>
            </w:r>
            <w:r w:rsidR="00AC30F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 xml:space="preserve">возобновится после окончания цикла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размораживания.</w:t>
            </w:r>
          </w:p>
        </w:tc>
      </w:tr>
    </w:tbl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073820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0073820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4"/>
      <w:footerReference w:type="first" r:id="rId45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937" w:rsidRDefault="00F57937">
      <w:r>
        <w:separator/>
      </w:r>
    </w:p>
  </w:endnote>
  <w:endnote w:type="continuationSeparator" w:id="0">
    <w:p w:rsidR="00F57937" w:rsidRDefault="00F5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7937" w:rsidRDefault="00F5793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57937" w:rsidRDefault="00F579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57937" w:rsidRDefault="00F579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57937" w:rsidRDefault="00F579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ED4E00" w:rsidRDefault="00F5793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564BD">
                                <w:rPr>
                                  <w:b/>
                                  <w:sz w:val="22"/>
                                  <w:szCs w:val="22"/>
                                </w:rPr>
                                <w:t>ARYN_L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7937" w:rsidRPr="00B7687E" w:rsidRDefault="00F5793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ED1531" w:rsidRDefault="00F5793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463A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ED1531" w:rsidRDefault="00F579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7937" w:rsidRPr="003904A7" w:rsidRDefault="00F5793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7937" w:rsidRDefault="00F5793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F57937" w:rsidRDefault="00F5793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 w:rsidRPr="002564BD">
                                <w:rPr>
                                  <w:b/>
                                  <w:sz w:val="18"/>
                                  <w:szCs w:val="18"/>
                                </w:rPr>
                                <w:t>ARYN_L</w:t>
                              </w:r>
                            </w:p>
                            <w:p w:rsidR="00F57937" w:rsidRPr="00B160C5" w:rsidRDefault="00F5793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57937" w:rsidRPr="00613EFB" w:rsidRDefault="00F5793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57937" w:rsidRPr="00ED4E00" w:rsidRDefault="00F5793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564BD">
                          <w:rPr>
                            <w:b/>
                            <w:sz w:val="22"/>
                            <w:szCs w:val="22"/>
                          </w:rPr>
                          <w:t>ARYN_L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7937" w:rsidRPr="00B7687E" w:rsidRDefault="00F5793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57937" w:rsidRPr="00ED1531" w:rsidRDefault="00F5793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463A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57937" w:rsidRPr="00ED1531" w:rsidRDefault="00F579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57937" w:rsidRPr="003904A7" w:rsidRDefault="00F5793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57937" w:rsidRDefault="00F5793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F57937" w:rsidRDefault="00F5793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НАРУЖНЫЕ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 w:rsidRPr="002564BD">
                          <w:rPr>
                            <w:b/>
                            <w:sz w:val="18"/>
                            <w:szCs w:val="18"/>
                          </w:rPr>
                          <w:t>ARYN_L</w:t>
                        </w:r>
                      </w:p>
                      <w:p w:rsidR="00F57937" w:rsidRPr="00B160C5" w:rsidRDefault="00F5793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57937" w:rsidRPr="00613EFB" w:rsidRDefault="00F5793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AF301F" w:rsidRDefault="00F579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463A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ED4E00" w:rsidRDefault="00F57937" w:rsidP="0029267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</w:t>
                              </w:r>
                              <w:r w:rsidRPr="004A1467">
                                <w:rPr>
                                  <w:b/>
                                  <w:sz w:val="22"/>
                                  <w:szCs w:val="22"/>
                                </w:rPr>
                                <w:t>YN_L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7937" w:rsidRPr="00C23BB2" w:rsidRDefault="00F57937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57937" w:rsidRPr="00EC2FF5" w:rsidRDefault="00F5793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57937" w:rsidRPr="00AF301F" w:rsidRDefault="00F579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463A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57937" w:rsidRPr="00ED4E00" w:rsidRDefault="00F57937" w:rsidP="0029267E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</w:t>
                        </w:r>
                        <w:r w:rsidRPr="004A1467">
                          <w:rPr>
                            <w:b/>
                            <w:sz w:val="22"/>
                            <w:szCs w:val="22"/>
                          </w:rPr>
                          <w:t>YN_L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7937" w:rsidRPr="00C23BB2" w:rsidRDefault="00F57937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57937" w:rsidRPr="00EC2FF5" w:rsidRDefault="00F5793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Default="00F579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AF301F" w:rsidRDefault="00F579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463A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7937" w:rsidRPr="00ED4E00" w:rsidRDefault="00F57937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</w:t>
                              </w:r>
                              <w:r w:rsidRPr="004A1467">
                                <w:rPr>
                                  <w:b/>
                                  <w:sz w:val="22"/>
                                  <w:szCs w:val="22"/>
                                </w:rPr>
                                <w:t>YN_L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7937" w:rsidRPr="0021626D" w:rsidRDefault="00F57937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57937" w:rsidRDefault="00F579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57937" w:rsidRPr="00AF301F" w:rsidRDefault="00F579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463A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57937" w:rsidRPr="00ED4E00" w:rsidRDefault="00F57937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</w:t>
                        </w:r>
                        <w:r w:rsidRPr="004A1467">
                          <w:rPr>
                            <w:b/>
                            <w:sz w:val="22"/>
                            <w:szCs w:val="22"/>
                          </w:rPr>
                          <w:t>YN_L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7937" w:rsidRPr="0021626D" w:rsidRDefault="00F57937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937" w:rsidRDefault="00F57937">
      <w:r>
        <w:separator/>
      </w:r>
    </w:p>
  </w:footnote>
  <w:footnote w:type="continuationSeparator" w:id="0">
    <w:p w:rsidR="00F57937" w:rsidRDefault="00F57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37" w:rsidRDefault="00F579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7937" w:rsidRDefault="00F5793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19"/>
  </w:num>
  <w:num w:numId="7">
    <w:abstractNumId w:val="1"/>
  </w:num>
  <w:num w:numId="8">
    <w:abstractNumId w:val="3"/>
  </w:num>
  <w:num w:numId="9">
    <w:abstractNumId w:val="18"/>
  </w:num>
  <w:num w:numId="10">
    <w:abstractNumId w:val="16"/>
  </w:num>
  <w:num w:numId="11">
    <w:abstractNumId w:val="26"/>
  </w:num>
  <w:num w:numId="12">
    <w:abstractNumId w:val="21"/>
  </w:num>
  <w:num w:numId="13">
    <w:abstractNumId w:val="25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4"/>
  </w:num>
  <w:num w:numId="19">
    <w:abstractNumId w:val="14"/>
  </w:num>
  <w:num w:numId="20">
    <w:abstractNumId w:val="0"/>
  </w:num>
  <w:num w:numId="21">
    <w:abstractNumId w:val="6"/>
  </w:num>
  <w:num w:numId="22">
    <w:abstractNumId w:val="2"/>
  </w:num>
  <w:num w:numId="23">
    <w:abstractNumId w:val="23"/>
  </w:num>
  <w:num w:numId="24">
    <w:abstractNumId w:val="17"/>
  </w:num>
  <w:num w:numId="25">
    <w:abstractNumId w:val="11"/>
  </w:num>
  <w:num w:numId="26">
    <w:abstractNumId w:val="15"/>
  </w:num>
  <w:num w:numId="27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257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463A7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960"/>
    <w:rsid w:val="000B1230"/>
    <w:rsid w:val="000B2A0A"/>
    <w:rsid w:val="000B4230"/>
    <w:rsid w:val="000B606B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0B8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83A23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5BDE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5E10"/>
    <w:rsid w:val="002564BD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6B12"/>
    <w:rsid w:val="00287A05"/>
    <w:rsid w:val="002908B7"/>
    <w:rsid w:val="00290A2E"/>
    <w:rsid w:val="00290B9E"/>
    <w:rsid w:val="0029267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C7270"/>
    <w:rsid w:val="002D130E"/>
    <w:rsid w:val="002E24F5"/>
    <w:rsid w:val="002E37F7"/>
    <w:rsid w:val="002E4603"/>
    <w:rsid w:val="002E628D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5ADC"/>
    <w:rsid w:val="003477BB"/>
    <w:rsid w:val="0035158B"/>
    <w:rsid w:val="00351D7D"/>
    <w:rsid w:val="00353F3F"/>
    <w:rsid w:val="00354F1B"/>
    <w:rsid w:val="0036188A"/>
    <w:rsid w:val="00362703"/>
    <w:rsid w:val="003631A3"/>
    <w:rsid w:val="003674CD"/>
    <w:rsid w:val="00371352"/>
    <w:rsid w:val="0037165B"/>
    <w:rsid w:val="00371DD6"/>
    <w:rsid w:val="00371E72"/>
    <w:rsid w:val="00372A29"/>
    <w:rsid w:val="00372FAA"/>
    <w:rsid w:val="003730D6"/>
    <w:rsid w:val="0037629D"/>
    <w:rsid w:val="003808D1"/>
    <w:rsid w:val="0038325A"/>
    <w:rsid w:val="0038694A"/>
    <w:rsid w:val="00387F09"/>
    <w:rsid w:val="003904A7"/>
    <w:rsid w:val="00391370"/>
    <w:rsid w:val="003964AD"/>
    <w:rsid w:val="003A0EF2"/>
    <w:rsid w:val="003A15A7"/>
    <w:rsid w:val="003A3C8A"/>
    <w:rsid w:val="003A529B"/>
    <w:rsid w:val="003A5A81"/>
    <w:rsid w:val="003A71CA"/>
    <w:rsid w:val="003B1D6F"/>
    <w:rsid w:val="003B7B77"/>
    <w:rsid w:val="003C540B"/>
    <w:rsid w:val="003C5D18"/>
    <w:rsid w:val="003D0C92"/>
    <w:rsid w:val="003D1258"/>
    <w:rsid w:val="003D13A1"/>
    <w:rsid w:val="003D1BCD"/>
    <w:rsid w:val="003D55AE"/>
    <w:rsid w:val="003D5A18"/>
    <w:rsid w:val="003D6BC5"/>
    <w:rsid w:val="003E2E86"/>
    <w:rsid w:val="003E35B1"/>
    <w:rsid w:val="003E3AD4"/>
    <w:rsid w:val="003E4BAF"/>
    <w:rsid w:val="003E7EFC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5B2B"/>
    <w:rsid w:val="00437185"/>
    <w:rsid w:val="00441427"/>
    <w:rsid w:val="00441553"/>
    <w:rsid w:val="00441643"/>
    <w:rsid w:val="00441E8C"/>
    <w:rsid w:val="004438DA"/>
    <w:rsid w:val="0044496C"/>
    <w:rsid w:val="00444D9F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6759A"/>
    <w:rsid w:val="00471DA2"/>
    <w:rsid w:val="00471E71"/>
    <w:rsid w:val="004779FE"/>
    <w:rsid w:val="00480258"/>
    <w:rsid w:val="00481251"/>
    <w:rsid w:val="004830CA"/>
    <w:rsid w:val="0048313C"/>
    <w:rsid w:val="004831AA"/>
    <w:rsid w:val="00484EC3"/>
    <w:rsid w:val="00485C35"/>
    <w:rsid w:val="00485C43"/>
    <w:rsid w:val="00490C7D"/>
    <w:rsid w:val="00491B0F"/>
    <w:rsid w:val="00492038"/>
    <w:rsid w:val="00493D50"/>
    <w:rsid w:val="00495990"/>
    <w:rsid w:val="00496556"/>
    <w:rsid w:val="004965E7"/>
    <w:rsid w:val="004A1390"/>
    <w:rsid w:val="004A1467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1DBE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A7883"/>
    <w:rsid w:val="005B1046"/>
    <w:rsid w:val="005B1392"/>
    <w:rsid w:val="005B1C81"/>
    <w:rsid w:val="005B3C61"/>
    <w:rsid w:val="005B51AB"/>
    <w:rsid w:val="005C2142"/>
    <w:rsid w:val="005C5086"/>
    <w:rsid w:val="005C7808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50A0"/>
    <w:rsid w:val="0061682A"/>
    <w:rsid w:val="00617376"/>
    <w:rsid w:val="00620230"/>
    <w:rsid w:val="006323AA"/>
    <w:rsid w:val="00633F29"/>
    <w:rsid w:val="00636B0C"/>
    <w:rsid w:val="006416FB"/>
    <w:rsid w:val="006417F5"/>
    <w:rsid w:val="00642562"/>
    <w:rsid w:val="0064324D"/>
    <w:rsid w:val="00645CBB"/>
    <w:rsid w:val="00646CE5"/>
    <w:rsid w:val="00650023"/>
    <w:rsid w:val="00650BBF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4BE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C63"/>
    <w:rsid w:val="006F5E19"/>
    <w:rsid w:val="006F63AD"/>
    <w:rsid w:val="007021C3"/>
    <w:rsid w:val="00705AA4"/>
    <w:rsid w:val="0070650B"/>
    <w:rsid w:val="0071032E"/>
    <w:rsid w:val="007105A1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48B1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0622"/>
    <w:rsid w:val="007B1579"/>
    <w:rsid w:val="007B36E9"/>
    <w:rsid w:val="007B4255"/>
    <w:rsid w:val="007B4878"/>
    <w:rsid w:val="007B63C1"/>
    <w:rsid w:val="007B6978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1B2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3B7C"/>
    <w:rsid w:val="00827D70"/>
    <w:rsid w:val="00830043"/>
    <w:rsid w:val="00830725"/>
    <w:rsid w:val="0083074C"/>
    <w:rsid w:val="00833112"/>
    <w:rsid w:val="008334F3"/>
    <w:rsid w:val="00833E43"/>
    <w:rsid w:val="00834072"/>
    <w:rsid w:val="008361D5"/>
    <w:rsid w:val="00836BCD"/>
    <w:rsid w:val="00837B05"/>
    <w:rsid w:val="008423C0"/>
    <w:rsid w:val="00842788"/>
    <w:rsid w:val="00842C8C"/>
    <w:rsid w:val="0084366C"/>
    <w:rsid w:val="00847244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1FF7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32A"/>
    <w:rsid w:val="008F46BE"/>
    <w:rsid w:val="008F48FA"/>
    <w:rsid w:val="008F6D26"/>
    <w:rsid w:val="00901588"/>
    <w:rsid w:val="0090450E"/>
    <w:rsid w:val="00911EF0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879A5"/>
    <w:rsid w:val="00993082"/>
    <w:rsid w:val="009A063F"/>
    <w:rsid w:val="009A0CFE"/>
    <w:rsid w:val="009A678C"/>
    <w:rsid w:val="009B1572"/>
    <w:rsid w:val="009B168A"/>
    <w:rsid w:val="009B1AC0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B8B"/>
    <w:rsid w:val="009C748C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7641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126B"/>
    <w:rsid w:val="00A220A4"/>
    <w:rsid w:val="00A2278E"/>
    <w:rsid w:val="00A229F8"/>
    <w:rsid w:val="00A22CCA"/>
    <w:rsid w:val="00A22D2C"/>
    <w:rsid w:val="00A22F8D"/>
    <w:rsid w:val="00A23BDB"/>
    <w:rsid w:val="00A26E43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30F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4D03"/>
    <w:rsid w:val="00AE56E0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3BBF"/>
    <w:rsid w:val="00B07116"/>
    <w:rsid w:val="00B14EE5"/>
    <w:rsid w:val="00B14F7A"/>
    <w:rsid w:val="00B160C5"/>
    <w:rsid w:val="00B169DD"/>
    <w:rsid w:val="00B23BE8"/>
    <w:rsid w:val="00B263D1"/>
    <w:rsid w:val="00B33ECA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46488"/>
    <w:rsid w:val="00B51E9F"/>
    <w:rsid w:val="00B52A39"/>
    <w:rsid w:val="00B56EDA"/>
    <w:rsid w:val="00B56FC1"/>
    <w:rsid w:val="00B617B0"/>
    <w:rsid w:val="00B617D6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C60EC"/>
    <w:rsid w:val="00BD069F"/>
    <w:rsid w:val="00BD0D0D"/>
    <w:rsid w:val="00BD4277"/>
    <w:rsid w:val="00BD4E78"/>
    <w:rsid w:val="00BD763F"/>
    <w:rsid w:val="00BE12CF"/>
    <w:rsid w:val="00BE154B"/>
    <w:rsid w:val="00BE41C1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2A1"/>
    <w:rsid w:val="00C36675"/>
    <w:rsid w:val="00C419C1"/>
    <w:rsid w:val="00C430A4"/>
    <w:rsid w:val="00C442F4"/>
    <w:rsid w:val="00C47B6E"/>
    <w:rsid w:val="00C47F87"/>
    <w:rsid w:val="00C510BE"/>
    <w:rsid w:val="00C51AA9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1DE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A7AB8"/>
    <w:rsid w:val="00CB02CF"/>
    <w:rsid w:val="00CB085B"/>
    <w:rsid w:val="00CB28FB"/>
    <w:rsid w:val="00CB5344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561"/>
    <w:rsid w:val="00CE5B6D"/>
    <w:rsid w:val="00CE656E"/>
    <w:rsid w:val="00CE6BD2"/>
    <w:rsid w:val="00CE6EC4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0077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6C7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2A78"/>
    <w:rsid w:val="00D97C02"/>
    <w:rsid w:val="00DA0985"/>
    <w:rsid w:val="00DA1947"/>
    <w:rsid w:val="00DA211A"/>
    <w:rsid w:val="00DA22B2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2DD2"/>
    <w:rsid w:val="00DD3B76"/>
    <w:rsid w:val="00DD697E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66ED3"/>
    <w:rsid w:val="00E709C6"/>
    <w:rsid w:val="00E74010"/>
    <w:rsid w:val="00E7658E"/>
    <w:rsid w:val="00E76B84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A7A63"/>
    <w:rsid w:val="00EB0EC2"/>
    <w:rsid w:val="00EB25BE"/>
    <w:rsid w:val="00EB60B9"/>
    <w:rsid w:val="00EB76B4"/>
    <w:rsid w:val="00EB7986"/>
    <w:rsid w:val="00EC06A3"/>
    <w:rsid w:val="00EC2802"/>
    <w:rsid w:val="00EC3587"/>
    <w:rsid w:val="00EC7023"/>
    <w:rsid w:val="00EC78F9"/>
    <w:rsid w:val="00EC79A8"/>
    <w:rsid w:val="00ED0AC3"/>
    <w:rsid w:val="00ED1C9D"/>
    <w:rsid w:val="00ED4E00"/>
    <w:rsid w:val="00ED511F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5958"/>
    <w:rsid w:val="00F1629E"/>
    <w:rsid w:val="00F2443A"/>
    <w:rsid w:val="00F27670"/>
    <w:rsid w:val="00F3306D"/>
    <w:rsid w:val="00F34B3F"/>
    <w:rsid w:val="00F34F64"/>
    <w:rsid w:val="00F36C84"/>
    <w:rsid w:val="00F40198"/>
    <w:rsid w:val="00F437C0"/>
    <w:rsid w:val="00F451D3"/>
    <w:rsid w:val="00F46DA1"/>
    <w:rsid w:val="00F471C6"/>
    <w:rsid w:val="00F47C7F"/>
    <w:rsid w:val="00F51C76"/>
    <w:rsid w:val="00F51E1D"/>
    <w:rsid w:val="00F52077"/>
    <w:rsid w:val="00F55993"/>
    <w:rsid w:val="00F55F7B"/>
    <w:rsid w:val="00F56BC5"/>
    <w:rsid w:val="00F57937"/>
    <w:rsid w:val="00F57CC0"/>
    <w:rsid w:val="00F613CC"/>
    <w:rsid w:val="00F61AE7"/>
    <w:rsid w:val="00F622C9"/>
    <w:rsid w:val="00F62AE1"/>
    <w:rsid w:val="00F62C90"/>
    <w:rsid w:val="00F643C0"/>
    <w:rsid w:val="00F675E0"/>
    <w:rsid w:val="00F74593"/>
    <w:rsid w:val="00F74660"/>
    <w:rsid w:val="00F74A2A"/>
    <w:rsid w:val="00F74D8E"/>
    <w:rsid w:val="00F7656C"/>
    <w:rsid w:val="00F806D7"/>
    <w:rsid w:val="00F817D9"/>
    <w:rsid w:val="00F85660"/>
    <w:rsid w:val="00F90370"/>
    <w:rsid w:val="00FA1A85"/>
    <w:rsid w:val="00FA3590"/>
    <w:rsid w:val="00FA3A55"/>
    <w:rsid w:val="00FA43F0"/>
    <w:rsid w:val="00FA64EB"/>
    <w:rsid w:val="00FB59EE"/>
    <w:rsid w:val="00FB7118"/>
    <w:rsid w:val="00FC0C6E"/>
    <w:rsid w:val="00FC373A"/>
    <w:rsid w:val="00FC3F55"/>
    <w:rsid w:val="00FC6D6C"/>
    <w:rsid w:val="00FD115C"/>
    <w:rsid w:val="00FD298C"/>
    <w:rsid w:val="00FD5655"/>
    <w:rsid w:val="00FD5EA1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7025"/>
    <o:shapelayout v:ext="edit">
      <o:idmap v:ext="edit" data="1"/>
    </o:shapelayout>
  </w:shapeDefaults>
  <w:decimalSymbol w:val=","/>
  <w:listSeparator w:val=";"/>
  <w15:docId w15:val="{8301745B-29A9-4C00-94FD-D363C636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21" Type="http://schemas.openxmlformats.org/officeDocument/2006/relationships/image" Target="media/image6.png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8.png"/><Relationship Id="rId43" Type="http://schemas.openxmlformats.org/officeDocument/2006/relationships/image" Target="media/image26.e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fontTable" Target="fontTable.xml"/><Relationship Id="rId20" Type="http://schemas.openxmlformats.org/officeDocument/2006/relationships/image" Target="media/image5.png"/><Relationship Id="rId4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5EA56-8DC3-40EE-9E14-FD9A774D7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598EFD56</Template>
  <TotalTime>209</TotalTime>
  <Pages>32</Pages>
  <Words>5000</Words>
  <Characters>28501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49</cp:revision>
  <cp:lastPrinted>2021-03-26T08:29:00Z</cp:lastPrinted>
  <dcterms:created xsi:type="dcterms:W3CDTF">2022-04-13T07:31:00Z</dcterms:created>
  <dcterms:modified xsi:type="dcterms:W3CDTF">2022-10-18T06:42:00Z</dcterms:modified>
</cp:coreProperties>
</file>