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B5A41">
              <w:rPr>
                <w:b/>
                <w:sz w:val="22"/>
                <w:szCs w:val="22"/>
              </w:rPr>
              <w:t>.1</w:t>
            </w:r>
            <w:r w:rsidR="004A554B">
              <w:rPr>
                <w:b/>
                <w:sz w:val="22"/>
                <w:szCs w:val="22"/>
                <w:lang w:val="en-US"/>
              </w:rPr>
              <w:t>3</w:t>
            </w:r>
            <w:r w:rsidR="00134B6D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6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A55D3A" w:rsidRDefault="009B5BB1" w:rsidP="009B5BB1">
            <w:pPr>
              <w:jc w:val="center"/>
              <w:rPr>
                <w:b/>
                <w:szCs w:val="28"/>
              </w:rPr>
            </w:pPr>
            <w:r w:rsidRPr="009B5BB1">
              <w:rPr>
                <w:b/>
                <w:szCs w:val="28"/>
              </w:rPr>
              <w:t xml:space="preserve">ВНУТРЕННИЕ БЛОКИ КАССЕТНОГО ТИПА </w:t>
            </w:r>
          </w:p>
          <w:p w:rsidR="009B5BB1" w:rsidRPr="009B5BB1" w:rsidRDefault="00A55D3A" w:rsidP="009B5BB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БЫТОВЫХ</w:t>
            </w:r>
            <w:r w:rsidR="009B5BB1" w:rsidRPr="009B5BB1">
              <w:rPr>
                <w:b/>
                <w:szCs w:val="28"/>
              </w:rPr>
              <w:t xml:space="preserve"> КОНДИЦИОНЕРОВ</w:t>
            </w:r>
          </w:p>
          <w:p w:rsidR="00EB0EC2" w:rsidRPr="006F5E19" w:rsidRDefault="009B5BB1" w:rsidP="009B5BB1">
            <w:pPr>
              <w:jc w:val="center"/>
              <w:rPr>
                <w:b/>
                <w:i/>
                <w:szCs w:val="28"/>
              </w:rPr>
            </w:pPr>
            <w:r w:rsidRPr="009B5BB1">
              <w:rPr>
                <w:b/>
                <w:szCs w:val="28"/>
              </w:rPr>
              <w:t xml:space="preserve">(СПЛИТ-СИСТЕМ), МОДЕЛЬНЫЙ РЯД </w:t>
            </w:r>
            <w:r w:rsidR="00A55D3A">
              <w:rPr>
                <w:b/>
                <w:szCs w:val="28"/>
              </w:rPr>
              <w:t>FFQN_</w:t>
            </w:r>
            <w:r w:rsidR="00A55D3A" w:rsidRPr="00A55D3A">
              <w:rPr>
                <w:b/>
                <w:szCs w:val="28"/>
              </w:rPr>
              <w:t>CXV</w:t>
            </w:r>
          </w:p>
        </w:tc>
      </w:tr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A55D3A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FFQN_</w:t>
            </w:r>
            <w:r w:rsidRPr="00A55D3A">
              <w:rPr>
                <w:b/>
                <w:szCs w:val="28"/>
              </w:rPr>
              <w:t>CXV</w:t>
            </w:r>
            <w:r w:rsidR="002936CA" w:rsidRPr="002936CA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C252CC" w:rsidRPr="00C162BB" w:rsidRDefault="00C252CC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F00B0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F00B0D">
        <w:rPr>
          <w:b/>
          <w:sz w:val="22"/>
          <w:szCs w:val="22"/>
        </w:rPr>
        <w:lastRenderedPageBreak/>
        <w:t>СОДЕРЖАНИЕ</w:t>
      </w:r>
    </w:p>
    <w:p w:rsidR="00F00B0D" w:rsidRPr="00F00B0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00B0D">
        <w:rPr>
          <w:sz w:val="22"/>
          <w:szCs w:val="22"/>
        </w:rPr>
        <w:fldChar w:fldCharType="begin"/>
      </w:r>
      <w:r w:rsidRPr="00F00B0D">
        <w:rPr>
          <w:sz w:val="22"/>
          <w:szCs w:val="22"/>
        </w:rPr>
        <w:instrText xml:space="preserve"> TOC \o "1-3" \h \z \u </w:instrText>
      </w:r>
      <w:r w:rsidRPr="00F00B0D">
        <w:rPr>
          <w:sz w:val="22"/>
          <w:szCs w:val="22"/>
        </w:rPr>
        <w:fldChar w:fldCharType="separate"/>
      </w:r>
      <w:hyperlink w:anchor="_Toc104460074" w:history="1">
        <w:r w:rsidR="00F00B0D" w:rsidRPr="00F00B0D">
          <w:rPr>
            <w:rStyle w:val="ad"/>
            <w:b/>
            <w:bCs/>
            <w:noProof/>
            <w:sz w:val="22"/>
            <w:szCs w:val="22"/>
          </w:rPr>
          <w:t>1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_Toc104460074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3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75" w:history="1">
        <w:r w:rsidR="00F00B0D" w:rsidRPr="00F00B0D">
          <w:rPr>
            <w:rStyle w:val="ad"/>
            <w:b/>
            <w:bCs/>
            <w:noProof/>
            <w:sz w:val="22"/>
            <w:szCs w:val="22"/>
          </w:rPr>
          <w:t>2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_Toc104460075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4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76" w:history="1">
        <w:r w:rsidR="00F00B0D" w:rsidRPr="00F00B0D">
          <w:rPr>
            <w:rStyle w:val="ad"/>
            <w:noProof/>
            <w:sz w:val="22"/>
            <w:szCs w:val="22"/>
          </w:rPr>
          <w:t>2.1.1 Описание изделия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_Toc104460076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4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77" w:history="1">
        <w:r w:rsidR="00F00B0D" w:rsidRPr="00F00B0D">
          <w:rPr>
            <w:rStyle w:val="ad"/>
            <w:noProof/>
            <w:sz w:val="22"/>
            <w:szCs w:val="22"/>
          </w:rPr>
          <w:t>2.1.2 Принцип работы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_Toc104460077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4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78" w:history="1">
        <w:r w:rsidR="00F00B0D" w:rsidRPr="00F00B0D">
          <w:rPr>
            <w:rStyle w:val="ad"/>
            <w:noProof/>
            <w:sz w:val="22"/>
            <w:szCs w:val="22"/>
          </w:rPr>
          <w:t>2.1.</w:t>
        </w:r>
        <w:r w:rsidR="00F00B0D" w:rsidRPr="00F00B0D">
          <w:rPr>
            <w:rStyle w:val="ad"/>
            <w:noProof/>
            <w:sz w:val="22"/>
            <w:szCs w:val="22"/>
            <w:lang w:val="en-US"/>
          </w:rPr>
          <w:t>3</w:t>
        </w:r>
        <w:r w:rsidR="00F00B0D" w:rsidRPr="00F00B0D">
          <w:rPr>
            <w:rStyle w:val="ad"/>
            <w:noProof/>
            <w:sz w:val="22"/>
            <w:szCs w:val="22"/>
          </w:rPr>
          <w:t xml:space="preserve"> Основные технические характеристики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_Toc104460078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5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79" w:history="1">
        <w:r w:rsidR="00F00B0D" w:rsidRPr="00F00B0D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_Toc104460079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6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80" w:history="1">
        <w:r w:rsidR="00F00B0D" w:rsidRPr="00F00B0D">
          <w:rPr>
            <w:rStyle w:val="ad"/>
            <w:noProof/>
            <w:sz w:val="22"/>
            <w:szCs w:val="22"/>
          </w:rPr>
          <w:t>2.1.5 Оптимальная эксплуатация.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_Toc104460080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7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81" w:history="1">
        <w:r w:rsidR="00F00B0D" w:rsidRPr="00F00B0D">
          <w:rPr>
            <w:rStyle w:val="ad"/>
            <w:noProof/>
            <w:sz w:val="22"/>
            <w:szCs w:val="22"/>
          </w:rPr>
          <w:t>2.1.6 Чертеж изделия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_Toc104460081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7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82" w:history="1">
        <w:r w:rsidR="00F00B0D" w:rsidRPr="00F00B0D">
          <w:rPr>
            <w:rStyle w:val="ad"/>
            <w:noProof/>
            <w:sz w:val="22"/>
            <w:szCs w:val="22"/>
          </w:rPr>
          <w:t>2.2 Маркировка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_Toc104460082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8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83" w:history="1">
        <w:r w:rsidR="00F00B0D" w:rsidRPr="00F00B0D">
          <w:rPr>
            <w:rStyle w:val="ad"/>
            <w:b/>
            <w:bCs/>
            <w:noProof/>
            <w:sz w:val="22"/>
            <w:szCs w:val="22"/>
          </w:rPr>
          <w:t>3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b/>
            <w:noProof/>
            <w:sz w:val="22"/>
            <w:szCs w:val="22"/>
          </w:rPr>
          <w:t>КОМПЛЕКТНОСТЬ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_Toc104460083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8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84" w:history="1">
        <w:r w:rsidR="00F00B0D" w:rsidRPr="00F00B0D">
          <w:rPr>
            <w:rStyle w:val="ad"/>
            <w:b/>
            <w:noProof/>
            <w:sz w:val="22"/>
            <w:szCs w:val="22"/>
          </w:rPr>
          <w:t>4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_Toc104460084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9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85" w:history="1">
        <w:r w:rsidR="00F00B0D" w:rsidRPr="00F00B0D">
          <w:rPr>
            <w:rStyle w:val="ad"/>
            <w:b/>
            <w:noProof/>
            <w:sz w:val="22"/>
            <w:szCs w:val="22"/>
          </w:rPr>
          <w:t>5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b/>
            <w:noProof/>
            <w:sz w:val="22"/>
            <w:szCs w:val="22"/>
          </w:rPr>
          <w:t>КОНСЕРВАЦИЯ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_Toc104460085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10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86" w:history="1">
        <w:r w:rsidR="00F00B0D" w:rsidRPr="00F00B0D">
          <w:rPr>
            <w:rStyle w:val="ad"/>
            <w:b/>
            <w:noProof/>
            <w:sz w:val="22"/>
            <w:szCs w:val="22"/>
          </w:rPr>
          <w:t>6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_Toc104460086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11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87" w:history="1">
        <w:r w:rsidR="00F00B0D" w:rsidRPr="00F00B0D">
          <w:rPr>
            <w:rStyle w:val="ad"/>
            <w:b/>
            <w:bCs/>
            <w:noProof/>
            <w:sz w:val="22"/>
            <w:szCs w:val="22"/>
          </w:rPr>
          <w:t>7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_Toc104460087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12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88" w:history="1">
        <w:r w:rsidR="00F00B0D" w:rsidRPr="00F00B0D">
          <w:rPr>
            <w:rStyle w:val="ad"/>
            <w:b/>
            <w:bCs/>
            <w:noProof/>
            <w:sz w:val="22"/>
            <w:szCs w:val="22"/>
          </w:rPr>
          <w:t>8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_Toc104460088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13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89" w:history="1">
        <w:r w:rsidR="00F00B0D" w:rsidRPr="00F00B0D">
          <w:rPr>
            <w:rStyle w:val="ad"/>
            <w:b/>
            <w:bCs/>
            <w:noProof/>
            <w:sz w:val="22"/>
            <w:szCs w:val="22"/>
          </w:rPr>
          <w:t>9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_Toc104460089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14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90" w:history="1">
        <w:r w:rsidR="00F00B0D" w:rsidRPr="00F00B0D">
          <w:rPr>
            <w:rStyle w:val="ad"/>
            <w:noProof/>
            <w:sz w:val="22"/>
            <w:szCs w:val="22"/>
          </w:rPr>
          <w:t>9.1 Общие требования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_Toc104460090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15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91" w:history="1">
        <w:r w:rsidR="00F00B0D" w:rsidRPr="00F00B0D">
          <w:rPr>
            <w:rStyle w:val="ad"/>
            <w:b/>
            <w:bCs/>
            <w:noProof/>
            <w:sz w:val="22"/>
            <w:szCs w:val="22"/>
          </w:rPr>
          <w:t>10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_Toc104460091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16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92" w:history="1">
        <w:r w:rsidR="00F00B0D" w:rsidRPr="00F00B0D">
          <w:rPr>
            <w:rStyle w:val="ad"/>
            <w:b/>
            <w:bCs/>
            <w:noProof/>
            <w:sz w:val="22"/>
            <w:szCs w:val="22"/>
          </w:rPr>
          <w:t>11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_Toc104460092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21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93" w:history="1">
        <w:r w:rsidR="00F00B0D" w:rsidRPr="00F00B0D">
          <w:rPr>
            <w:rStyle w:val="ad"/>
            <w:b/>
            <w:bCs/>
            <w:noProof/>
            <w:sz w:val="22"/>
            <w:szCs w:val="22"/>
          </w:rPr>
          <w:t>12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_Toc104460093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22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F00B0D" w:rsidRPr="00F00B0D" w:rsidRDefault="003D5BDD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460094" w:history="1">
        <w:r w:rsidR="00F00B0D" w:rsidRPr="00F00B0D">
          <w:rPr>
            <w:rStyle w:val="ad"/>
            <w:b/>
            <w:bCs/>
            <w:noProof/>
            <w:sz w:val="22"/>
            <w:szCs w:val="22"/>
          </w:rPr>
          <w:t>13</w:t>
        </w:r>
        <w:r w:rsidR="00F00B0D" w:rsidRPr="00F00B0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00B0D" w:rsidRPr="00F00B0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F00B0D" w:rsidRPr="00F00B0D">
          <w:rPr>
            <w:noProof/>
            <w:webHidden/>
            <w:sz w:val="22"/>
            <w:szCs w:val="22"/>
          </w:rPr>
          <w:tab/>
        </w:r>
        <w:r w:rsidR="00F00B0D" w:rsidRPr="00F00B0D">
          <w:rPr>
            <w:noProof/>
            <w:webHidden/>
            <w:sz w:val="22"/>
            <w:szCs w:val="22"/>
          </w:rPr>
          <w:fldChar w:fldCharType="begin"/>
        </w:r>
        <w:r w:rsidR="00F00B0D" w:rsidRPr="00F00B0D">
          <w:rPr>
            <w:noProof/>
            <w:webHidden/>
            <w:sz w:val="22"/>
            <w:szCs w:val="22"/>
          </w:rPr>
          <w:instrText xml:space="preserve"> PAGEREF _Toc104460094 \h </w:instrText>
        </w:r>
        <w:r w:rsidR="00F00B0D" w:rsidRPr="00F00B0D">
          <w:rPr>
            <w:noProof/>
            <w:webHidden/>
            <w:sz w:val="22"/>
            <w:szCs w:val="22"/>
          </w:rPr>
        </w:r>
        <w:r w:rsidR="00F00B0D" w:rsidRPr="00F00B0D">
          <w:rPr>
            <w:noProof/>
            <w:webHidden/>
            <w:sz w:val="22"/>
            <w:szCs w:val="22"/>
          </w:rPr>
          <w:fldChar w:fldCharType="separate"/>
        </w:r>
        <w:r w:rsidR="00F00B0D" w:rsidRPr="00F00B0D">
          <w:rPr>
            <w:noProof/>
            <w:webHidden/>
            <w:sz w:val="22"/>
            <w:szCs w:val="22"/>
          </w:rPr>
          <w:t>23</w:t>
        </w:r>
        <w:r w:rsidR="00F00B0D" w:rsidRPr="00F00B0D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F00B0D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5A5274">
        <w:rPr>
          <w:sz w:val="22"/>
          <w:szCs w:val="22"/>
        </w:rPr>
        <w:t>внутренни</w:t>
      </w:r>
      <w:r w:rsidR="000E0F86">
        <w:rPr>
          <w:sz w:val="22"/>
          <w:szCs w:val="22"/>
        </w:rPr>
        <w:t>х блоков</w:t>
      </w:r>
      <w:r w:rsidR="000E0F86" w:rsidRPr="000E0F86">
        <w:rPr>
          <w:sz w:val="22"/>
          <w:szCs w:val="22"/>
        </w:rPr>
        <w:t xml:space="preserve"> </w:t>
      </w:r>
      <w:r w:rsidR="005A5274">
        <w:rPr>
          <w:sz w:val="22"/>
          <w:szCs w:val="22"/>
        </w:rPr>
        <w:t xml:space="preserve">кассетного типа </w:t>
      </w:r>
      <w:r w:rsidR="00A55D3A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A55D3A">
        <w:rPr>
          <w:sz w:val="22"/>
          <w:szCs w:val="22"/>
        </w:rPr>
        <w:t>FFQN_</w:t>
      </w:r>
      <w:r w:rsidR="00A55D3A" w:rsidRPr="00A55D3A">
        <w:rPr>
          <w:sz w:val="22"/>
          <w:szCs w:val="22"/>
        </w:rPr>
        <w:t xml:space="preserve">CXV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4460074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Pr="00B3447E" w:rsidRDefault="001A61B6" w:rsidP="00A55D3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>
              <w:rPr>
                <w:sz w:val="22"/>
                <w:szCs w:val="22"/>
              </w:rPr>
              <w:t xml:space="preserve">кассетного типа </w:t>
            </w:r>
            <w:r w:rsidR="00A55D3A">
              <w:rPr>
                <w:sz w:val="22"/>
                <w:szCs w:val="22"/>
              </w:rPr>
              <w:t>бытовых</w:t>
            </w:r>
            <w:r w:rsidR="00A55D3A" w:rsidRPr="000E0F86">
              <w:rPr>
                <w:sz w:val="22"/>
                <w:szCs w:val="22"/>
              </w:rPr>
              <w:t xml:space="preserve"> кондици</w:t>
            </w:r>
            <w:r w:rsidR="00A55D3A">
              <w:rPr>
                <w:sz w:val="22"/>
                <w:szCs w:val="22"/>
              </w:rPr>
              <w:t>онеров (сплит-систем), модельный</w:t>
            </w:r>
            <w:r w:rsidR="00A55D3A" w:rsidRPr="000E0F86">
              <w:rPr>
                <w:sz w:val="22"/>
                <w:szCs w:val="22"/>
              </w:rPr>
              <w:t xml:space="preserve"> ряд </w:t>
            </w:r>
            <w:r w:rsidR="00A55D3A">
              <w:rPr>
                <w:sz w:val="22"/>
                <w:szCs w:val="22"/>
              </w:rPr>
              <w:t>FFQN_</w:t>
            </w:r>
            <w:r w:rsidR="00A55D3A" w:rsidRPr="00A55D3A">
              <w:rPr>
                <w:sz w:val="22"/>
                <w:szCs w:val="22"/>
              </w:rPr>
              <w:t>CXV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A55D3A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FFQN25</w:t>
            </w:r>
            <w:r w:rsidRPr="00A55D3A">
              <w:rPr>
                <w:sz w:val="22"/>
                <w:szCs w:val="22"/>
              </w:rPr>
              <w:t>CXV</w:t>
            </w:r>
            <w:r>
              <w:rPr>
                <w:sz w:val="22"/>
                <w:szCs w:val="22"/>
              </w:rPr>
              <w:t>, FFQ35</w:t>
            </w:r>
            <w:r w:rsidRPr="00A55D3A">
              <w:rPr>
                <w:sz w:val="22"/>
                <w:szCs w:val="22"/>
              </w:rPr>
              <w:t>CXV</w:t>
            </w:r>
            <w:r>
              <w:rPr>
                <w:sz w:val="22"/>
                <w:szCs w:val="22"/>
              </w:rPr>
              <w:t>, FFQN50</w:t>
            </w:r>
            <w:r w:rsidRPr="00A55D3A">
              <w:rPr>
                <w:sz w:val="22"/>
                <w:szCs w:val="22"/>
              </w:rPr>
              <w:t>CXV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A55D3A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A55D3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FFQN25CXV1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 FFQN3</w:t>
            </w:r>
            <w:r w:rsidRPr="00A55D3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5CXV1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 FFQN50</w:t>
            </w:r>
            <w:r w:rsidRPr="00A55D3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CXV1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F16034" w:rsidRDefault="00F16034" w:rsidP="00F16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E23B3E" w:rsidRPr="001E5460" w:rsidRDefault="00F16034" w:rsidP="00F1603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F1603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</w:t>
            </w:r>
            <w:r w:rsidR="002714A9" w:rsidRPr="00CA2FC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CA2FC0" w:rsidRDefault="001D711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1F50C0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1F50C0" w:rsidRPr="001E5460" w:rsidRDefault="00C20616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C20616" w:rsidRPr="00C20616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>Сертификат соответствия требованиям</w:t>
            </w:r>
          </w:p>
          <w:p w:rsidR="00C20616" w:rsidRPr="00C20616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C20616" w:rsidRPr="00C20616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20616" w:rsidRPr="00C20616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 xml:space="preserve">ЕАЭС RU С-BE.АЖ49.В.00910/21 </w:t>
            </w:r>
          </w:p>
          <w:p w:rsidR="00C20616" w:rsidRPr="00C20616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>(срок действия с  21.06.2021 до 20.06.2026)</w:t>
            </w:r>
          </w:p>
          <w:p w:rsidR="00C20616" w:rsidRPr="00C20616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>Декларация о соответствии требованиям</w:t>
            </w:r>
          </w:p>
          <w:p w:rsidR="00C20616" w:rsidRPr="00C20616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C20616" w:rsidRPr="00C20616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 xml:space="preserve">ЕАЭС N RU Д-BE.РА01.В.59477/21 </w:t>
            </w:r>
          </w:p>
          <w:p w:rsidR="001F50C0" w:rsidRPr="00481251" w:rsidRDefault="00C20616" w:rsidP="00C206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20616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1F50C0" w:rsidRPr="00A55D3A" w:rsidTr="00E6197D">
        <w:trPr>
          <w:trHeight w:val="415"/>
          <w:jc w:val="center"/>
        </w:trPr>
        <w:tc>
          <w:tcPr>
            <w:tcW w:w="2802" w:type="dxa"/>
            <w:vAlign w:val="center"/>
          </w:tcPr>
          <w:p w:rsidR="001F50C0" w:rsidRPr="001E5460" w:rsidRDefault="001F50C0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1F50C0" w:rsidRPr="000A02D7" w:rsidRDefault="001F50C0" w:rsidP="001F50C0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1F50C0" w:rsidRPr="001E5460" w:rsidTr="00E6197D">
        <w:trPr>
          <w:trHeight w:val="322"/>
          <w:jc w:val="center"/>
        </w:trPr>
        <w:tc>
          <w:tcPr>
            <w:tcW w:w="2802" w:type="dxa"/>
            <w:vAlign w:val="center"/>
          </w:tcPr>
          <w:p w:rsidR="001F50C0" w:rsidRPr="001E5460" w:rsidRDefault="001F50C0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1F50C0" w:rsidRPr="00481251" w:rsidRDefault="001F50C0" w:rsidP="001F5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1F50C0" w:rsidRPr="0074214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1F50C0" w:rsidRPr="001E5460" w:rsidRDefault="001F50C0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1F50C0" w:rsidRDefault="001F50C0" w:rsidP="001F50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Lot 60334, Persiaran Bukit Rahman Putra 3,</w:t>
            </w:r>
          </w:p>
          <w:p w:rsidR="001F50C0" w:rsidRDefault="001F50C0" w:rsidP="001F50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Taman Perindustrian Bukit Rahman Putra 3, </w:t>
            </w:r>
          </w:p>
          <w:p w:rsidR="001F50C0" w:rsidRPr="00710871" w:rsidRDefault="001F50C0" w:rsidP="001F50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47000 Sungai Buloh, Selangor Darul Ehsan</w:t>
            </w:r>
          </w:p>
        </w:tc>
      </w:tr>
      <w:tr w:rsidR="00E23B3E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4E2BCB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>ОГРН 5087746162983, ИНН/КПП 7703675923/774301001</w:t>
            </w:r>
          </w:p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4E2BCB" w:rsidRPr="00582554" w:rsidRDefault="004E2BCB" w:rsidP="004E2BCB">
            <w:pPr>
              <w:contextualSpacing/>
              <w:jc w:val="center"/>
              <w:rPr>
                <w:sz w:val="22"/>
                <w:szCs w:val="22"/>
              </w:rPr>
            </w:pPr>
            <w:r w:rsidRPr="00582554">
              <w:rPr>
                <w:sz w:val="22"/>
                <w:szCs w:val="22"/>
              </w:rPr>
              <w:t>Телефон: +7 (495) 737-37-33, факс: +7 (495) 737-37-32,</w:t>
            </w:r>
          </w:p>
          <w:p w:rsidR="00E23B3E" w:rsidRPr="002A7FF8" w:rsidRDefault="004E2BCB" w:rsidP="004E2BCB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582554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061800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B51E9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4460075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4460076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FB2983" w:rsidRDefault="004D2BDF" w:rsidP="00FB298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>
        <w:rPr>
          <w:sz w:val="22"/>
          <w:szCs w:val="22"/>
        </w:rPr>
        <w:t>кассетного типа бытовых</w:t>
      </w:r>
      <w:r w:rsidRPr="000E0F86">
        <w:rPr>
          <w:sz w:val="22"/>
          <w:szCs w:val="22"/>
        </w:rPr>
        <w:t xml:space="preserve"> кондици</w:t>
      </w:r>
      <w:r>
        <w:rPr>
          <w:sz w:val="22"/>
          <w:szCs w:val="22"/>
        </w:rPr>
        <w:t>онеров (сплит-систем), модельный</w:t>
      </w:r>
      <w:r w:rsidRPr="000E0F86">
        <w:rPr>
          <w:sz w:val="22"/>
          <w:szCs w:val="22"/>
        </w:rPr>
        <w:t xml:space="preserve"> ряд </w:t>
      </w:r>
      <w:r>
        <w:rPr>
          <w:sz w:val="22"/>
          <w:szCs w:val="22"/>
        </w:rPr>
        <w:t>FFQN_</w:t>
      </w:r>
      <w:r w:rsidRPr="00A55D3A">
        <w:rPr>
          <w:sz w:val="22"/>
          <w:szCs w:val="22"/>
        </w:rPr>
        <w:t>CXV</w:t>
      </w:r>
      <w:r>
        <w:rPr>
          <w:sz w:val="22"/>
          <w:szCs w:val="22"/>
        </w:rPr>
        <w:t xml:space="preserve"> </w:t>
      </w:r>
      <w:r w:rsidR="003A2FB1">
        <w:rPr>
          <w:sz w:val="22"/>
          <w:szCs w:val="22"/>
        </w:rPr>
        <w:t xml:space="preserve">предназначены </w:t>
      </w:r>
      <w:r w:rsidR="00FB2983" w:rsidRPr="009E2744">
        <w:rPr>
          <w:sz w:val="22"/>
          <w:szCs w:val="22"/>
        </w:rPr>
        <w:t>для обеспечения подвода</w:t>
      </w:r>
      <w:r w:rsidR="00FB2983">
        <w:rPr>
          <w:sz w:val="22"/>
          <w:szCs w:val="22"/>
        </w:rPr>
        <w:t xml:space="preserve"> кондиционированного воздуха </w:t>
      </w:r>
      <w:r w:rsidR="00FB2983" w:rsidRPr="009E2744">
        <w:rPr>
          <w:sz w:val="22"/>
          <w:szCs w:val="22"/>
        </w:rPr>
        <w:t>в замкнутое пространство комнаты или зоны</w:t>
      </w:r>
      <w:r w:rsidR="00FB2983">
        <w:rPr>
          <w:sz w:val="22"/>
          <w:szCs w:val="22"/>
        </w:rPr>
        <w:t>.</w:t>
      </w:r>
    </w:p>
    <w:p w:rsidR="00A12956" w:rsidRDefault="00A12956" w:rsidP="00A129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B4E9F">
        <w:rPr>
          <w:sz w:val="22"/>
          <w:szCs w:val="22"/>
        </w:rPr>
        <w:t>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7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Pr="00DE646B">
        <w:rPr>
          <w:sz w:val="22"/>
          <w:szCs w:val="22"/>
        </w:rPr>
        <w:t>Изделие работает по технологии on/off или</w:t>
      </w:r>
      <w:r w:rsidRPr="00871E9A">
        <w:rPr>
          <w:sz w:val="22"/>
          <w:szCs w:val="22"/>
        </w:rPr>
        <w:t xml:space="preserve"> технологии с п</w:t>
      </w:r>
      <w:r>
        <w:rPr>
          <w:sz w:val="22"/>
          <w:szCs w:val="22"/>
        </w:rPr>
        <w:t>остоянной производительностью.</w:t>
      </w:r>
      <w:r w:rsidRPr="00871E9A">
        <w:rPr>
          <w:sz w:val="22"/>
          <w:szCs w:val="22"/>
        </w:rPr>
        <w:t xml:space="preserve"> </w:t>
      </w:r>
      <w:r>
        <w:rPr>
          <w:sz w:val="22"/>
          <w:szCs w:val="22"/>
        </w:rPr>
        <w:t>Компрессор включае</w:t>
      </w:r>
      <w:r w:rsidRPr="00871E9A">
        <w:rPr>
          <w:sz w:val="22"/>
          <w:szCs w:val="22"/>
        </w:rPr>
        <w:t>тся или отклю</w:t>
      </w:r>
      <w:r>
        <w:rPr>
          <w:sz w:val="22"/>
          <w:szCs w:val="22"/>
        </w:rPr>
        <w:t>чае</w:t>
      </w:r>
      <w:r w:rsidRPr="00871E9A">
        <w:rPr>
          <w:sz w:val="22"/>
          <w:szCs w:val="22"/>
        </w:rPr>
        <w:t>тся при достижении заданной температуры</w:t>
      </w:r>
      <w:r>
        <w:rPr>
          <w:sz w:val="22"/>
          <w:szCs w:val="22"/>
        </w:rPr>
        <w:t xml:space="preserve">, исходя из показаний датчика температуры. </w:t>
      </w:r>
    </w:p>
    <w:p w:rsidR="00083DFD" w:rsidRDefault="00083DFD" w:rsidP="008A37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Особенности:</w:t>
      </w:r>
    </w:p>
    <w:p w:rsidR="00083DFD" w:rsidRPr="00083DFD" w:rsidRDefault="00083DFD" w:rsidP="00C459E9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295"/>
        <w:rPr>
          <w:rFonts w:ascii="Times New Roman" w:hAnsi="Times New Roman"/>
        </w:rPr>
      </w:pPr>
      <w:r w:rsidRPr="00083DFD">
        <w:rPr>
          <w:rFonts w:ascii="Times New Roman" w:hAnsi="Times New Roman"/>
        </w:rPr>
        <w:t>Компактность;</w:t>
      </w:r>
    </w:p>
    <w:p w:rsidR="00083DFD" w:rsidRPr="00083DFD" w:rsidRDefault="00083DFD" w:rsidP="00C459E9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295"/>
        <w:rPr>
          <w:rFonts w:ascii="Times New Roman" w:hAnsi="Times New Roman"/>
        </w:rPr>
      </w:pPr>
      <w:r w:rsidRPr="00083DFD">
        <w:rPr>
          <w:rFonts w:ascii="Times New Roman" w:hAnsi="Times New Roman"/>
        </w:rPr>
        <w:t>В</w:t>
      </w:r>
      <w:r w:rsidR="008A373A" w:rsidRPr="00083DFD">
        <w:rPr>
          <w:rFonts w:ascii="Times New Roman" w:hAnsi="Times New Roman"/>
        </w:rPr>
        <w:t>строенный насос отв</w:t>
      </w:r>
      <w:r w:rsidRPr="00083DFD">
        <w:rPr>
          <w:rFonts w:ascii="Times New Roman" w:hAnsi="Times New Roman"/>
        </w:rPr>
        <w:t>ода конденсата высокой мощности;</w:t>
      </w:r>
    </w:p>
    <w:p w:rsidR="00083DFD" w:rsidRPr="00083DFD" w:rsidRDefault="008A373A" w:rsidP="00C459E9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295"/>
        <w:rPr>
          <w:rFonts w:ascii="Times New Roman" w:hAnsi="Times New Roman"/>
        </w:rPr>
      </w:pPr>
      <w:r w:rsidRPr="00083DFD">
        <w:rPr>
          <w:rFonts w:ascii="Times New Roman" w:hAnsi="Times New Roman"/>
        </w:rPr>
        <w:t>4-стороннее ра</w:t>
      </w:r>
      <w:r w:rsidR="00083DFD" w:rsidRPr="00083DFD">
        <w:rPr>
          <w:rFonts w:ascii="Times New Roman" w:hAnsi="Times New Roman"/>
        </w:rPr>
        <w:t>спределение воздуха и автосвинг;</w:t>
      </w:r>
    </w:p>
    <w:p w:rsidR="00083DFD" w:rsidRPr="00083DFD" w:rsidRDefault="00083DFD" w:rsidP="00C459E9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295"/>
        <w:rPr>
          <w:rFonts w:ascii="Times New Roman" w:hAnsi="Times New Roman"/>
        </w:rPr>
      </w:pPr>
      <w:r w:rsidRPr="00083DFD">
        <w:rPr>
          <w:rFonts w:ascii="Times New Roman" w:hAnsi="Times New Roman"/>
        </w:rPr>
        <w:t>Автоматический режим;</w:t>
      </w:r>
    </w:p>
    <w:p w:rsidR="00083DFD" w:rsidRPr="00083DFD" w:rsidRDefault="00083DFD" w:rsidP="00C459E9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295"/>
        <w:rPr>
          <w:rFonts w:ascii="Times New Roman" w:hAnsi="Times New Roman"/>
        </w:rPr>
      </w:pPr>
      <w:r w:rsidRPr="00083DFD">
        <w:rPr>
          <w:rFonts w:ascii="Times New Roman" w:hAnsi="Times New Roman"/>
        </w:rPr>
        <w:t>Функция Hot Keep;</w:t>
      </w:r>
    </w:p>
    <w:p w:rsidR="00083DFD" w:rsidRPr="00083DFD" w:rsidRDefault="00083DFD" w:rsidP="00C459E9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295"/>
        <w:rPr>
          <w:rFonts w:ascii="Times New Roman" w:hAnsi="Times New Roman"/>
        </w:rPr>
      </w:pPr>
      <w:r w:rsidRPr="00083DFD">
        <w:rPr>
          <w:rFonts w:ascii="Times New Roman" w:hAnsi="Times New Roman"/>
        </w:rPr>
        <w:t>Самодиагностика;</w:t>
      </w:r>
    </w:p>
    <w:p w:rsidR="008A373A" w:rsidRPr="00083DFD" w:rsidRDefault="008A373A" w:rsidP="00C459E9">
      <w:pPr>
        <w:pStyle w:val="af3"/>
        <w:numPr>
          <w:ilvl w:val="0"/>
          <w:numId w:val="4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295"/>
        <w:rPr>
          <w:rFonts w:ascii="Times New Roman" w:hAnsi="Times New Roman"/>
        </w:rPr>
      </w:pPr>
      <w:r w:rsidRPr="00083DFD">
        <w:rPr>
          <w:rFonts w:ascii="Times New Roman" w:hAnsi="Times New Roman"/>
        </w:rPr>
        <w:t>Беспроводной пульт входит в стандартную комплектацию.</w:t>
      </w:r>
    </w:p>
    <w:p w:rsid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изделия представлен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941F9" w:rsidRDefault="006941F9" w:rsidP="000A0E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6941F9" w:rsidRDefault="007675A4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48025" cy="18669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2B" w:rsidRDefault="00F5632B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941F9" w:rsidRP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6941F9">
        <w:rPr>
          <w:sz w:val="20"/>
          <w:szCs w:val="20"/>
        </w:rPr>
        <w:t>Рисунок 1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4460077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5632B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5632B" w:rsidRDefault="00F5632B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2455A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EE4C8A" w:rsidRDefault="00EE4C8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F5632B" w:rsidRDefault="00F5632B" w:rsidP="00F5632B"/>
    <w:p w:rsidR="00F5632B" w:rsidRDefault="00F5632B" w:rsidP="00F5632B"/>
    <w:p w:rsidR="00F5632B" w:rsidRPr="00F5632B" w:rsidRDefault="00F5632B" w:rsidP="00F5632B"/>
    <w:p w:rsidR="00EE4C8A" w:rsidRDefault="00EE4C8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D864A3" w:rsidRDefault="00D864A3" w:rsidP="00D864A3"/>
    <w:p w:rsidR="00D864A3" w:rsidRDefault="00D864A3" w:rsidP="00D864A3"/>
    <w:p w:rsidR="00D864A3" w:rsidRPr="00D864A3" w:rsidRDefault="00D864A3" w:rsidP="00D864A3"/>
    <w:p w:rsidR="00F5632B" w:rsidRPr="00F5632B" w:rsidRDefault="00F5632B" w:rsidP="00F5632B"/>
    <w:p w:rsidR="00EF3D97" w:rsidRDefault="0076190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4460078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3D5BDD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BD0058" w:rsidRPr="00BD0058" w:rsidRDefault="00BD0058" w:rsidP="00BD0058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3D5BDD" w:rsidRDefault="003D5BDD" w:rsidP="00BD0058">
      <w:pPr>
        <w:ind w:firstLine="709"/>
        <w:jc w:val="center"/>
        <w:rPr>
          <w:noProof/>
          <w:sz w:val="20"/>
          <w:szCs w:val="20"/>
        </w:rPr>
      </w:pPr>
    </w:p>
    <w:p w:rsidR="003D5BDD" w:rsidRDefault="003D5BDD" w:rsidP="00BD0058">
      <w:pPr>
        <w:ind w:firstLine="709"/>
        <w:jc w:val="center"/>
        <w:rPr>
          <w:noProof/>
          <w:sz w:val="20"/>
          <w:szCs w:val="20"/>
        </w:rPr>
      </w:pPr>
    </w:p>
    <w:p w:rsidR="003D5BDD" w:rsidRDefault="003D5BDD" w:rsidP="00BD0058">
      <w:pPr>
        <w:ind w:firstLine="709"/>
        <w:jc w:val="center"/>
        <w:rPr>
          <w:noProof/>
          <w:sz w:val="20"/>
          <w:szCs w:val="20"/>
        </w:rPr>
      </w:pPr>
      <w:bookmarkStart w:id="7" w:name="_GoBack"/>
      <w:bookmarkEnd w:id="7"/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BD0058" w:rsidRDefault="00BD0058" w:rsidP="00BD0058">
      <w:pPr>
        <w:ind w:firstLine="709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lastRenderedPageBreak/>
        <w:t>Таблица 2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tbl>
      <w:tblPr>
        <w:tblStyle w:val="af0"/>
        <w:tblW w:w="8926" w:type="dxa"/>
        <w:jc w:val="center"/>
        <w:tblLayout w:type="fixed"/>
        <w:tblLook w:val="0000" w:firstRow="0" w:lastRow="0" w:firstColumn="0" w:lastColumn="0" w:noHBand="0" w:noVBand="0"/>
      </w:tblPr>
      <w:tblGrid>
        <w:gridCol w:w="1559"/>
        <w:gridCol w:w="426"/>
        <w:gridCol w:w="1134"/>
        <w:gridCol w:w="851"/>
        <w:gridCol w:w="1554"/>
        <w:gridCol w:w="144"/>
        <w:gridCol w:w="1698"/>
        <w:gridCol w:w="1560"/>
      </w:tblGrid>
      <w:tr w:rsidR="008B5601" w:rsidRPr="009A2EDE" w:rsidTr="00407A22">
        <w:trPr>
          <w:trHeight w:val="388"/>
          <w:jc w:val="center"/>
        </w:trPr>
        <w:tc>
          <w:tcPr>
            <w:tcW w:w="3970" w:type="dxa"/>
            <w:gridSpan w:val="4"/>
            <w:vAlign w:val="center"/>
          </w:tcPr>
          <w:p w:rsidR="008B5601" w:rsidRPr="009A2EDE" w:rsidRDefault="008B5601" w:rsidP="001F2D5E">
            <w:pPr>
              <w:jc w:val="center"/>
              <w:rPr>
                <w:b/>
                <w:sz w:val="22"/>
                <w:szCs w:val="22"/>
              </w:rPr>
            </w:pPr>
            <w:r w:rsidRPr="009A2EDE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554" w:type="dxa"/>
            <w:vAlign w:val="center"/>
          </w:tcPr>
          <w:p w:rsidR="008B5601" w:rsidRPr="009A2EDE" w:rsidRDefault="008B5601" w:rsidP="001F2D5E">
            <w:pPr>
              <w:jc w:val="center"/>
              <w:rPr>
                <w:b/>
                <w:sz w:val="22"/>
                <w:szCs w:val="22"/>
              </w:rPr>
            </w:pPr>
            <w:r w:rsidRPr="009A2EDE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FFQN25CXV</w:t>
            </w:r>
          </w:p>
        </w:tc>
        <w:tc>
          <w:tcPr>
            <w:tcW w:w="1842" w:type="dxa"/>
            <w:gridSpan w:val="2"/>
            <w:vAlign w:val="center"/>
          </w:tcPr>
          <w:p w:rsidR="008B5601" w:rsidRPr="009A2EDE" w:rsidRDefault="008B5601" w:rsidP="001F2D5E">
            <w:pPr>
              <w:jc w:val="center"/>
              <w:rPr>
                <w:b/>
                <w:sz w:val="22"/>
                <w:szCs w:val="22"/>
              </w:rPr>
            </w:pPr>
            <w:r w:rsidRPr="009A2EDE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FFQN35CXV</w:t>
            </w:r>
          </w:p>
        </w:tc>
        <w:tc>
          <w:tcPr>
            <w:tcW w:w="1560" w:type="dxa"/>
            <w:vAlign w:val="center"/>
          </w:tcPr>
          <w:p w:rsidR="008B5601" w:rsidRPr="009A2EDE" w:rsidRDefault="008B5601" w:rsidP="001F2D5E">
            <w:pPr>
              <w:jc w:val="center"/>
              <w:rPr>
                <w:b/>
                <w:sz w:val="22"/>
                <w:szCs w:val="22"/>
              </w:rPr>
            </w:pPr>
            <w:r w:rsidRPr="009A2EDE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FFQN50CXV</w:t>
            </w:r>
          </w:p>
        </w:tc>
      </w:tr>
      <w:tr w:rsidR="008B5601" w:rsidRPr="009A2EDE" w:rsidTr="00407A22">
        <w:trPr>
          <w:trHeight w:val="382"/>
          <w:jc w:val="center"/>
        </w:trPr>
        <w:tc>
          <w:tcPr>
            <w:tcW w:w="3119" w:type="dxa"/>
            <w:gridSpan w:val="3"/>
            <w:vAlign w:val="center"/>
          </w:tcPr>
          <w:p w:rsidR="008B5601" w:rsidRPr="009A2EDE" w:rsidRDefault="008B5601" w:rsidP="001F2D5E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851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Ф/В/Гц</w:t>
            </w:r>
          </w:p>
        </w:tc>
        <w:tc>
          <w:tcPr>
            <w:tcW w:w="4956" w:type="dxa"/>
            <w:gridSpan w:val="4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1/220-240/50</w:t>
            </w:r>
          </w:p>
        </w:tc>
      </w:tr>
      <w:tr w:rsidR="008B5601" w:rsidRPr="009A2EDE" w:rsidTr="00407A22">
        <w:trPr>
          <w:trHeight w:val="417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:rsidR="008B5601" w:rsidRPr="009A2EDE" w:rsidRDefault="008B5601" w:rsidP="001F2D5E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Производитель-ность</w:t>
            </w:r>
          </w:p>
        </w:tc>
        <w:tc>
          <w:tcPr>
            <w:tcW w:w="1134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Охлажде-ние</w:t>
            </w:r>
          </w:p>
        </w:tc>
        <w:tc>
          <w:tcPr>
            <w:tcW w:w="851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кВт</w:t>
            </w:r>
          </w:p>
        </w:tc>
        <w:tc>
          <w:tcPr>
            <w:tcW w:w="1554" w:type="dxa"/>
            <w:vAlign w:val="center"/>
          </w:tcPr>
          <w:p w:rsidR="008B5601" w:rsidRPr="009A2EDE" w:rsidRDefault="00407A22" w:rsidP="001F2D5E">
            <w:pPr>
              <w:jc w:val="center"/>
              <w:rPr>
                <w:sz w:val="22"/>
                <w:szCs w:val="22"/>
                <w:lang w:val="en-US"/>
              </w:rPr>
            </w:pPr>
            <w:r w:rsidRPr="009A2EDE">
              <w:rPr>
                <w:sz w:val="22"/>
                <w:szCs w:val="22"/>
                <w:lang w:val="en-US"/>
              </w:rPr>
              <w:t>2</w:t>
            </w:r>
            <w:r w:rsidRPr="009A2EDE">
              <w:rPr>
                <w:sz w:val="22"/>
                <w:szCs w:val="22"/>
              </w:rPr>
              <w:t>.</w:t>
            </w:r>
            <w:r w:rsidRPr="009A2EDE">
              <w:rPr>
                <w:sz w:val="22"/>
                <w:szCs w:val="22"/>
                <w:lang w:val="en-US"/>
              </w:rPr>
              <w:t>78</w:t>
            </w:r>
          </w:p>
        </w:tc>
        <w:tc>
          <w:tcPr>
            <w:tcW w:w="1842" w:type="dxa"/>
            <w:gridSpan w:val="2"/>
            <w:vAlign w:val="center"/>
          </w:tcPr>
          <w:p w:rsidR="008B5601" w:rsidRPr="009A2EDE" w:rsidRDefault="00407A22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3.66</w:t>
            </w:r>
          </w:p>
        </w:tc>
        <w:tc>
          <w:tcPr>
            <w:tcW w:w="1560" w:type="dxa"/>
            <w:vAlign w:val="center"/>
          </w:tcPr>
          <w:p w:rsidR="008B5601" w:rsidRPr="009A2EDE" w:rsidRDefault="00407A22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5.13</w:t>
            </w:r>
          </w:p>
        </w:tc>
      </w:tr>
      <w:tr w:rsidR="008B5601" w:rsidRPr="009A2EDE" w:rsidTr="00407A22">
        <w:trPr>
          <w:trHeight w:val="408"/>
          <w:jc w:val="center"/>
        </w:trPr>
        <w:tc>
          <w:tcPr>
            <w:tcW w:w="1985" w:type="dxa"/>
            <w:gridSpan w:val="2"/>
            <w:vMerge/>
            <w:vAlign w:val="center"/>
          </w:tcPr>
          <w:p w:rsidR="008B5601" w:rsidRPr="009A2EDE" w:rsidRDefault="008B5601" w:rsidP="001F2D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</w:tc>
        <w:tc>
          <w:tcPr>
            <w:tcW w:w="851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кВт</w:t>
            </w:r>
          </w:p>
        </w:tc>
        <w:tc>
          <w:tcPr>
            <w:tcW w:w="1554" w:type="dxa"/>
            <w:vAlign w:val="center"/>
          </w:tcPr>
          <w:p w:rsidR="008B5601" w:rsidRPr="009A2EDE" w:rsidRDefault="00407A22" w:rsidP="001F2D5E">
            <w:pPr>
              <w:jc w:val="center"/>
              <w:rPr>
                <w:sz w:val="22"/>
                <w:szCs w:val="22"/>
                <w:lang w:val="en-US"/>
              </w:rPr>
            </w:pPr>
            <w:r w:rsidRPr="009A2EDE">
              <w:rPr>
                <w:sz w:val="22"/>
                <w:szCs w:val="22"/>
                <w:lang w:val="en-US"/>
              </w:rPr>
              <w:t>2.78</w:t>
            </w:r>
          </w:p>
        </w:tc>
        <w:tc>
          <w:tcPr>
            <w:tcW w:w="1842" w:type="dxa"/>
            <w:gridSpan w:val="2"/>
            <w:vAlign w:val="center"/>
          </w:tcPr>
          <w:p w:rsidR="008B5601" w:rsidRPr="009A2EDE" w:rsidRDefault="00407A22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3.37</w:t>
            </w:r>
          </w:p>
        </w:tc>
        <w:tc>
          <w:tcPr>
            <w:tcW w:w="1560" w:type="dxa"/>
            <w:vAlign w:val="center"/>
          </w:tcPr>
          <w:p w:rsidR="008B5601" w:rsidRPr="009A2EDE" w:rsidRDefault="00407A22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5.13</w:t>
            </w:r>
          </w:p>
        </w:tc>
      </w:tr>
      <w:tr w:rsidR="008B5601" w:rsidRPr="009A2EDE" w:rsidTr="00407A22">
        <w:trPr>
          <w:trHeight w:val="413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:rsidR="008B5601" w:rsidRPr="009A2EDE" w:rsidRDefault="008B5601" w:rsidP="001F2D5E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Коэффициент энергоэффектив-ности</w:t>
            </w:r>
          </w:p>
        </w:tc>
        <w:tc>
          <w:tcPr>
            <w:tcW w:w="1134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 xml:space="preserve">Охлажде-ние </w:t>
            </w:r>
            <w:r w:rsidRPr="009A2EDE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851" w:type="dxa"/>
            <w:vMerge w:val="restart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Вт/Вт</w:t>
            </w:r>
          </w:p>
        </w:tc>
        <w:tc>
          <w:tcPr>
            <w:tcW w:w="1554" w:type="dxa"/>
            <w:vAlign w:val="center"/>
          </w:tcPr>
          <w:p w:rsidR="008B5601" w:rsidRPr="009A2EDE" w:rsidRDefault="00407A22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3.09</w:t>
            </w:r>
          </w:p>
        </w:tc>
        <w:tc>
          <w:tcPr>
            <w:tcW w:w="1842" w:type="dxa"/>
            <w:gridSpan w:val="2"/>
            <w:vAlign w:val="center"/>
          </w:tcPr>
          <w:p w:rsidR="008B5601" w:rsidRPr="009A2EDE" w:rsidRDefault="00407A22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2.82</w:t>
            </w:r>
          </w:p>
        </w:tc>
        <w:tc>
          <w:tcPr>
            <w:tcW w:w="1560" w:type="dxa"/>
            <w:vAlign w:val="center"/>
          </w:tcPr>
          <w:p w:rsidR="008B5601" w:rsidRPr="009A2EDE" w:rsidRDefault="00407A22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3.03</w:t>
            </w:r>
          </w:p>
        </w:tc>
      </w:tr>
      <w:tr w:rsidR="008B5601" w:rsidRPr="009A2EDE" w:rsidTr="00407A22">
        <w:trPr>
          <w:trHeight w:val="290"/>
          <w:jc w:val="center"/>
        </w:trPr>
        <w:tc>
          <w:tcPr>
            <w:tcW w:w="1985" w:type="dxa"/>
            <w:gridSpan w:val="2"/>
            <w:vMerge/>
            <w:vAlign w:val="center"/>
          </w:tcPr>
          <w:p w:rsidR="008B5601" w:rsidRPr="009A2EDE" w:rsidRDefault="008B5601" w:rsidP="001F2D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851" w:type="dxa"/>
            <w:vMerge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vAlign w:val="center"/>
          </w:tcPr>
          <w:p w:rsidR="008B5601" w:rsidRPr="009A2EDE" w:rsidRDefault="00407A22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3.35</w:t>
            </w:r>
          </w:p>
        </w:tc>
        <w:tc>
          <w:tcPr>
            <w:tcW w:w="1842" w:type="dxa"/>
            <w:gridSpan w:val="2"/>
            <w:vAlign w:val="center"/>
          </w:tcPr>
          <w:p w:rsidR="008B5601" w:rsidRPr="009A2EDE" w:rsidRDefault="00407A22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3.3</w:t>
            </w:r>
          </w:p>
        </w:tc>
        <w:tc>
          <w:tcPr>
            <w:tcW w:w="1560" w:type="dxa"/>
            <w:vAlign w:val="center"/>
          </w:tcPr>
          <w:p w:rsidR="008B5601" w:rsidRPr="009A2EDE" w:rsidRDefault="00407A22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3.00</w:t>
            </w:r>
          </w:p>
        </w:tc>
      </w:tr>
      <w:tr w:rsidR="008B5601" w:rsidRPr="009A2EDE" w:rsidTr="00407A22">
        <w:trPr>
          <w:trHeight w:val="396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:rsidR="008B5601" w:rsidRPr="009A2EDE" w:rsidRDefault="008B5601" w:rsidP="001F2D5E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134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Охлажде-ние</w:t>
            </w:r>
          </w:p>
        </w:tc>
        <w:tc>
          <w:tcPr>
            <w:tcW w:w="851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Вт</w:t>
            </w:r>
          </w:p>
        </w:tc>
        <w:tc>
          <w:tcPr>
            <w:tcW w:w="1554" w:type="dxa"/>
            <w:vAlign w:val="center"/>
          </w:tcPr>
          <w:p w:rsidR="008B5601" w:rsidRPr="009A2EDE" w:rsidRDefault="00891077" w:rsidP="001F2D5E">
            <w:pPr>
              <w:jc w:val="center"/>
              <w:rPr>
                <w:color w:val="000000"/>
                <w:sz w:val="22"/>
                <w:szCs w:val="22"/>
              </w:rPr>
            </w:pPr>
            <w:r w:rsidRPr="009A2EDE">
              <w:rPr>
                <w:color w:val="000000"/>
                <w:sz w:val="22"/>
                <w:szCs w:val="22"/>
              </w:rPr>
              <w:t>0.9</w:t>
            </w:r>
          </w:p>
        </w:tc>
        <w:tc>
          <w:tcPr>
            <w:tcW w:w="1842" w:type="dxa"/>
            <w:gridSpan w:val="2"/>
            <w:vAlign w:val="center"/>
          </w:tcPr>
          <w:p w:rsidR="008B5601" w:rsidRPr="009A2EDE" w:rsidRDefault="00891077" w:rsidP="001F2D5E">
            <w:pPr>
              <w:jc w:val="center"/>
              <w:rPr>
                <w:color w:val="000000"/>
                <w:sz w:val="22"/>
                <w:szCs w:val="22"/>
              </w:rPr>
            </w:pPr>
            <w:r w:rsidRPr="009A2EDE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  <w:vAlign w:val="center"/>
          </w:tcPr>
          <w:p w:rsidR="008B5601" w:rsidRPr="009A2EDE" w:rsidRDefault="00891077" w:rsidP="001F2D5E">
            <w:pPr>
              <w:jc w:val="center"/>
              <w:rPr>
                <w:color w:val="000000"/>
                <w:sz w:val="22"/>
                <w:szCs w:val="22"/>
              </w:rPr>
            </w:pPr>
            <w:r w:rsidRPr="009A2EDE">
              <w:rPr>
                <w:color w:val="000000"/>
                <w:sz w:val="22"/>
                <w:szCs w:val="22"/>
              </w:rPr>
              <w:t>1.69</w:t>
            </w:r>
          </w:p>
        </w:tc>
      </w:tr>
      <w:tr w:rsidR="008B5601" w:rsidRPr="009A2EDE" w:rsidTr="00407A22">
        <w:trPr>
          <w:trHeight w:val="416"/>
          <w:jc w:val="center"/>
        </w:trPr>
        <w:tc>
          <w:tcPr>
            <w:tcW w:w="1985" w:type="dxa"/>
            <w:gridSpan w:val="2"/>
            <w:vMerge/>
            <w:vAlign w:val="center"/>
          </w:tcPr>
          <w:p w:rsidR="008B5601" w:rsidRPr="009A2EDE" w:rsidRDefault="008B5601" w:rsidP="001F2D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Нагрев</w:t>
            </w:r>
          </w:p>
        </w:tc>
        <w:tc>
          <w:tcPr>
            <w:tcW w:w="851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Вт</w:t>
            </w:r>
          </w:p>
        </w:tc>
        <w:tc>
          <w:tcPr>
            <w:tcW w:w="1554" w:type="dxa"/>
            <w:vAlign w:val="center"/>
          </w:tcPr>
          <w:p w:rsidR="008B5601" w:rsidRPr="009A2EDE" w:rsidRDefault="00891077" w:rsidP="001F2D5E">
            <w:pPr>
              <w:jc w:val="center"/>
              <w:rPr>
                <w:color w:val="000000"/>
                <w:sz w:val="22"/>
                <w:szCs w:val="22"/>
              </w:rPr>
            </w:pPr>
            <w:r w:rsidRPr="009A2EDE">
              <w:rPr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842" w:type="dxa"/>
            <w:gridSpan w:val="2"/>
            <w:vAlign w:val="center"/>
          </w:tcPr>
          <w:p w:rsidR="008B5601" w:rsidRPr="009A2EDE" w:rsidRDefault="00891077" w:rsidP="001F2D5E">
            <w:pPr>
              <w:jc w:val="center"/>
              <w:rPr>
                <w:color w:val="000000"/>
                <w:sz w:val="22"/>
                <w:szCs w:val="22"/>
              </w:rPr>
            </w:pPr>
            <w:r w:rsidRPr="009A2EDE">
              <w:rPr>
                <w:color w:val="000000"/>
                <w:sz w:val="22"/>
                <w:szCs w:val="22"/>
              </w:rPr>
              <w:t>1.02</w:t>
            </w:r>
          </w:p>
        </w:tc>
        <w:tc>
          <w:tcPr>
            <w:tcW w:w="1560" w:type="dxa"/>
            <w:vAlign w:val="center"/>
          </w:tcPr>
          <w:p w:rsidR="008B5601" w:rsidRPr="009A2EDE" w:rsidRDefault="00891077" w:rsidP="001F2D5E">
            <w:pPr>
              <w:jc w:val="center"/>
              <w:rPr>
                <w:color w:val="000000"/>
                <w:sz w:val="22"/>
                <w:szCs w:val="22"/>
              </w:rPr>
            </w:pPr>
            <w:r w:rsidRPr="009A2EDE">
              <w:rPr>
                <w:color w:val="000000"/>
                <w:sz w:val="22"/>
                <w:szCs w:val="22"/>
              </w:rPr>
              <w:t>1.71</w:t>
            </w:r>
          </w:p>
        </w:tc>
      </w:tr>
      <w:tr w:rsidR="008B5601" w:rsidRPr="009A2EDE" w:rsidTr="00407A22">
        <w:trPr>
          <w:trHeight w:val="520"/>
          <w:jc w:val="center"/>
        </w:trPr>
        <w:tc>
          <w:tcPr>
            <w:tcW w:w="3119" w:type="dxa"/>
            <w:gridSpan w:val="3"/>
            <w:vAlign w:val="center"/>
          </w:tcPr>
          <w:p w:rsidR="008B5601" w:rsidRPr="009A2EDE" w:rsidRDefault="008B5601" w:rsidP="001F2D5E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Расход воздуха (средний)</w:t>
            </w:r>
          </w:p>
        </w:tc>
        <w:tc>
          <w:tcPr>
            <w:tcW w:w="851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л/с</w:t>
            </w:r>
          </w:p>
        </w:tc>
        <w:tc>
          <w:tcPr>
            <w:tcW w:w="1554" w:type="dxa"/>
            <w:vAlign w:val="center"/>
          </w:tcPr>
          <w:p w:rsidR="008B5601" w:rsidRPr="009A2EDE" w:rsidRDefault="001D70CA" w:rsidP="001F2D5E">
            <w:pPr>
              <w:jc w:val="center"/>
              <w:rPr>
                <w:color w:val="000000"/>
                <w:sz w:val="22"/>
                <w:szCs w:val="22"/>
              </w:rPr>
            </w:pPr>
            <w:r w:rsidRPr="009A2EDE">
              <w:rPr>
                <w:color w:val="000000"/>
                <w:sz w:val="22"/>
                <w:szCs w:val="22"/>
              </w:rPr>
              <w:t>170</w:t>
            </w:r>
          </w:p>
        </w:tc>
        <w:tc>
          <w:tcPr>
            <w:tcW w:w="1842" w:type="dxa"/>
            <w:gridSpan w:val="2"/>
            <w:vAlign w:val="center"/>
          </w:tcPr>
          <w:p w:rsidR="008B5601" w:rsidRPr="009A2EDE" w:rsidRDefault="001D70CA" w:rsidP="001F2D5E">
            <w:pPr>
              <w:jc w:val="center"/>
              <w:rPr>
                <w:color w:val="000000"/>
                <w:sz w:val="22"/>
                <w:szCs w:val="22"/>
              </w:rPr>
            </w:pPr>
            <w:r w:rsidRPr="009A2EDE">
              <w:rPr>
                <w:color w:val="000000"/>
                <w:sz w:val="22"/>
                <w:szCs w:val="22"/>
              </w:rPr>
              <w:t>170</w:t>
            </w:r>
          </w:p>
        </w:tc>
        <w:tc>
          <w:tcPr>
            <w:tcW w:w="1560" w:type="dxa"/>
            <w:vAlign w:val="center"/>
          </w:tcPr>
          <w:p w:rsidR="008B5601" w:rsidRPr="009A2EDE" w:rsidRDefault="001D70CA" w:rsidP="001F2D5E">
            <w:pPr>
              <w:jc w:val="center"/>
              <w:rPr>
                <w:color w:val="000000"/>
                <w:sz w:val="22"/>
                <w:szCs w:val="22"/>
              </w:rPr>
            </w:pPr>
            <w:r w:rsidRPr="009A2EDE">
              <w:rPr>
                <w:color w:val="000000"/>
                <w:sz w:val="22"/>
                <w:szCs w:val="22"/>
              </w:rPr>
              <w:t>194</w:t>
            </w:r>
          </w:p>
        </w:tc>
      </w:tr>
      <w:tr w:rsidR="008B5601" w:rsidRPr="009A2EDE" w:rsidTr="00407A22">
        <w:trPr>
          <w:trHeight w:val="1015"/>
          <w:jc w:val="center"/>
        </w:trPr>
        <w:tc>
          <w:tcPr>
            <w:tcW w:w="3119" w:type="dxa"/>
            <w:gridSpan w:val="3"/>
            <w:vAlign w:val="center"/>
          </w:tcPr>
          <w:p w:rsidR="008B5601" w:rsidRPr="009A2EDE" w:rsidRDefault="008B5601" w:rsidP="001F2D5E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Уровень звукового давления внутре</w:t>
            </w:r>
            <w:r w:rsidR="00E35ADD" w:rsidRPr="009A2EDE">
              <w:rPr>
                <w:sz w:val="22"/>
                <w:szCs w:val="22"/>
              </w:rPr>
              <w:t>ннего блока (Выс./Ср./Низ.</w:t>
            </w:r>
            <w:r w:rsidRPr="009A2EDE">
              <w:rPr>
                <w:sz w:val="22"/>
                <w:szCs w:val="22"/>
              </w:rPr>
              <w:t>)</w:t>
            </w:r>
          </w:p>
        </w:tc>
        <w:tc>
          <w:tcPr>
            <w:tcW w:w="851" w:type="dxa"/>
            <w:vAlign w:val="center"/>
          </w:tcPr>
          <w:p w:rsidR="008B5601" w:rsidRPr="009A2EDE" w:rsidRDefault="008B56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дБ(А)</w:t>
            </w:r>
          </w:p>
        </w:tc>
        <w:tc>
          <w:tcPr>
            <w:tcW w:w="1554" w:type="dxa"/>
            <w:vAlign w:val="center"/>
          </w:tcPr>
          <w:p w:rsidR="008B5601" w:rsidRPr="009A2EDE" w:rsidRDefault="00E35ADD" w:rsidP="001F2D5E">
            <w:pPr>
              <w:jc w:val="center"/>
              <w:rPr>
                <w:color w:val="000000"/>
                <w:sz w:val="22"/>
                <w:szCs w:val="22"/>
              </w:rPr>
            </w:pPr>
            <w:r w:rsidRPr="009A2EDE">
              <w:rPr>
                <w:color w:val="000000"/>
                <w:sz w:val="22"/>
                <w:szCs w:val="22"/>
              </w:rPr>
              <w:t>41/38/35</w:t>
            </w:r>
          </w:p>
        </w:tc>
        <w:tc>
          <w:tcPr>
            <w:tcW w:w="1842" w:type="dxa"/>
            <w:gridSpan w:val="2"/>
            <w:vAlign w:val="center"/>
          </w:tcPr>
          <w:p w:rsidR="008B5601" w:rsidRPr="009A2EDE" w:rsidRDefault="00E35ADD" w:rsidP="001F2D5E">
            <w:pPr>
              <w:jc w:val="center"/>
              <w:rPr>
                <w:color w:val="000000"/>
                <w:sz w:val="22"/>
                <w:szCs w:val="22"/>
              </w:rPr>
            </w:pPr>
            <w:r w:rsidRPr="009A2EDE">
              <w:rPr>
                <w:color w:val="000000"/>
                <w:sz w:val="22"/>
                <w:szCs w:val="22"/>
              </w:rPr>
              <w:t>41/38/34</w:t>
            </w:r>
          </w:p>
        </w:tc>
        <w:tc>
          <w:tcPr>
            <w:tcW w:w="1560" w:type="dxa"/>
            <w:vAlign w:val="center"/>
          </w:tcPr>
          <w:p w:rsidR="008B5601" w:rsidRPr="009A2EDE" w:rsidRDefault="00E35ADD" w:rsidP="001F2D5E">
            <w:pPr>
              <w:jc w:val="center"/>
              <w:rPr>
                <w:color w:val="000000"/>
                <w:sz w:val="22"/>
                <w:szCs w:val="22"/>
              </w:rPr>
            </w:pPr>
            <w:r w:rsidRPr="009A2EDE">
              <w:rPr>
                <w:color w:val="000000"/>
                <w:sz w:val="22"/>
                <w:szCs w:val="22"/>
              </w:rPr>
              <w:t>44/41/37</w:t>
            </w:r>
          </w:p>
        </w:tc>
      </w:tr>
      <w:tr w:rsidR="00457A01" w:rsidRPr="009A2EDE" w:rsidTr="00E069B4">
        <w:trPr>
          <w:trHeight w:val="277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:rsidR="009A2EDE" w:rsidRDefault="00457A01" w:rsidP="001F2D5E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Габариты</w:t>
            </w:r>
            <w:r w:rsidR="009A2EDE">
              <w:rPr>
                <w:sz w:val="22"/>
                <w:szCs w:val="22"/>
              </w:rPr>
              <w:t xml:space="preserve"> блока/</w:t>
            </w:r>
          </w:p>
          <w:p w:rsidR="00457A01" w:rsidRPr="009A2EDE" w:rsidRDefault="009A2EDE" w:rsidP="001F2D5E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декоративной панели</w:t>
            </w:r>
          </w:p>
        </w:tc>
        <w:tc>
          <w:tcPr>
            <w:tcW w:w="1134" w:type="dxa"/>
            <w:vAlign w:val="center"/>
          </w:tcPr>
          <w:p w:rsidR="00457A01" w:rsidRPr="009A2EDE" w:rsidRDefault="00457A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Высота</w:t>
            </w:r>
          </w:p>
        </w:tc>
        <w:tc>
          <w:tcPr>
            <w:tcW w:w="851" w:type="dxa"/>
            <w:vAlign w:val="center"/>
          </w:tcPr>
          <w:p w:rsidR="00457A01" w:rsidRPr="009A2EDE" w:rsidRDefault="00457A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4956" w:type="dxa"/>
            <w:gridSpan w:val="4"/>
            <w:vAlign w:val="center"/>
          </w:tcPr>
          <w:p w:rsidR="00457A01" w:rsidRPr="009A2EDE" w:rsidRDefault="00457A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250</w:t>
            </w:r>
            <w:r w:rsidR="00D72FB2">
              <w:rPr>
                <w:sz w:val="22"/>
                <w:szCs w:val="22"/>
              </w:rPr>
              <w:t>/295</w:t>
            </w:r>
          </w:p>
        </w:tc>
      </w:tr>
      <w:tr w:rsidR="00457A01" w:rsidRPr="009A2EDE" w:rsidTr="000C0913">
        <w:trPr>
          <w:trHeight w:val="253"/>
          <w:jc w:val="center"/>
        </w:trPr>
        <w:tc>
          <w:tcPr>
            <w:tcW w:w="1985" w:type="dxa"/>
            <w:gridSpan w:val="2"/>
            <w:vMerge/>
            <w:vAlign w:val="center"/>
          </w:tcPr>
          <w:p w:rsidR="00457A01" w:rsidRPr="009A2EDE" w:rsidRDefault="00457A01" w:rsidP="001F2D5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57A01" w:rsidRPr="009A2EDE" w:rsidRDefault="00457A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Ширина</w:t>
            </w:r>
          </w:p>
        </w:tc>
        <w:tc>
          <w:tcPr>
            <w:tcW w:w="851" w:type="dxa"/>
            <w:vAlign w:val="center"/>
          </w:tcPr>
          <w:p w:rsidR="00457A01" w:rsidRPr="009A2EDE" w:rsidRDefault="00457A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4956" w:type="dxa"/>
            <w:gridSpan w:val="4"/>
            <w:vAlign w:val="center"/>
          </w:tcPr>
          <w:p w:rsidR="00457A01" w:rsidRPr="009A2EDE" w:rsidRDefault="00457A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570</w:t>
            </w:r>
            <w:r w:rsidR="00D72FB2">
              <w:rPr>
                <w:sz w:val="22"/>
                <w:szCs w:val="22"/>
              </w:rPr>
              <w:t>/640</w:t>
            </w:r>
          </w:p>
        </w:tc>
      </w:tr>
      <w:tr w:rsidR="00457A01" w:rsidRPr="009A2EDE" w:rsidTr="001B29FC">
        <w:trPr>
          <w:trHeight w:val="284"/>
          <w:jc w:val="center"/>
        </w:trPr>
        <w:tc>
          <w:tcPr>
            <w:tcW w:w="1985" w:type="dxa"/>
            <w:gridSpan w:val="2"/>
            <w:vMerge/>
            <w:vAlign w:val="center"/>
          </w:tcPr>
          <w:p w:rsidR="00457A01" w:rsidRPr="009A2EDE" w:rsidRDefault="00457A01" w:rsidP="001F2D5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57A01" w:rsidRPr="009A2EDE" w:rsidRDefault="00457A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Глубина</w:t>
            </w:r>
          </w:p>
        </w:tc>
        <w:tc>
          <w:tcPr>
            <w:tcW w:w="851" w:type="dxa"/>
            <w:vAlign w:val="center"/>
          </w:tcPr>
          <w:p w:rsidR="00457A01" w:rsidRPr="009A2EDE" w:rsidRDefault="00457A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мм</w:t>
            </w:r>
          </w:p>
        </w:tc>
        <w:tc>
          <w:tcPr>
            <w:tcW w:w="4956" w:type="dxa"/>
            <w:gridSpan w:val="4"/>
            <w:vAlign w:val="center"/>
          </w:tcPr>
          <w:p w:rsidR="00457A01" w:rsidRPr="009A2EDE" w:rsidRDefault="00457A0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570</w:t>
            </w:r>
            <w:r w:rsidR="00D72FB2">
              <w:rPr>
                <w:sz w:val="22"/>
                <w:szCs w:val="22"/>
              </w:rPr>
              <w:t>/640</w:t>
            </w:r>
          </w:p>
        </w:tc>
      </w:tr>
      <w:tr w:rsidR="009D3D41" w:rsidRPr="009A2EDE" w:rsidTr="00B37E44">
        <w:trPr>
          <w:trHeight w:val="270"/>
          <w:jc w:val="center"/>
        </w:trPr>
        <w:tc>
          <w:tcPr>
            <w:tcW w:w="3119" w:type="dxa"/>
            <w:gridSpan w:val="3"/>
            <w:vAlign w:val="center"/>
          </w:tcPr>
          <w:p w:rsidR="009D3D41" w:rsidRPr="009A2EDE" w:rsidRDefault="009D3D41" w:rsidP="001F2D5E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Масса нетто</w:t>
            </w:r>
            <w:r w:rsidR="00C21FD9">
              <w:rPr>
                <w:sz w:val="22"/>
                <w:szCs w:val="22"/>
              </w:rPr>
              <w:t xml:space="preserve"> блока/декоративной панели</w:t>
            </w:r>
          </w:p>
        </w:tc>
        <w:tc>
          <w:tcPr>
            <w:tcW w:w="851" w:type="dxa"/>
            <w:vAlign w:val="center"/>
          </w:tcPr>
          <w:p w:rsidR="009D3D41" w:rsidRPr="009A2EDE" w:rsidRDefault="009D3D4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кг</w:t>
            </w:r>
          </w:p>
        </w:tc>
        <w:tc>
          <w:tcPr>
            <w:tcW w:w="1698" w:type="dxa"/>
            <w:gridSpan w:val="2"/>
            <w:vAlign w:val="center"/>
          </w:tcPr>
          <w:p w:rsidR="009D3D41" w:rsidRPr="009A2EDE" w:rsidRDefault="009D3D4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22</w:t>
            </w:r>
            <w:r w:rsidR="00C21FD9">
              <w:rPr>
                <w:sz w:val="22"/>
                <w:szCs w:val="22"/>
              </w:rPr>
              <w:t>/2</w:t>
            </w:r>
          </w:p>
        </w:tc>
        <w:tc>
          <w:tcPr>
            <w:tcW w:w="1698" w:type="dxa"/>
            <w:vAlign w:val="center"/>
          </w:tcPr>
          <w:p w:rsidR="009D3D41" w:rsidRPr="009A2EDE" w:rsidRDefault="009D3D4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23</w:t>
            </w:r>
            <w:r w:rsidR="00C21FD9">
              <w:rPr>
                <w:sz w:val="22"/>
                <w:szCs w:val="22"/>
              </w:rPr>
              <w:t>/2</w:t>
            </w:r>
          </w:p>
        </w:tc>
        <w:tc>
          <w:tcPr>
            <w:tcW w:w="1560" w:type="dxa"/>
            <w:vAlign w:val="center"/>
          </w:tcPr>
          <w:p w:rsidR="009D3D41" w:rsidRPr="009A2EDE" w:rsidRDefault="009D3D41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23</w:t>
            </w:r>
            <w:r w:rsidR="00C21FD9">
              <w:rPr>
                <w:sz w:val="22"/>
                <w:szCs w:val="22"/>
              </w:rPr>
              <w:t>/2</w:t>
            </w:r>
          </w:p>
        </w:tc>
      </w:tr>
      <w:tr w:rsidR="00B50882" w:rsidRPr="009A2EDE" w:rsidTr="00CE35AA">
        <w:trPr>
          <w:trHeight w:val="270"/>
          <w:jc w:val="center"/>
        </w:trPr>
        <w:tc>
          <w:tcPr>
            <w:tcW w:w="3119" w:type="dxa"/>
            <w:gridSpan w:val="3"/>
            <w:vAlign w:val="center"/>
          </w:tcPr>
          <w:p w:rsidR="00B50882" w:rsidRPr="009A2EDE" w:rsidRDefault="00B50882" w:rsidP="001F2D5E">
            <w:pPr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Декоративная панель (опция)</w:t>
            </w:r>
          </w:p>
        </w:tc>
        <w:tc>
          <w:tcPr>
            <w:tcW w:w="851" w:type="dxa"/>
            <w:vAlign w:val="center"/>
          </w:tcPr>
          <w:p w:rsidR="00B50882" w:rsidRPr="009A2EDE" w:rsidRDefault="00B50882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sz w:val="22"/>
                <w:szCs w:val="22"/>
              </w:rPr>
              <w:t>-</w:t>
            </w:r>
          </w:p>
        </w:tc>
        <w:tc>
          <w:tcPr>
            <w:tcW w:w="4956" w:type="dxa"/>
            <w:gridSpan w:val="4"/>
            <w:vAlign w:val="center"/>
          </w:tcPr>
          <w:p w:rsidR="00B50882" w:rsidRPr="009A2EDE" w:rsidRDefault="00B50882" w:rsidP="001F2D5E">
            <w:pPr>
              <w:jc w:val="center"/>
              <w:rPr>
                <w:sz w:val="22"/>
                <w:szCs w:val="22"/>
              </w:rPr>
            </w:pPr>
            <w:r w:rsidRPr="009A2EDE">
              <w:rPr>
                <w:color w:val="242021"/>
                <w:sz w:val="22"/>
                <w:szCs w:val="22"/>
              </w:rPr>
              <w:t>BYC20CX</w:t>
            </w:r>
          </w:p>
        </w:tc>
      </w:tr>
      <w:tr w:rsidR="0025028A" w:rsidRPr="009A2EDE" w:rsidTr="00157590">
        <w:trPr>
          <w:trHeight w:val="270"/>
          <w:jc w:val="center"/>
        </w:trPr>
        <w:tc>
          <w:tcPr>
            <w:tcW w:w="1559" w:type="dxa"/>
            <w:vMerge w:val="restart"/>
            <w:vAlign w:val="center"/>
          </w:tcPr>
          <w:p w:rsidR="0025028A" w:rsidRPr="00EB5D3A" w:rsidRDefault="0025028A" w:rsidP="0025028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Хладагент</w:t>
            </w:r>
          </w:p>
        </w:tc>
        <w:tc>
          <w:tcPr>
            <w:tcW w:w="1560" w:type="dxa"/>
            <w:gridSpan w:val="2"/>
            <w:vAlign w:val="center"/>
          </w:tcPr>
          <w:p w:rsidR="0025028A" w:rsidRPr="00EB5D3A" w:rsidRDefault="0025028A" w:rsidP="0025028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тип</w:t>
            </w:r>
          </w:p>
        </w:tc>
        <w:tc>
          <w:tcPr>
            <w:tcW w:w="851" w:type="dxa"/>
            <w:vAlign w:val="center"/>
          </w:tcPr>
          <w:p w:rsidR="0025028A" w:rsidRPr="00EB5D3A" w:rsidRDefault="0025028A" w:rsidP="0025028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-</w:t>
            </w:r>
          </w:p>
        </w:tc>
        <w:tc>
          <w:tcPr>
            <w:tcW w:w="4956" w:type="dxa"/>
            <w:gridSpan w:val="4"/>
            <w:vAlign w:val="center"/>
          </w:tcPr>
          <w:p w:rsidR="0025028A" w:rsidRDefault="0025028A" w:rsidP="0025028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R410А</w:t>
            </w:r>
          </w:p>
        </w:tc>
      </w:tr>
      <w:tr w:rsidR="0025028A" w:rsidRPr="009A2EDE" w:rsidTr="00DE60E7">
        <w:trPr>
          <w:trHeight w:val="270"/>
          <w:jc w:val="center"/>
        </w:trPr>
        <w:tc>
          <w:tcPr>
            <w:tcW w:w="1559" w:type="dxa"/>
            <w:vMerge/>
            <w:vAlign w:val="center"/>
          </w:tcPr>
          <w:p w:rsidR="0025028A" w:rsidRPr="009A2EDE" w:rsidRDefault="0025028A" w:rsidP="002502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25028A" w:rsidRPr="009A2EDE" w:rsidRDefault="0025028A" w:rsidP="0025028A">
            <w:pPr>
              <w:jc w:val="center"/>
              <w:rPr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вес</w:t>
            </w:r>
          </w:p>
        </w:tc>
        <w:tc>
          <w:tcPr>
            <w:tcW w:w="851" w:type="dxa"/>
            <w:vAlign w:val="center"/>
          </w:tcPr>
          <w:p w:rsidR="0025028A" w:rsidRPr="009A2EDE" w:rsidRDefault="0025028A" w:rsidP="0025028A">
            <w:pPr>
              <w:jc w:val="center"/>
              <w:rPr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кг</w:t>
            </w:r>
          </w:p>
        </w:tc>
        <w:tc>
          <w:tcPr>
            <w:tcW w:w="4956" w:type="dxa"/>
            <w:gridSpan w:val="4"/>
            <w:vAlign w:val="center"/>
          </w:tcPr>
          <w:p w:rsidR="0025028A" w:rsidRPr="009A2EDE" w:rsidRDefault="0025028A" w:rsidP="0025028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Технически не заправлен</w:t>
            </w:r>
          </w:p>
        </w:tc>
      </w:tr>
      <w:tr w:rsidR="0025028A" w:rsidRPr="009A2EDE" w:rsidTr="006C7291">
        <w:trPr>
          <w:trHeight w:val="270"/>
          <w:jc w:val="center"/>
        </w:trPr>
        <w:tc>
          <w:tcPr>
            <w:tcW w:w="1559" w:type="dxa"/>
            <w:vMerge/>
            <w:vAlign w:val="center"/>
          </w:tcPr>
          <w:p w:rsidR="0025028A" w:rsidRPr="009A2EDE" w:rsidRDefault="0025028A" w:rsidP="002502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25028A" w:rsidRPr="009A2EDE" w:rsidRDefault="0025028A" w:rsidP="0025028A">
            <w:pPr>
              <w:jc w:val="center"/>
              <w:rPr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состав</w:t>
            </w:r>
          </w:p>
        </w:tc>
        <w:tc>
          <w:tcPr>
            <w:tcW w:w="851" w:type="dxa"/>
            <w:vAlign w:val="center"/>
          </w:tcPr>
          <w:p w:rsidR="0025028A" w:rsidRPr="009A2EDE" w:rsidRDefault="0025028A" w:rsidP="0025028A">
            <w:pPr>
              <w:jc w:val="center"/>
              <w:rPr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-</w:t>
            </w:r>
          </w:p>
        </w:tc>
        <w:tc>
          <w:tcPr>
            <w:tcW w:w="4956" w:type="dxa"/>
            <w:gridSpan w:val="4"/>
            <w:vAlign w:val="center"/>
          </w:tcPr>
          <w:p w:rsidR="0025028A" w:rsidRPr="009A2EDE" w:rsidRDefault="0025028A" w:rsidP="0025028A">
            <w:pPr>
              <w:jc w:val="center"/>
              <w:rPr>
                <w:color w:val="242021"/>
                <w:sz w:val="22"/>
                <w:szCs w:val="22"/>
              </w:rPr>
            </w:pPr>
            <w:r w:rsidRPr="00EB5D3A">
              <w:rPr>
                <w:color w:val="242021"/>
                <w:sz w:val="22"/>
                <w:szCs w:val="22"/>
              </w:rPr>
              <w:t>Неазеотропная смесь из 50 % </w:t>
            </w:r>
            <w:hyperlink r:id="rId20" w:tooltip="Дифторметан (страница отсутствует)" w:history="1">
              <w:r w:rsidRPr="00EB5D3A">
                <w:rPr>
                  <w:color w:val="242021"/>
                  <w:sz w:val="22"/>
                  <w:szCs w:val="22"/>
                </w:rPr>
                <w:t>дифторметана R-32</w:t>
              </w:r>
            </w:hyperlink>
            <w:r w:rsidRPr="00EB5D3A">
              <w:rPr>
                <w:color w:val="242021"/>
                <w:sz w:val="22"/>
                <w:szCs w:val="22"/>
              </w:rPr>
              <w:t>(CH2F2) и 50 % </w:t>
            </w:r>
            <w:hyperlink r:id="rId21" w:tooltip="Пентафторэтан (страница отсутствует)" w:history="1">
              <w:r w:rsidRPr="00EB5D3A">
                <w:rPr>
                  <w:color w:val="242021"/>
                  <w:sz w:val="22"/>
                  <w:szCs w:val="22"/>
                </w:rPr>
                <w:t>пентафторэтана R-125</w:t>
              </w:r>
            </w:hyperlink>
            <w:r w:rsidRPr="00EB5D3A">
              <w:rPr>
                <w:color w:val="242021"/>
                <w:sz w:val="22"/>
                <w:szCs w:val="22"/>
              </w:rPr>
              <w:t>(CHF2CF3)</w:t>
            </w:r>
          </w:p>
        </w:tc>
      </w:tr>
    </w:tbl>
    <w:p w:rsidR="00EF3D97" w:rsidRDefault="00EF3D97" w:rsidP="00BD0058">
      <w:pPr>
        <w:spacing w:line="276" w:lineRule="auto"/>
        <w:jc w:val="center"/>
        <w:rPr>
          <w:noProof/>
          <w:sz w:val="24"/>
        </w:rPr>
      </w:pPr>
    </w:p>
    <w:p w:rsidR="000E638C" w:rsidRPr="00DC2751" w:rsidRDefault="0076190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4460079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06564" w:rsidRPr="00506564" w:rsidRDefault="00506564" w:rsidP="00506564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506564">
        <w:rPr>
          <w:sz w:val="22"/>
          <w:szCs w:val="22"/>
        </w:rPr>
        <w:t>Удостоверьтесь, что расположение удобно для прокладки проводов, труб и слива.</w:t>
      </w:r>
    </w:p>
    <w:p w:rsidR="00105081" w:rsidRDefault="00506564" w:rsidP="0010508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506564">
        <w:rPr>
          <w:sz w:val="22"/>
          <w:szCs w:val="22"/>
        </w:rPr>
        <w:t>Внутренний блок должен быть установлен таким образом, чтобы не было препятствий на пути выхода</w:t>
      </w:r>
      <w:r w:rsidR="00105081">
        <w:rPr>
          <w:sz w:val="22"/>
          <w:szCs w:val="22"/>
        </w:rPr>
        <w:t xml:space="preserve"> </w:t>
      </w:r>
      <w:r w:rsidRPr="00506564">
        <w:rPr>
          <w:sz w:val="22"/>
          <w:szCs w:val="22"/>
        </w:rPr>
        <w:t xml:space="preserve">холодного воздуха и возврата теплого воздуха, и ничто не мешало свободному </w:t>
      </w:r>
      <w:r w:rsidR="00105081">
        <w:rPr>
          <w:sz w:val="22"/>
          <w:szCs w:val="22"/>
        </w:rPr>
        <w:t xml:space="preserve"> р</w:t>
      </w:r>
      <w:r w:rsidRPr="00506564">
        <w:rPr>
          <w:sz w:val="22"/>
          <w:szCs w:val="22"/>
        </w:rPr>
        <w:t>аспространению воздуха по</w:t>
      </w:r>
      <w:r w:rsidR="00105081">
        <w:rPr>
          <w:sz w:val="22"/>
          <w:szCs w:val="22"/>
        </w:rPr>
        <w:t xml:space="preserve"> </w:t>
      </w:r>
      <w:r w:rsidRPr="00506564">
        <w:rPr>
          <w:sz w:val="22"/>
          <w:szCs w:val="22"/>
        </w:rPr>
        <w:t>всему помещению (ближе к центру помещения).</w:t>
      </w:r>
    </w:p>
    <w:p w:rsidR="006C1F3E" w:rsidRDefault="00506564" w:rsidP="0010508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506564">
        <w:rPr>
          <w:sz w:val="22"/>
          <w:szCs w:val="22"/>
        </w:rPr>
        <w:t>Для комнатного блока должно быть обеспечено пространство, свободное от стены и препятствий как показано</w:t>
      </w:r>
      <w:r w:rsidR="00105081">
        <w:rPr>
          <w:sz w:val="22"/>
          <w:szCs w:val="22"/>
        </w:rPr>
        <w:t xml:space="preserve"> </w:t>
      </w:r>
      <w:r w:rsidRPr="00506564">
        <w:rPr>
          <w:sz w:val="22"/>
          <w:szCs w:val="22"/>
        </w:rPr>
        <w:t>на рисунке</w:t>
      </w:r>
      <w:r>
        <w:rPr>
          <w:sz w:val="22"/>
          <w:szCs w:val="22"/>
        </w:rPr>
        <w:t xml:space="preserve"> 3</w:t>
      </w:r>
      <w:r w:rsidRPr="00506564">
        <w:rPr>
          <w:sz w:val="22"/>
          <w:szCs w:val="22"/>
        </w:rPr>
        <w:t>.</w:t>
      </w:r>
    </w:p>
    <w:p w:rsidR="0055052E" w:rsidRPr="00105081" w:rsidRDefault="0055052E" w:rsidP="0010508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105081">
        <w:rPr>
          <w:sz w:val="22"/>
          <w:szCs w:val="22"/>
        </w:rPr>
        <w:t>Место установки должно быть достаточно прочным, способным выдержать нагрузку в 4 раза большей массы</w:t>
      </w:r>
      <w:r w:rsidR="00105081">
        <w:rPr>
          <w:sz w:val="22"/>
          <w:szCs w:val="22"/>
        </w:rPr>
        <w:t xml:space="preserve"> </w:t>
      </w:r>
      <w:r w:rsidRPr="00105081">
        <w:rPr>
          <w:sz w:val="22"/>
          <w:szCs w:val="22"/>
        </w:rPr>
        <w:t>комнатного кондиционера для того, чтобы избежать шум и вибрацию.</w:t>
      </w:r>
    </w:p>
    <w:p w:rsidR="0055052E" w:rsidRPr="00105081" w:rsidRDefault="0055052E" w:rsidP="0010508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105081">
        <w:rPr>
          <w:sz w:val="22"/>
          <w:szCs w:val="22"/>
        </w:rPr>
        <w:t>Место установки (место подвешивания на потолке) должно быть достаточно ровным и высота в потолке</w:t>
      </w:r>
      <w:r w:rsidR="00105081">
        <w:rPr>
          <w:sz w:val="22"/>
          <w:szCs w:val="22"/>
        </w:rPr>
        <w:t xml:space="preserve"> </w:t>
      </w:r>
      <w:r w:rsidRPr="00105081">
        <w:rPr>
          <w:sz w:val="22"/>
          <w:szCs w:val="22"/>
        </w:rPr>
        <w:t>должна быть 350мм или более.</w:t>
      </w:r>
    </w:p>
    <w:p w:rsidR="0055052E" w:rsidRPr="00105081" w:rsidRDefault="0055052E" w:rsidP="00105081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105081">
        <w:rPr>
          <w:sz w:val="22"/>
          <w:szCs w:val="22"/>
        </w:rPr>
        <w:t>Комнатный блок должен быть удален от источников тепла или пара (избегайте установку блока около входа).</w:t>
      </w:r>
    </w:p>
    <w:p w:rsidR="006C1F3E" w:rsidRDefault="006C1F3E" w:rsidP="006C1F3E">
      <w:pPr>
        <w:autoSpaceDE w:val="0"/>
        <w:autoSpaceDN w:val="0"/>
        <w:adjustRightInd w:val="0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6564" w:rsidRDefault="00506564" w:rsidP="006C1F3E">
      <w:pPr>
        <w:autoSpaceDE w:val="0"/>
        <w:autoSpaceDN w:val="0"/>
        <w:adjustRightInd w:val="0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6210300" cy="16383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F44" w:rsidRPr="00000F44" w:rsidRDefault="00000F44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000F44">
        <w:rPr>
          <w:rStyle w:val="fontstyle01"/>
          <w:rFonts w:ascii="Times New Roman" w:hAnsi="Times New Roman"/>
          <w:color w:val="auto"/>
          <w:sz w:val="20"/>
          <w:szCs w:val="20"/>
        </w:rPr>
        <w:t>Рисунок 3</w:t>
      </w:r>
    </w:p>
    <w:p w:rsidR="00683231" w:rsidRDefault="00B14F7A" w:rsidP="0068323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04460080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61905" w:rsidRPr="00C20616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0"/>
    </w:p>
    <w:p w:rsidR="00EF7D42" w:rsidRDefault="00EF7D42" w:rsidP="00EF7D42"/>
    <w:p w:rsidR="00EF7D42" w:rsidRPr="00EF7D42" w:rsidRDefault="00EF7D42" w:rsidP="00EF7D42">
      <w:pPr>
        <w:ind w:firstLine="709"/>
      </w:pPr>
      <w:r>
        <w:rPr>
          <w:sz w:val="22"/>
          <w:szCs w:val="22"/>
        </w:rPr>
        <w:t xml:space="preserve">Рабочий диапазон температур представлен </w:t>
      </w:r>
      <w:r w:rsidRPr="00506564">
        <w:rPr>
          <w:sz w:val="22"/>
          <w:szCs w:val="22"/>
        </w:rPr>
        <w:t>на рисунке</w:t>
      </w:r>
      <w:r>
        <w:rPr>
          <w:sz w:val="22"/>
          <w:szCs w:val="22"/>
        </w:rPr>
        <w:t xml:space="preserve"> 4</w:t>
      </w:r>
      <w:r w:rsidRPr="00506564">
        <w:rPr>
          <w:sz w:val="22"/>
          <w:szCs w:val="22"/>
        </w:rPr>
        <w:t>.</w:t>
      </w:r>
    </w:p>
    <w:p w:rsidR="008B0B6D" w:rsidRPr="008B0B6D" w:rsidRDefault="008B0B6D" w:rsidP="008B0B6D"/>
    <w:p w:rsidR="00761905" w:rsidRPr="00683231" w:rsidRDefault="008B0B6D" w:rsidP="008B0B6D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4676775" cy="2352734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036" cy="235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B6D" w:rsidRDefault="008B0B6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F7D42" w:rsidRPr="00000F44" w:rsidRDefault="00EF7D42" w:rsidP="00EF7D42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4</w:t>
      </w:r>
    </w:p>
    <w:p w:rsidR="008B0B6D" w:rsidRDefault="008B0B6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AE3233" w:rsidRPr="00DC2751" w:rsidRDefault="00761905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1" w:name="_Toc104460081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B7103C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EF4811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C94476" w:rsidRDefault="00EF4811" w:rsidP="00C94476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17626" cy="2927956"/>
            <wp:effectExtent l="0" t="0" r="0" b="635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661" cy="293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C94476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F4811">
        <w:rPr>
          <w:sz w:val="20"/>
          <w:szCs w:val="20"/>
        </w:rPr>
        <w:t>5</w:t>
      </w: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2" w:name="_Toc10446008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94476">
        <w:rPr>
          <w:noProof/>
          <w:sz w:val="22"/>
          <w:szCs w:val="22"/>
        </w:rPr>
        <w:t xml:space="preserve"> </w:t>
      </w:r>
      <w:r w:rsidR="003366A7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B45962" w:rsidRDefault="00B45962" w:rsidP="00B4596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C4370F7" wp14:editId="7251B0C8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42F7EF01" wp14:editId="3C98C711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4C199883" wp14:editId="0CFCC26B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FD6">
        <w:rPr>
          <w:noProof/>
          <w:sz w:val="22"/>
          <w:szCs w:val="22"/>
        </w:rPr>
        <w:drawing>
          <wp:inline distT="0" distB="0" distL="0" distR="0">
            <wp:extent cx="742950" cy="73342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366A7">
        <w:rPr>
          <w:noProof/>
          <w:sz w:val="20"/>
          <w:szCs w:val="20"/>
        </w:rPr>
        <w:t>6</w:t>
      </w:r>
    </w:p>
    <w:p w:rsidR="00DF6AE5" w:rsidRPr="00F1629E" w:rsidRDefault="00DF6AE5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3" w:name="_Ref68106430"/>
      <w:bookmarkStart w:id="14" w:name="_Ref70416282"/>
      <w:bookmarkStart w:id="15" w:name="_Ref70418117"/>
      <w:r>
        <w:rPr>
          <w:b/>
          <w:szCs w:val="28"/>
        </w:rPr>
        <w:t xml:space="preserve"> </w:t>
      </w:r>
      <w:bookmarkStart w:id="16" w:name="_Toc104460083"/>
      <w:r w:rsidR="00810B70" w:rsidRPr="00C9592F">
        <w:rPr>
          <w:b/>
          <w:szCs w:val="28"/>
        </w:rPr>
        <w:t>КОМПЛЕКТНОСТЬ</w:t>
      </w:r>
      <w:bookmarkStart w:id="17" w:name="_Ref304821509"/>
      <w:bookmarkEnd w:id="13"/>
      <w:bookmarkEnd w:id="14"/>
      <w:bookmarkEnd w:id="15"/>
      <w:bookmarkEnd w:id="16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EF4FD6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EF4FD6">
        <w:rPr>
          <w:noProof/>
          <w:sz w:val="20"/>
          <w:szCs w:val="20"/>
        </w:rPr>
        <w:t>3</w:t>
      </w:r>
    </w:p>
    <w:p w:rsidR="004B302B" w:rsidRDefault="004B302B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4B302B" w:rsidRPr="00F312E9" w:rsidTr="000709A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4B302B" w:rsidRPr="00F312E9" w:rsidRDefault="004B302B" w:rsidP="000709A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4B302B" w:rsidRPr="00F312E9" w:rsidRDefault="004B302B" w:rsidP="000709A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4B302B" w:rsidRPr="00F312E9" w:rsidTr="000709A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B302B" w:rsidRPr="00F312E9" w:rsidRDefault="004B302B" w:rsidP="000709AD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B344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кассетного типа бытовых</w:t>
            </w:r>
            <w:r w:rsidRPr="000E0F86">
              <w:rPr>
                <w:sz w:val="22"/>
                <w:szCs w:val="22"/>
              </w:rPr>
              <w:t xml:space="preserve"> кондици</w:t>
            </w:r>
            <w:r>
              <w:rPr>
                <w:sz w:val="22"/>
                <w:szCs w:val="22"/>
              </w:rPr>
              <w:t>онеров (сплит-систем), модельный</w:t>
            </w:r>
            <w:r w:rsidRPr="000E0F86">
              <w:rPr>
                <w:sz w:val="22"/>
                <w:szCs w:val="22"/>
              </w:rPr>
              <w:t xml:space="preserve"> ряд </w:t>
            </w:r>
            <w:r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QN_</w:t>
            </w:r>
            <w:r>
              <w:rPr>
                <w:sz w:val="22"/>
                <w:szCs w:val="22"/>
                <w:lang w:val="en-US"/>
              </w:rPr>
              <w:t>C</w:t>
            </w:r>
            <w:r w:rsidRPr="00A55D3A">
              <w:rPr>
                <w:sz w:val="22"/>
                <w:szCs w:val="22"/>
              </w:rPr>
              <w:t>XV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B302B" w:rsidRPr="00F312E9" w:rsidRDefault="004B302B" w:rsidP="00070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B302B" w:rsidRPr="00F312E9" w:rsidTr="000709A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B302B" w:rsidRPr="00E35E32" w:rsidRDefault="004B302B" w:rsidP="000709A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E35E32">
              <w:rPr>
                <w:sz w:val="22"/>
                <w:szCs w:val="22"/>
              </w:rPr>
              <w:t xml:space="preserve">Бумажный шаблон для монтажа (верхняя часть упаковки)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B302B" w:rsidRPr="003C5D18" w:rsidRDefault="004B302B" w:rsidP="00070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14F" w:rsidRPr="00F312E9" w:rsidTr="000709A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14F" w:rsidRDefault="0074214F" w:rsidP="0074214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A7C61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14F" w:rsidRDefault="0074214F" w:rsidP="007421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14F" w:rsidRPr="00F312E9" w:rsidTr="000709A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14F" w:rsidRDefault="0074214F" w:rsidP="0074214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термодатчика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14F" w:rsidRDefault="0074214F" w:rsidP="007421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14F" w:rsidRPr="00F312E9" w:rsidTr="000709A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14F" w:rsidRDefault="0074214F" w:rsidP="0074214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14F" w:rsidRDefault="0074214F" w:rsidP="007421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214F" w:rsidRPr="00F312E9" w:rsidTr="000709A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4214F" w:rsidRPr="00F312E9" w:rsidRDefault="0074214F" w:rsidP="0074214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Дополнения к 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4214F" w:rsidRPr="003C5D18" w:rsidRDefault="0074214F" w:rsidP="007421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</w:tbl>
    <w:p w:rsidR="004B302B" w:rsidRDefault="004B302B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A84729" w:rsidRDefault="00A8472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5D1370" w:rsidRPr="001C16C1" w:rsidRDefault="005D1370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bookmarkEnd w:id="17"/>
    <w:p w:rsidR="00810B70" w:rsidRPr="00A55AAE" w:rsidRDefault="003C5392" w:rsidP="00F6711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3C5392">
        <w:rPr>
          <w:szCs w:val="28"/>
        </w:rPr>
        <w:lastRenderedPageBreak/>
        <w:t xml:space="preserve"> </w:t>
      </w:r>
      <w:bookmarkStart w:id="18" w:name="_Ref68106447"/>
      <w:bookmarkStart w:id="19" w:name="_Ref70416290"/>
      <w:bookmarkStart w:id="20" w:name="_Ref70418138"/>
      <w:r w:rsidR="00710871" w:rsidRPr="00A55AAE">
        <w:rPr>
          <w:b/>
          <w:szCs w:val="28"/>
        </w:rPr>
        <w:t xml:space="preserve"> </w:t>
      </w:r>
      <w:bookmarkStart w:id="21" w:name="_Toc104460084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</w:p>
    <w:p w:rsidR="00A978CB" w:rsidRDefault="00441E8C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70416297"/>
      <w:bookmarkStart w:id="24" w:name="_Ref70418144"/>
      <w:r>
        <w:rPr>
          <w:b/>
          <w:szCs w:val="28"/>
        </w:rPr>
        <w:lastRenderedPageBreak/>
        <w:t xml:space="preserve"> </w:t>
      </w:r>
      <w:bookmarkStart w:id="25" w:name="_Toc104460085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6" w:name="_Ref68106467"/>
      <w:bookmarkStart w:id="27" w:name="_Ref70416303"/>
      <w:bookmarkStart w:id="28" w:name="_Ref70418149"/>
      <w:r w:rsidR="00C904D9">
        <w:rPr>
          <w:b/>
          <w:szCs w:val="28"/>
        </w:rPr>
        <w:lastRenderedPageBreak/>
        <w:t xml:space="preserve"> </w:t>
      </w:r>
      <w:bookmarkStart w:id="29" w:name="_Toc104460086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6"/>
      <w:bookmarkEnd w:id="27"/>
      <w:bookmarkEnd w:id="28"/>
      <w:bookmarkEnd w:id="29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9BF9A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921FB" w:rsidRDefault="008921F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>кассетного типа бытовых</w:t>
      </w:r>
      <w:r w:rsidRPr="000E0F86">
        <w:rPr>
          <w:sz w:val="22"/>
          <w:szCs w:val="22"/>
        </w:rPr>
        <w:t xml:space="preserve"> кондици</w:t>
      </w:r>
      <w:r>
        <w:rPr>
          <w:sz w:val="22"/>
          <w:szCs w:val="22"/>
        </w:rPr>
        <w:t xml:space="preserve">онеров (сплит-систем), </w:t>
      </w:r>
    </w:p>
    <w:p w:rsidR="00EB3AFA" w:rsidRDefault="008921F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>
        <w:rPr>
          <w:sz w:val="22"/>
          <w:szCs w:val="22"/>
        </w:rPr>
        <w:t>FFQN_</w:t>
      </w:r>
      <w:r w:rsidRPr="00A55D3A">
        <w:rPr>
          <w:sz w:val="22"/>
          <w:szCs w:val="22"/>
        </w:rPr>
        <w:t>CXV</w:t>
      </w:r>
    </w:p>
    <w:p w:rsidR="008921FB" w:rsidRPr="00A66DAA" w:rsidRDefault="008921FB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B3AFA" w:rsidP="00EB3AFA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8921FB">
        <w:rPr>
          <w:sz w:val="22"/>
          <w:szCs w:val="22"/>
        </w:rPr>
        <w:t>FFQN_</w:t>
      </w:r>
      <w:r w:rsidR="008921FB" w:rsidRPr="00A55D3A">
        <w:rPr>
          <w:sz w:val="22"/>
          <w:szCs w:val="22"/>
        </w:rPr>
        <w:t>CXV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13EA5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E5B01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4B302B" w:rsidRDefault="00EB3AFA" w:rsidP="00EB3AFA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</w:rPr>
      </w:pPr>
      <w:r w:rsidRPr="00C20616">
        <w:rPr>
          <w:b w:val="0"/>
          <w:sz w:val="22"/>
          <w:szCs w:val="22"/>
        </w:rPr>
        <w:t xml:space="preserve">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4B302B">
        <w:rPr>
          <w:b w:val="0"/>
          <w:sz w:val="22"/>
          <w:szCs w:val="22"/>
        </w:rPr>
        <w:t>:</w:t>
      </w:r>
      <w:r w:rsidR="0084366C" w:rsidRPr="004B302B">
        <w:rPr>
          <w:b w:val="0"/>
          <w:sz w:val="24"/>
          <w:szCs w:val="24"/>
        </w:rPr>
        <w:t xml:space="preserve">  </w:t>
      </w:r>
      <w:r w:rsidR="00810B70" w:rsidRPr="004B302B">
        <w:rPr>
          <w:b w:val="0"/>
          <w:sz w:val="24"/>
          <w:szCs w:val="24"/>
        </w:rPr>
        <w:t xml:space="preserve">             </w:t>
      </w:r>
      <w:r w:rsidR="00E24807" w:rsidRPr="004B302B">
        <w:rPr>
          <w:b w:val="0"/>
          <w:sz w:val="24"/>
          <w:szCs w:val="24"/>
        </w:rPr>
        <w:t xml:space="preserve">       </w:t>
      </w:r>
      <w:r w:rsidR="00C07AE6" w:rsidRPr="004B302B">
        <w:rPr>
          <w:b w:val="0"/>
          <w:sz w:val="24"/>
          <w:szCs w:val="24"/>
        </w:rPr>
        <w:t xml:space="preserve"> </w:t>
      </w:r>
      <w:r w:rsidR="00B27444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B27444" w:rsidRPr="004B302B">
        <w:rPr>
          <w:rFonts w:eastAsiaTheme="minorHAnsi"/>
          <w:sz w:val="22"/>
          <w:szCs w:val="22"/>
          <w:lang w:eastAsia="en-US"/>
        </w:rPr>
        <w:t xml:space="preserve"> </w:t>
      </w:r>
      <w:r w:rsidR="00B27444">
        <w:rPr>
          <w:rFonts w:eastAsiaTheme="minorHAnsi"/>
          <w:sz w:val="22"/>
          <w:szCs w:val="22"/>
          <w:lang w:val="en-US" w:eastAsia="en-US"/>
        </w:rPr>
        <w:t>Malaysia</w:t>
      </w:r>
      <w:r w:rsidR="00B27444" w:rsidRPr="004B302B">
        <w:rPr>
          <w:rFonts w:eastAsiaTheme="minorHAnsi"/>
          <w:sz w:val="22"/>
          <w:szCs w:val="22"/>
          <w:lang w:eastAsia="en-US"/>
        </w:rPr>
        <w:t xml:space="preserve"> </w:t>
      </w:r>
      <w:r w:rsidR="00B27444">
        <w:rPr>
          <w:rFonts w:eastAsiaTheme="minorHAnsi"/>
          <w:sz w:val="22"/>
          <w:szCs w:val="22"/>
          <w:lang w:val="en-US" w:eastAsia="en-US"/>
        </w:rPr>
        <w:t>Sdn</w:t>
      </w:r>
      <w:r w:rsidR="00B27444" w:rsidRPr="004B302B">
        <w:rPr>
          <w:rFonts w:eastAsiaTheme="minorHAnsi"/>
          <w:sz w:val="22"/>
          <w:szCs w:val="22"/>
          <w:lang w:eastAsia="en-US"/>
        </w:rPr>
        <w:t xml:space="preserve">. </w:t>
      </w:r>
      <w:r w:rsidR="00B27444">
        <w:rPr>
          <w:rFonts w:eastAsiaTheme="minorHAnsi"/>
          <w:sz w:val="22"/>
          <w:szCs w:val="22"/>
          <w:lang w:val="en-US" w:eastAsia="en-US"/>
        </w:rPr>
        <w:t>Bhd</w:t>
      </w:r>
      <w:r w:rsidR="00B27444" w:rsidRPr="004B302B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8ED52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0" w:name="_Ref68106474"/>
      <w:r>
        <w:rPr>
          <w:b/>
          <w:szCs w:val="28"/>
        </w:rPr>
        <w:lastRenderedPageBreak/>
        <w:t xml:space="preserve"> </w:t>
      </w:r>
      <w:bookmarkStart w:id="31" w:name="_Toc104460087"/>
      <w:r w:rsidR="00810B70" w:rsidRPr="00985AEE">
        <w:rPr>
          <w:b/>
          <w:szCs w:val="28"/>
        </w:rPr>
        <w:t>СВИДЕТЕЛЬСТВО О ПРИЕМКЕ</w:t>
      </w:r>
      <w:bookmarkEnd w:id="30"/>
      <w:bookmarkEnd w:id="31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5400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921FB" w:rsidRDefault="008921FB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>кассетного типа бытовых</w:t>
      </w:r>
      <w:r w:rsidRPr="000E0F86">
        <w:rPr>
          <w:sz w:val="22"/>
          <w:szCs w:val="22"/>
        </w:rPr>
        <w:t xml:space="preserve"> кондици</w:t>
      </w:r>
      <w:r>
        <w:rPr>
          <w:sz w:val="22"/>
          <w:szCs w:val="22"/>
        </w:rPr>
        <w:t xml:space="preserve">онеров (сплит-систем), </w:t>
      </w:r>
    </w:p>
    <w:p w:rsidR="008921FB" w:rsidRDefault="008921FB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>
        <w:rPr>
          <w:sz w:val="22"/>
          <w:szCs w:val="22"/>
        </w:rPr>
        <w:t>FFQN_</w:t>
      </w:r>
      <w:r w:rsidRPr="00A55D3A">
        <w:rPr>
          <w:sz w:val="22"/>
          <w:szCs w:val="22"/>
        </w:rPr>
        <w:t>CXV</w:t>
      </w:r>
    </w:p>
    <w:p w:rsidR="00EB3AFA" w:rsidRPr="00A66DAA" w:rsidRDefault="00EB3AF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8921FB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FFQN_</w:t>
      </w:r>
      <w:r w:rsidRPr="00A55D3A">
        <w:rPr>
          <w:sz w:val="22"/>
          <w:szCs w:val="22"/>
        </w:rPr>
        <w:t>CXV</w:t>
      </w:r>
      <w:r w:rsidRPr="001A61B6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91E56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6E1D9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4460088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625B3" w:rsidRDefault="00A625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Демонтаж блок</w:t>
      </w:r>
      <w:r w:rsidR="007E604D" w:rsidRPr="008A275D">
        <w:rPr>
          <w:rFonts w:ascii="Times New Roman" w:hAnsi="Times New Roman"/>
        </w:rPr>
        <w:t>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="007E604D"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="007E604D" w:rsidRPr="008A275D">
        <w:rPr>
          <w:rFonts w:ascii="Times New Roman" w:hAnsi="Times New Roman"/>
        </w:rPr>
        <w:t>.</w:t>
      </w:r>
    </w:p>
    <w:p w:rsidR="00A625B3" w:rsidRPr="00A625B3" w:rsidRDefault="00A625B3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</w:t>
      </w:r>
      <w:r w:rsidRPr="00A625B3">
        <w:rPr>
          <w:rFonts w:ascii="Times New Roman" w:hAnsi="Times New Roman"/>
        </w:rPr>
        <w:t xml:space="preserve"> необходимо сдавать на специальную перерабатывающую станцию для утилизации, переработки и вторичного использования.</w:t>
      </w:r>
      <w:r>
        <w:rPr>
          <w:rFonts w:ascii="Times New Roman" w:hAnsi="Times New Roman"/>
        </w:rPr>
        <w:t xml:space="preserve"> </w:t>
      </w:r>
      <w:r w:rsidRPr="00A625B3">
        <w:rPr>
          <w:rFonts w:ascii="Times New Roman" w:hAnsi="Times New Roman"/>
        </w:rPr>
        <w:t xml:space="preserve">В этом блоке применяется гидрофторуглерод. По вопросам утилизации блока обращайтесь к дилеру в своем регионе. </w:t>
      </w:r>
    </w:p>
    <w:p w:rsidR="008831F7" w:rsidRDefault="00810B70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04460089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5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A625B3" w:rsidRDefault="00A625B3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Ни в коем случае не прикасайтесь к отверстию выброса воздуха и горизонтальным створкам, когда работает воздушная заслонка. Это может привести к повреждению пальцев и поломке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пытайтесь самостоятельно вскрывать блок и ремонтировать его. Вызовите квалифицированного специалиста, который устранит причину неисправности. При этом чистить воздушный фильтр, воздухозаборную решетку, выпускное отверстие и наружные панели могут и конечные пользователи.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Если перегорел плавкий предохранитель, замените его другим, того же номинала; никогда не применяйте самодельные перемычки. Это может привести к поломке кондиционера или возгоранию.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вставляйте пальцы, а также палки и другие предметы в отверстия для забора и выпуска воздуха. Не снимайте решетку вентилятора. Когда вентилятор вращается на высокой скорости, это может привести к травме.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После длительной работы блока необходимо проверить его положение на крепежной раме, а также крепежные детали на предмет повреждения. Такие повреждения могут привести к падению блока и стать причиной травмы.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протирайте рабочую панель пульта управления бензином, растворителями, сильными химическими моющими средствами и т.п. Панель может утратить свой цвет, также возможно отслоение краски. При серьезном загрязнении смочите мягкую тряпку в водном растворе нейтрального моющего средства, отожмите ее и протрите панель. Вытрите панель насухо другой, сухой тряпкой.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Прежде чем открыть доступ к электрическим контактам, полностью обесточьте оборудование.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Перед чисткой теплообменника обязательно снимите распределительную коробку, электромотор вентилятора, дренажный насос и поплавковый выключатель. Вода и моющие средства могут повредить изоляцию электродеталей, что может стать причиной короткого замыкания или возгорания.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Выключив все огнеопасные нагревательные устройства, проветрите помещение и свяжитесь с продавцом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пользуйтесь блоком до тех пор, пока специалист сервисной службы не подтвердит восстановление исправности узлов, в которых произошла утечка хладагента.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модифицируйте, не разбирайте, не передвигайте, не переустанавливайте и не ремонтируйте блок самостоятельно. Неправильный демонтаж и установка могут привести к поражению электрическим током или возгоранию. Обратитесь к дилеру.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>При случайной утечке хладагента проследите за тем, чтобы поблизости не было открытого огня. Хладагент сам по себе совершенно безопасен и не ядовит. Хладагент R410A не горюч</w:t>
      </w:r>
      <w:r w:rsidR="00A84729">
        <w:rPr>
          <w:rFonts w:ascii="Times New Roman" w:hAnsi="Times New Roman"/>
        </w:rPr>
        <w:t xml:space="preserve">, </w:t>
      </w:r>
      <w:r w:rsidRPr="00014299">
        <w:rPr>
          <w:rFonts w:ascii="Times New Roman" w:hAnsi="Times New Roman"/>
        </w:rPr>
        <w:t xml:space="preserve">однако при случайной протечке в помещении, где используются калориферы, газовые плиты и другие источники горячего воздуха, </w:t>
      </w:r>
      <w:r w:rsidR="00A84729">
        <w:rPr>
          <w:rFonts w:ascii="Times New Roman" w:hAnsi="Times New Roman"/>
        </w:rPr>
        <w:t>хладагент выделяе</w:t>
      </w:r>
      <w:r w:rsidRPr="00014299">
        <w:rPr>
          <w:rFonts w:ascii="Times New Roman" w:hAnsi="Times New Roman"/>
        </w:rPr>
        <w:t xml:space="preserve">т ядовитый газ. Прежде чем возобновить эксплуатацию, обязательно обратитесь к квалифицированному специалисту сервисной службы для устранения протечки.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Остановите систему и отключите питание, если произойдет что-либо необычное (почувствуется запах гари и т.п.).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Продолжение работы системы при таких обстоятельствах может привести к ее поломке, к поражению электрическим током или пожару. Обратитесь к дилеру. </w:t>
      </w:r>
    </w:p>
    <w:p w:rsidR="00A625B3" w:rsidRDefault="00A625B3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</w:p>
    <w:p w:rsidR="005E73D5" w:rsidRPr="005E73D5" w:rsidRDefault="00EC3587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</w:t>
      </w:r>
      <w:r w:rsidR="005E73D5" w:rsidRPr="005E73D5">
        <w:rPr>
          <w:rFonts w:ascii="Times New Roman" w:hAnsi="Times New Roman"/>
          <w:b/>
        </w:rPr>
        <w:t xml:space="preserve"> </w:t>
      </w:r>
      <w:r w:rsidRPr="005E73D5">
        <w:rPr>
          <w:rFonts w:ascii="Times New Roman" w:hAnsi="Times New Roman"/>
          <w:b/>
        </w:rPr>
        <w:t>хладагента R410A</w:t>
      </w:r>
      <w:r w:rsidR="005E73D5" w:rsidRPr="005E73D5">
        <w:rPr>
          <w:rFonts w:ascii="Times New Roman" w:hAnsi="Times New Roman"/>
          <w:b/>
        </w:rPr>
        <w:t>.</w:t>
      </w:r>
    </w:p>
    <w:p w:rsidR="005E73D5" w:rsidRPr="005E73D5" w:rsidRDefault="00EC3587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lastRenderedPageBreak/>
        <w:t>При использовании этого хладагента необходимо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поддерживать чистоту, сухость и герметичность системы.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Необходимо исключить возможность попадания в систему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посторонних веществ и примесей (в том числе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минеральных масел и влаги).</w:t>
      </w:r>
    </w:p>
    <w:p w:rsidR="005E73D5" w:rsidRPr="005E73D5" w:rsidRDefault="00EC3587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агентом, его дозаправку следует осуществлять только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жидком состоянии. (Если хладаген</w:t>
      </w:r>
      <w:r w:rsidR="005E73D5" w:rsidRPr="005E73D5">
        <w:rPr>
          <w:rFonts w:ascii="Times New Roman" w:hAnsi="Times New Roman"/>
        </w:rPr>
        <w:t>т находится в газо</w:t>
      </w:r>
      <w:r w:rsidRPr="005E73D5">
        <w:rPr>
          <w:rFonts w:ascii="Times New Roman" w:hAnsi="Times New Roman"/>
        </w:rPr>
        <w:t>образном состоянии, его состав изменяется и нормальная</w:t>
      </w:r>
      <w:r w:rsidR="005E73D5" w:rsidRPr="005E73D5">
        <w:rPr>
          <w:rFonts w:ascii="Times New Roman" w:hAnsi="Times New Roman"/>
        </w:rPr>
        <w:t xml:space="preserve"> работа системы нарушится).</w:t>
      </w:r>
    </w:p>
    <w:p w:rsidR="00EC3587" w:rsidRDefault="00EC3587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рассчитаны на применение только хладагента R410A.</w:t>
      </w:r>
    </w:p>
    <w:p w:rsid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52BFD" w:rsidRPr="00B42661" w:rsidRDefault="00E52BFD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6" w:name="_Toc104460090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6"/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6373CF" w:rsidRDefault="006373CF" w:rsidP="003808D1">
      <w:pPr>
        <w:spacing w:line="276" w:lineRule="auto"/>
        <w:jc w:val="both"/>
        <w:rPr>
          <w:sz w:val="24"/>
        </w:rPr>
      </w:pPr>
    </w:p>
    <w:p w:rsidR="006373CF" w:rsidRDefault="006373CF" w:rsidP="003808D1">
      <w:pPr>
        <w:spacing w:line="276" w:lineRule="auto"/>
        <w:jc w:val="both"/>
        <w:rPr>
          <w:sz w:val="24"/>
        </w:rPr>
      </w:pPr>
    </w:p>
    <w:p w:rsidR="006373CF" w:rsidRDefault="006373CF" w:rsidP="003808D1">
      <w:pPr>
        <w:spacing w:line="276" w:lineRule="auto"/>
        <w:jc w:val="both"/>
        <w:rPr>
          <w:sz w:val="24"/>
        </w:rPr>
      </w:pPr>
    </w:p>
    <w:p w:rsidR="006373CF" w:rsidRDefault="006373CF" w:rsidP="003808D1">
      <w:pPr>
        <w:spacing w:line="276" w:lineRule="auto"/>
        <w:jc w:val="both"/>
        <w:rPr>
          <w:sz w:val="24"/>
        </w:rPr>
      </w:pPr>
    </w:p>
    <w:p w:rsidR="003100B7" w:rsidRDefault="003100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Ref67997869"/>
      <w:bookmarkStart w:id="38" w:name="_Ref68106497"/>
      <w:bookmarkStart w:id="39" w:name="_Ref70418185"/>
      <w:bookmarkStart w:id="40" w:name="_Ref71107481"/>
      <w:bookmarkStart w:id="41" w:name="_Toc10446009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7"/>
      <w:bookmarkEnd w:id="38"/>
      <w:bookmarkEnd w:id="39"/>
      <w:bookmarkEnd w:id="40"/>
      <w:bookmarkEnd w:id="4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5C0232" w:rsidRPr="005C0232" w:rsidRDefault="00710871" w:rsidP="005C023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2" w:name="_Ref67997880"/>
      <w:bookmarkStart w:id="43" w:name="_Ref68106504"/>
      <w:bookmarkStart w:id="44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Toc104460092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5"/>
    </w:p>
    <w:p w:rsidR="005C0232" w:rsidRPr="00D501DA" w:rsidRDefault="005C0232" w:rsidP="00D501D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501DA">
        <w:rPr>
          <w:sz w:val="22"/>
          <w:szCs w:val="22"/>
        </w:rPr>
        <w:t>Причины неисправностей и способы их устранения приведены в таблице 4.</w:t>
      </w:r>
    </w:p>
    <w:p w:rsidR="005C0232" w:rsidRPr="00D501DA" w:rsidRDefault="005C0232" w:rsidP="005C0232">
      <w:pPr>
        <w:pStyle w:val="21"/>
        <w:spacing w:line="360" w:lineRule="auto"/>
        <w:jc w:val="both"/>
        <w:rPr>
          <w:sz w:val="22"/>
          <w:szCs w:val="22"/>
        </w:rPr>
      </w:pPr>
    </w:p>
    <w:p w:rsidR="005C0232" w:rsidRPr="00D501DA" w:rsidRDefault="005C0232" w:rsidP="00D501DA">
      <w:pPr>
        <w:jc w:val="center"/>
        <w:rPr>
          <w:noProof/>
          <w:sz w:val="20"/>
          <w:szCs w:val="20"/>
          <w:lang w:val="en-US"/>
        </w:rPr>
      </w:pPr>
      <w:r w:rsidRPr="00D501DA">
        <w:rPr>
          <w:noProof/>
          <w:sz w:val="20"/>
          <w:szCs w:val="20"/>
        </w:rPr>
        <w:t xml:space="preserve">Таблица </w:t>
      </w:r>
      <w:r w:rsidRPr="00D501DA">
        <w:rPr>
          <w:noProof/>
          <w:sz w:val="20"/>
          <w:szCs w:val="20"/>
          <w:lang w:val="en-US"/>
        </w:rPr>
        <w:t>4</w:t>
      </w:r>
    </w:p>
    <w:p w:rsidR="005C0232" w:rsidRDefault="005C0232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2C7488" w:rsidRDefault="002C7488" w:rsidP="002C7488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BF2E0A" w:rsidRPr="00BC45E5" w:rsidTr="001F2D5E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1F2D5E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BF2E0A" w:rsidRPr="00BC45E5" w:rsidRDefault="00BF2E0A" w:rsidP="001F2D5E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BF2E0A" w:rsidRPr="00BC45E5" w:rsidTr="001F2D5E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BF2E0A" w:rsidRPr="00BC45E5" w:rsidTr="001F2D5E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BF2E0A" w:rsidRPr="00BC45E5" w:rsidTr="001F2D5E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BF2E0A" w:rsidRPr="00BC45E5" w:rsidTr="001F2D5E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BF2E0A" w:rsidRPr="00BC45E5" w:rsidTr="001F2D5E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BF2E0A" w:rsidRPr="00BC45E5" w:rsidRDefault="00BF2E0A" w:rsidP="001F2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BF2E0A" w:rsidRPr="00BC45E5" w:rsidTr="001F2D5E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BF2E0A" w:rsidRPr="00BC45E5" w:rsidRDefault="00BF2E0A" w:rsidP="001F2D5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BF2E0A" w:rsidRPr="00BC45E5" w:rsidRDefault="00BF2E0A" w:rsidP="001F2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27480C" w:rsidRDefault="0027480C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BF2E0A" w:rsidRPr="005C0232" w:rsidRDefault="00BF2E0A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04460093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2"/>
      <w:bookmarkEnd w:id="43"/>
      <w:bookmarkEnd w:id="44"/>
      <w:bookmarkEnd w:id="46"/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7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04460094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7"/>
      <w:bookmarkEnd w:id="48"/>
    </w:p>
    <w:p w:rsidR="004C329E" w:rsidRDefault="004C329E" w:rsidP="00834A1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34BA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B63" w:rsidRDefault="00C25B63">
      <w:r>
        <w:separator/>
      </w:r>
    </w:p>
  </w:endnote>
  <w:endnote w:type="continuationSeparator" w:id="0">
    <w:p w:rsidR="00C25B63" w:rsidRDefault="00C25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Cyr-Upright">
    <w:altName w:val="MS Gothic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B63" w:rsidRDefault="00C25B6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5B63" w:rsidRDefault="00C25B6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B63" w:rsidRDefault="00C25B6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25B63" w:rsidRDefault="00C25B6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25B63" w:rsidRDefault="00C25B6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25B63" w:rsidRDefault="00C25B6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B63" w:rsidRDefault="00C25B6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B63" w:rsidRDefault="00C25B6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Pr="00ED4E00" w:rsidRDefault="00A55D3A" w:rsidP="00D41B1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55D3A">
                                <w:rPr>
                                  <w:b/>
                                  <w:sz w:val="22"/>
                                  <w:szCs w:val="22"/>
                                </w:rPr>
                                <w:t>FFQN_CXV</w:t>
                              </w:r>
                              <w:r w:rsidR="00C25B63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25B63" w:rsidRPr="00B7687E" w:rsidRDefault="00C25B6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Pr="00ED1531" w:rsidRDefault="00C25B6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D5BD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Pr="00ED1531" w:rsidRDefault="00C25B6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B63" w:rsidRPr="003904A7" w:rsidRDefault="00B2744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32"/>
                            <a:ext cx="3969" cy="1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B63" w:rsidRDefault="00C25B63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A55D3A" w:rsidRPr="00A55D3A" w:rsidRDefault="00A55D3A" w:rsidP="00A55D3A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 БЛОКИ КАССЕТНОГО ТИПА БЫТОВЫХ КОНДИЦИОНЕРОВ</w:t>
                              </w:r>
                            </w:p>
                            <w:p w:rsidR="00A55D3A" w:rsidRPr="00A55D3A" w:rsidRDefault="00A55D3A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(СПЛИТ-СИСТЕМ),</w:t>
                              </w:r>
                            </w:p>
                            <w:p w:rsidR="00C25B63" w:rsidRPr="00D41B10" w:rsidRDefault="00A55D3A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МОДЕЛЬНЫЙ РЯД FFQN_CXV</w:t>
                              </w:r>
                              <w:r w:rsidRPr="00A55D3A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C25B63" w:rsidRPr="00A55D3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25B63" w:rsidRPr="00613EFB" w:rsidRDefault="00C25B6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25B63" w:rsidRPr="00ED4E00" w:rsidRDefault="00A55D3A" w:rsidP="00D41B1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55D3A">
                          <w:rPr>
                            <w:b/>
                            <w:sz w:val="22"/>
                            <w:szCs w:val="22"/>
                          </w:rPr>
                          <w:t>FFQN_CXV</w:t>
                        </w:r>
                        <w:r w:rsidR="00C25B63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25B63" w:rsidRPr="00B7687E" w:rsidRDefault="00C25B6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25B63" w:rsidRPr="00ED1531" w:rsidRDefault="00C25B6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D5BD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25B63" w:rsidRPr="00ED1531" w:rsidRDefault="00C25B6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25B63" w:rsidRPr="003904A7" w:rsidRDefault="00B2744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32;width:3969;height:1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25B63" w:rsidRDefault="00C25B63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A55D3A" w:rsidRPr="00A55D3A" w:rsidRDefault="00A55D3A" w:rsidP="00A55D3A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ВНУТРЕННИЕ БЛОКИ КАССЕТНОГО ТИПА БЫТОВЫХ КОНДИЦИОНЕРОВ</w:t>
                        </w:r>
                      </w:p>
                      <w:p w:rsidR="00A55D3A" w:rsidRPr="00A55D3A" w:rsidRDefault="00A55D3A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(СПЛИТ-СИСТЕМ),</w:t>
                        </w:r>
                      </w:p>
                      <w:p w:rsidR="00C25B63" w:rsidRPr="00D41B10" w:rsidRDefault="00A55D3A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МОДЕЛЬНЫЙ РЯД FFQN_CXV</w:t>
                        </w:r>
                        <w:r w:rsidRPr="00A55D3A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C25B63" w:rsidRPr="00A55D3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25B63" w:rsidRPr="00613EFB" w:rsidRDefault="00C25B6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B63" w:rsidRDefault="00C25B6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Pr="00AF301F" w:rsidRDefault="00C25B6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D5BD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5D3A" w:rsidRPr="00ED4E00" w:rsidRDefault="00A55D3A" w:rsidP="00A55D3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55D3A">
                                <w:rPr>
                                  <w:b/>
                                  <w:sz w:val="22"/>
                                  <w:szCs w:val="22"/>
                                </w:rPr>
                                <w:t>FFQN_CXV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25B63" w:rsidRPr="00C23BB2" w:rsidRDefault="00C25B63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25B63" w:rsidRPr="00EC2FF5" w:rsidRDefault="00C25B6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25B63" w:rsidRPr="00AF301F" w:rsidRDefault="00C25B6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D5BD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55D3A" w:rsidRPr="00ED4E00" w:rsidRDefault="00A55D3A" w:rsidP="00A55D3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55D3A">
                          <w:rPr>
                            <w:b/>
                            <w:sz w:val="22"/>
                            <w:szCs w:val="22"/>
                          </w:rPr>
                          <w:t>FFQN_CXV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25B63" w:rsidRPr="00C23BB2" w:rsidRDefault="00C25B63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25B63" w:rsidRPr="00EC2FF5" w:rsidRDefault="00C25B6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B63" w:rsidRDefault="00C25B6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Default="00C25B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B63" w:rsidRPr="00AF301F" w:rsidRDefault="00C25B6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D5BD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5D3A" w:rsidRPr="00ED4E00" w:rsidRDefault="00A55D3A" w:rsidP="00A55D3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55D3A">
                                <w:rPr>
                                  <w:b/>
                                  <w:sz w:val="22"/>
                                  <w:szCs w:val="22"/>
                                </w:rPr>
                                <w:t>FFQN_CXV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25B63" w:rsidRPr="0021626D" w:rsidRDefault="00C25B63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25B63" w:rsidRDefault="00C25B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25B63" w:rsidRPr="00AF301F" w:rsidRDefault="00C25B6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D5BD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55D3A" w:rsidRPr="00ED4E00" w:rsidRDefault="00A55D3A" w:rsidP="00A55D3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55D3A">
                          <w:rPr>
                            <w:b/>
                            <w:sz w:val="22"/>
                            <w:szCs w:val="22"/>
                          </w:rPr>
                          <w:t>FFQN_CXV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25B63" w:rsidRPr="0021626D" w:rsidRDefault="00C25B63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B63" w:rsidRDefault="00C25B63">
      <w:r>
        <w:separator/>
      </w:r>
    </w:p>
  </w:footnote>
  <w:footnote w:type="continuationSeparator" w:id="0">
    <w:p w:rsidR="00C25B63" w:rsidRDefault="00C25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B63" w:rsidRDefault="00C25B6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5B63" w:rsidRDefault="00C25B6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6B6509"/>
    <w:multiLevelType w:val="hybridMultilevel"/>
    <w:tmpl w:val="B94D3B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4920BD"/>
    <w:multiLevelType w:val="hybridMultilevel"/>
    <w:tmpl w:val="1AEB57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372DE70"/>
    <w:multiLevelType w:val="hybridMultilevel"/>
    <w:tmpl w:val="4C88BB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B1D99CB"/>
    <w:multiLevelType w:val="hybridMultilevel"/>
    <w:tmpl w:val="FD8AE4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512B186"/>
    <w:multiLevelType w:val="hybridMultilevel"/>
    <w:tmpl w:val="0EBF016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524B70"/>
    <w:multiLevelType w:val="hybridMultilevel"/>
    <w:tmpl w:val="D2782E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1F752C4"/>
    <w:multiLevelType w:val="hybridMultilevel"/>
    <w:tmpl w:val="293017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12A185"/>
    <w:multiLevelType w:val="hybridMultilevel"/>
    <w:tmpl w:val="553914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38EEAD0"/>
    <w:multiLevelType w:val="hybridMultilevel"/>
    <w:tmpl w:val="3A2C70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4" w15:restartNumberingAfterBreak="0">
    <w:nsid w:val="2D5268A1"/>
    <w:multiLevelType w:val="hybridMultilevel"/>
    <w:tmpl w:val="0C2F7D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1D436"/>
    <w:multiLevelType w:val="hybridMultilevel"/>
    <w:tmpl w:val="B53A1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5058B08E"/>
    <w:multiLevelType w:val="hybridMultilevel"/>
    <w:tmpl w:val="CF5A5F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1EC50"/>
    <w:multiLevelType w:val="hybridMultilevel"/>
    <w:tmpl w:val="E38D28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E4CEF5A"/>
    <w:multiLevelType w:val="hybridMultilevel"/>
    <w:tmpl w:val="D4BCB56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2" w15:restartNumberingAfterBreak="0">
    <w:nsid w:val="63DA5B5F"/>
    <w:multiLevelType w:val="hybridMultilevel"/>
    <w:tmpl w:val="1DC205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B1B59F0"/>
    <w:multiLevelType w:val="hybridMultilevel"/>
    <w:tmpl w:val="6F20E9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0C462D7"/>
    <w:multiLevelType w:val="hybridMultilevel"/>
    <w:tmpl w:val="72361C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AE949BE"/>
    <w:multiLevelType w:val="hybridMultilevel"/>
    <w:tmpl w:val="88EDEA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E80ADB5"/>
    <w:multiLevelType w:val="hybridMultilevel"/>
    <w:tmpl w:val="3C576A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9"/>
  </w:num>
  <w:num w:numId="2">
    <w:abstractNumId w:val="21"/>
  </w:num>
  <w:num w:numId="3">
    <w:abstractNumId w:val="15"/>
  </w:num>
  <w:num w:numId="4">
    <w:abstractNumId w:val="20"/>
  </w:num>
  <w:num w:numId="5">
    <w:abstractNumId w:val="16"/>
  </w:num>
  <w:num w:numId="6">
    <w:abstractNumId w:val="26"/>
  </w:num>
  <w:num w:numId="7">
    <w:abstractNumId w:val="8"/>
  </w:num>
  <w:num w:numId="8">
    <w:abstractNumId w:val="10"/>
  </w:num>
  <w:num w:numId="9">
    <w:abstractNumId w:val="25"/>
  </w:num>
  <w:num w:numId="10">
    <w:abstractNumId w:val="23"/>
  </w:num>
  <w:num w:numId="11">
    <w:abstractNumId w:val="39"/>
  </w:num>
  <w:num w:numId="12">
    <w:abstractNumId w:val="31"/>
  </w:num>
  <w:num w:numId="13">
    <w:abstractNumId w:val="37"/>
  </w:num>
  <w:num w:numId="14">
    <w:abstractNumId w:val="12"/>
  </w:num>
  <w:num w:numId="15">
    <w:abstractNumId w:val="18"/>
  </w:num>
  <w:num w:numId="16">
    <w:abstractNumId w:val="11"/>
  </w:num>
  <w:num w:numId="17">
    <w:abstractNumId w:val="13"/>
  </w:num>
  <w:num w:numId="18">
    <w:abstractNumId w:val="35"/>
  </w:num>
  <w:num w:numId="19">
    <w:abstractNumId w:val="22"/>
  </w:num>
  <w:num w:numId="20">
    <w:abstractNumId w:val="30"/>
  </w:num>
  <w:num w:numId="21">
    <w:abstractNumId w:val="9"/>
  </w:num>
  <w:num w:numId="22">
    <w:abstractNumId w:val="24"/>
  </w:num>
  <w:num w:numId="23">
    <w:abstractNumId w:val="7"/>
  </w:num>
  <w:num w:numId="24">
    <w:abstractNumId w:val="33"/>
  </w:num>
  <w:num w:numId="25">
    <w:abstractNumId w:val="1"/>
  </w:num>
  <w:num w:numId="26">
    <w:abstractNumId w:val="2"/>
  </w:num>
  <w:num w:numId="27">
    <w:abstractNumId w:val="6"/>
  </w:num>
  <w:num w:numId="28">
    <w:abstractNumId w:val="0"/>
  </w:num>
  <w:num w:numId="29">
    <w:abstractNumId w:val="19"/>
  </w:num>
  <w:num w:numId="30">
    <w:abstractNumId w:val="27"/>
  </w:num>
  <w:num w:numId="31">
    <w:abstractNumId w:val="14"/>
  </w:num>
  <w:num w:numId="32">
    <w:abstractNumId w:val="3"/>
  </w:num>
  <w:num w:numId="33">
    <w:abstractNumId w:val="5"/>
  </w:num>
  <w:num w:numId="34">
    <w:abstractNumId w:val="4"/>
  </w:num>
  <w:num w:numId="35">
    <w:abstractNumId w:val="36"/>
  </w:num>
  <w:num w:numId="36">
    <w:abstractNumId w:val="28"/>
  </w:num>
  <w:num w:numId="37">
    <w:abstractNumId w:val="34"/>
  </w:num>
  <w:num w:numId="38">
    <w:abstractNumId w:val="17"/>
  </w:num>
  <w:num w:numId="39">
    <w:abstractNumId w:val="38"/>
  </w:num>
  <w:num w:numId="40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44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0F44"/>
    <w:rsid w:val="000120D4"/>
    <w:rsid w:val="000141AA"/>
    <w:rsid w:val="00014299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468CE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6C6B"/>
    <w:rsid w:val="000779F8"/>
    <w:rsid w:val="0008321E"/>
    <w:rsid w:val="00083DFD"/>
    <w:rsid w:val="0009526F"/>
    <w:rsid w:val="00096BD7"/>
    <w:rsid w:val="000A0ECF"/>
    <w:rsid w:val="000A3D50"/>
    <w:rsid w:val="000B0960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081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29B4"/>
    <w:rsid w:val="00133E55"/>
    <w:rsid w:val="00134B6D"/>
    <w:rsid w:val="00135C40"/>
    <w:rsid w:val="00137FF9"/>
    <w:rsid w:val="00151252"/>
    <w:rsid w:val="00154925"/>
    <w:rsid w:val="00155258"/>
    <w:rsid w:val="00155859"/>
    <w:rsid w:val="001565EE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7339"/>
    <w:rsid w:val="001A0A60"/>
    <w:rsid w:val="001A23A5"/>
    <w:rsid w:val="001A56D9"/>
    <w:rsid w:val="001A6138"/>
    <w:rsid w:val="001A61B6"/>
    <w:rsid w:val="001A63B1"/>
    <w:rsid w:val="001A68B1"/>
    <w:rsid w:val="001A6BBE"/>
    <w:rsid w:val="001B0D06"/>
    <w:rsid w:val="001B4DE6"/>
    <w:rsid w:val="001B5A41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D96"/>
    <w:rsid w:val="001D56EC"/>
    <w:rsid w:val="001D5A67"/>
    <w:rsid w:val="001D6B02"/>
    <w:rsid w:val="001D70CA"/>
    <w:rsid w:val="001D7117"/>
    <w:rsid w:val="001E2E2E"/>
    <w:rsid w:val="001E382F"/>
    <w:rsid w:val="001E45FC"/>
    <w:rsid w:val="001E5460"/>
    <w:rsid w:val="001F25DC"/>
    <w:rsid w:val="001F50C0"/>
    <w:rsid w:val="001F6A6B"/>
    <w:rsid w:val="001F7419"/>
    <w:rsid w:val="001F7544"/>
    <w:rsid w:val="00204176"/>
    <w:rsid w:val="002068A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028A"/>
    <w:rsid w:val="002505B4"/>
    <w:rsid w:val="00251463"/>
    <w:rsid w:val="00251551"/>
    <w:rsid w:val="002541F1"/>
    <w:rsid w:val="002626DF"/>
    <w:rsid w:val="00266678"/>
    <w:rsid w:val="00266E38"/>
    <w:rsid w:val="002672F9"/>
    <w:rsid w:val="002714A9"/>
    <w:rsid w:val="0027480C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6CA"/>
    <w:rsid w:val="00293885"/>
    <w:rsid w:val="0029446C"/>
    <w:rsid w:val="0029646C"/>
    <w:rsid w:val="00296833"/>
    <w:rsid w:val="002970FA"/>
    <w:rsid w:val="002A1BAD"/>
    <w:rsid w:val="002A715F"/>
    <w:rsid w:val="002A7FF8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C7488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00B7"/>
    <w:rsid w:val="00311219"/>
    <w:rsid w:val="00321E59"/>
    <w:rsid w:val="00326079"/>
    <w:rsid w:val="00327FB8"/>
    <w:rsid w:val="0033105A"/>
    <w:rsid w:val="00331F6E"/>
    <w:rsid w:val="00334E9F"/>
    <w:rsid w:val="003366A7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2FB1"/>
    <w:rsid w:val="003A3C8A"/>
    <w:rsid w:val="003A5A81"/>
    <w:rsid w:val="003A7C61"/>
    <w:rsid w:val="003B1D6F"/>
    <w:rsid w:val="003B7B77"/>
    <w:rsid w:val="003C2E08"/>
    <w:rsid w:val="003C5392"/>
    <w:rsid w:val="003C5D18"/>
    <w:rsid w:val="003D0C92"/>
    <w:rsid w:val="003D1258"/>
    <w:rsid w:val="003D13A1"/>
    <w:rsid w:val="003D55AE"/>
    <w:rsid w:val="003D5A18"/>
    <w:rsid w:val="003D5BDD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3156"/>
    <w:rsid w:val="0040343D"/>
    <w:rsid w:val="004047A7"/>
    <w:rsid w:val="00407A22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7A01"/>
    <w:rsid w:val="00461F7D"/>
    <w:rsid w:val="00463B76"/>
    <w:rsid w:val="0046414B"/>
    <w:rsid w:val="00466518"/>
    <w:rsid w:val="00471DA2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1390"/>
    <w:rsid w:val="004A14D0"/>
    <w:rsid w:val="004A16AF"/>
    <w:rsid w:val="004A554B"/>
    <w:rsid w:val="004B302B"/>
    <w:rsid w:val="004B6F5E"/>
    <w:rsid w:val="004C01EC"/>
    <w:rsid w:val="004C1297"/>
    <w:rsid w:val="004C25CF"/>
    <w:rsid w:val="004C329E"/>
    <w:rsid w:val="004C5F04"/>
    <w:rsid w:val="004C7BAF"/>
    <w:rsid w:val="004D1223"/>
    <w:rsid w:val="004D2BDF"/>
    <w:rsid w:val="004D4967"/>
    <w:rsid w:val="004D5533"/>
    <w:rsid w:val="004E16E5"/>
    <w:rsid w:val="004E1841"/>
    <w:rsid w:val="004E28EC"/>
    <w:rsid w:val="004E2B78"/>
    <w:rsid w:val="004E2BCB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564"/>
    <w:rsid w:val="00506779"/>
    <w:rsid w:val="00515C78"/>
    <w:rsid w:val="00516150"/>
    <w:rsid w:val="00520C01"/>
    <w:rsid w:val="00525949"/>
    <w:rsid w:val="00531B53"/>
    <w:rsid w:val="00533FA1"/>
    <w:rsid w:val="00536A3D"/>
    <w:rsid w:val="005411CB"/>
    <w:rsid w:val="00542227"/>
    <w:rsid w:val="0054267D"/>
    <w:rsid w:val="005434A3"/>
    <w:rsid w:val="00543A88"/>
    <w:rsid w:val="0055052E"/>
    <w:rsid w:val="0055367B"/>
    <w:rsid w:val="00553736"/>
    <w:rsid w:val="00554566"/>
    <w:rsid w:val="00554CFA"/>
    <w:rsid w:val="00560EA7"/>
    <w:rsid w:val="00572208"/>
    <w:rsid w:val="00581719"/>
    <w:rsid w:val="00582591"/>
    <w:rsid w:val="00584062"/>
    <w:rsid w:val="00587F29"/>
    <w:rsid w:val="00590895"/>
    <w:rsid w:val="005924C4"/>
    <w:rsid w:val="00592BC8"/>
    <w:rsid w:val="00594747"/>
    <w:rsid w:val="005A0398"/>
    <w:rsid w:val="005A0A04"/>
    <w:rsid w:val="005A1808"/>
    <w:rsid w:val="005A5274"/>
    <w:rsid w:val="005A576D"/>
    <w:rsid w:val="005B1046"/>
    <w:rsid w:val="005B1392"/>
    <w:rsid w:val="005B1C81"/>
    <w:rsid w:val="005B3C61"/>
    <w:rsid w:val="005B51AB"/>
    <w:rsid w:val="005C0232"/>
    <w:rsid w:val="005C5086"/>
    <w:rsid w:val="005C6C22"/>
    <w:rsid w:val="005D0574"/>
    <w:rsid w:val="005D1370"/>
    <w:rsid w:val="005E0690"/>
    <w:rsid w:val="005E38BC"/>
    <w:rsid w:val="005E4659"/>
    <w:rsid w:val="005E4916"/>
    <w:rsid w:val="005E5127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7376"/>
    <w:rsid w:val="00636B0C"/>
    <w:rsid w:val="006373CF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231"/>
    <w:rsid w:val="00683F1D"/>
    <w:rsid w:val="00684159"/>
    <w:rsid w:val="00684459"/>
    <w:rsid w:val="006866C6"/>
    <w:rsid w:val="006866EC"/>
    <w:rsid w:val="00687F0A"/>
    <w:rsid w:val="006912EC"/>
    <w:rsid w:val="006941F9"/>
    <w:rsid w:val="00695219"/>
    <w:rsid w:val="00696933"/>
    <w:rsid w:val="00697856"/>
    <w:rsid w:val="00697B41"/>
    <w:rsid w:val="006A4752"/>
    <w:rsid w:val="006A7C74"/>
    <w:rsid w:val="006B0C6E"/>
    <w:rsid w:val="006B12BE"/>
    <w:rsid w:val="006B22AF"/>
    <w:rsid w:val="006B3F2C"/>
    <w:rsid w:val="006B5711"/>
    <w:rsid w:val="006B7DDA"/>
    <w:rsid w:val="006C1F3E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A05"/>
    <w:rsid w:val="0072099C"/>
    <w:rsid w:val="007218A6"/>
    <w:rsid w:val="00724147"/>
    <w:rsid w:val="00724A6E"/>
    <w:rsid w:val="0072588E"/>
    <w:rsid w:val="00726505"/>
    <w:rsid w:val="00727F26"/>
    <w:rsid w:val="0073406F"/>
    <w:rsid w:val="007354CD"/>
    <w:rsid w:val="00741FEB"/>
    <w:rsid w:val="0074214F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905"/>
    <w:rsid w:val="00764D38"/>
    <w:rsid w:val="00766705"/>
    <w:rsid w:val="007675A4"/>
    <w:rsid w:val="00771B49"/>
    <w:rsid w:val="007731A7"/>
    <w:rsid w:val="00776934"/>
    <w:rsid w:val="00780E21"/>
    <w:rsid w:val="0078177F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4F9"/>
    <w:rsid w:val="007B36E9"/>
    <w:rsid w:val="007B4255"/>
    <w:rsid w:val="007B4878"/>
    <w:rsid w:val="007B63C1"/>
    <w:rsid w:val="007C2561"/>
    <w:rsid w:val="007C2F73"/>
    <w:rsid w:val="007C60C7"/>
    <w:rsid w:val="007C6DF3"/>
    <w:rsid w:val="007C7C9E"/>
    <w:rsid w:val="007D01EE"/>
    <w:rsid w:val="007D22A2"/>
    <w:rsid w:val="007D349B"/>
    <w:rsid w:val="007D3C3B"/>
    <w:rsid w:val="007D3C4D"/>
    <w:rsid w:val="007D6CCA"/>
    <w:rsid w:val="007E2EA6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34F3"/>
    <w:rsid w:val="00833E43"/>
    <w:rsid w:val="00834A16"/>
    <w:rsid w:val="008361D5"/>
    <w:rsid w:val="00836BCD"/>
    <w:rsid w:val="00837B05"/>
    <w:rsid w:val="00842788"/>
    <w:rsid w:val="00842C8C"/>
    <w:rsid w:val="0084366C"/>
    <w:rsid w:val="00844127"/>
    <w:rsid w:val="00850DCA"/>
    <w:rsid w:val="00850F72"/>
    <w:rsid w:val="008518E2"/>
    <w:rsid w:val="00851CB0"/>
    <w:rsid w:val="0085316F"/>
    <w:rsid w:val="0085576F"/>
    <w:rsid w:val="00861002"/>
    <w:rsid w:val="0086120D"/>
    <w:rsid w:val="008634BA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1077"/>
    <w:rsid w:val="008921FB"/>
    <w:rsid w:val="008967EA"/>
    <w:rsid w:val="00896D69"/>
    <w:rsid w:val="00897EAB"/>
    <w:rsid w:val="008A112D"/>
    <w:rsid w:val="008A1856"/>
    <w:rsid w:val="008A275D"/>
    <w:rsid w:val="008A373A"/>
    <w:rsid w:val="008A4FB2"/>
    <w:rsid w:val="008A504E"/>
    <w:rsid w:val="008A7E4D"/>
    <w:rsid w:val="008B0B6D"/>
    <w:rsid w:val="008B3974"/>
    <w:rsid w:val="008B5601"/>
    <w:rsid w:val="008B5D4C"/>
    <w:rsid w:val="008B7F0C"/>
    <w:rsid w:val="008C0B53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E7913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2EDE"/>
    <w:rsid w:val="009A678C"/>
    <w:rsid w:val="009B168A"/>
    <w:rsid w:val="009B1EC5"/>
    <w:rsid w:val="009B236D"/>
    <w:rsid w:val="009B3C48"/>
    <w:rsid w:val="009B5BB1"/>
    <w:rsid w:val="009B6F0C"/>
    <w:rsid w:val="009C0B84"/>
    <w:rsid w:val="009C3D6E"/>
    <w:rsid w:val="009C5B8B"/>
    <w:rsid w:val="009C74A2"/>
    <w:rsid w:val="009C7B57"/>
    <w:rsid w:val="009D22EC"/>
    <w:rsid w:val="009D300F"/>
    <w:rsid w:val="009D3D41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61CE"/>
    <w:rsid w:val="00A12956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37A3"/>
    <w:rsid w:val="00A55AAE"/>
    <w:rsid w:val="00A55D3A"/>
    <w:rsid w:val="00A575F1"/>
    <w:rsid w:val="00A625B3"/>
    <w:rsid w:val="00A66853"/>
    <w:rsid w:val="00A66DAA"/>
    <w:rsid w:val="00A700AE"/>
    <w:rsid w:val="00A7291A"/>
    <w:rsid w:val="00A84729"/>
    <w:rsid w:val="00A940E2"/>
    <w:rsid w:val="00A947BA"/>
    <w:rsid w:val="00A975E8"/>
    <w:rsid w:val="00A978CB"/>
    <w:rsid w:val="00AA25E9"/>
    <w:rsid w:val="00AA72A8"/>
    <w:rsid w:val="00AB0994"/>
    <w:rsid w:val="00AC2280"/>
    <w:rsid w:val="00AC3E2A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4EE5"/>
    <w:rsid w:val="00B14F7A"/>
    <w:rsid w:val="00B160C5"/>
    <w:rsid w:val="00B169DD"/>
    <w:rsid w:val="00B23BE8"/>
    <w:rsid w:val="00B263D1"/>
    <w:rsid w:val="00B27444"/>
    <w:rsid w:val="00B3447E"/>
    <w:rsid w:val="00B3658F"/>
    <w:rsid w:val="00B36CEF"/>
    <w:rsid w:val="00B37FEB"/>
    <w:rsid w:val="00B4087B"/>
    <w:rsid w:val="00B42661"/>
    <w:rsid w:val="00B43EEF"/>
    <w:rsid w:val="00B451B6"/>
    <w:rsid w:val="00B45962"/>
    <w:rsid w:val="00B45DCA"/>
    <w:rsid w:val="00B50882"/>
    <w:rsid w:val="00B51E9F"/>
    <w:rsid w:val="00B56EDA"/>
    <w:rsid w:val="00B56FC1"/>
    <w:rsid w:val="00B617B0"/>
    <w:rsid w:val="00B64469"/>
    <w:rsid w:val="00B65EF5"/>
    <w:rsid w:val="00B7103C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1B69"/>
    <w:rsid w:val="00BC29CA"/>
    <w:rsid w:val="00BC2B19"/>
    <w:rsid w:val="00BD0058"/>
    <w:rsid w:val="00BD4277"/>
    <w:rsid w:val="00BD763F"/>
    <w:rsid w:val="00BE12CF"/>
    <w:rsid w:val="00BE154B"/>
    <w:rsid w:val="00BE5248"/>
    <w:rsid w:val="00BE5A9E"/>
    <w:rsid w:val="00BE6D87"/>
    <w:rsid w:val="00BE782A"/>
    <w:rsid w:val="00BF1B4A"/>
    <w:rsid w:val="00BF254D"/>
    <w:rsid w:val="00BF2E0A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0616"/>
    <w:rsid w:val="00C21E72"/>
    <w:rsid w:val="00C21FD9"/>
    <w:rsid w:val="00C241C9"/>
    <w:rsid w:val="00C252CC"/>
    <w:rsid w:val="00C254C9"/>
    <w:rsid w:val="00C25B63"/>
    <w:rsid w:val="00C2699D"/>
    <w:rsid w:val="00C36675"/>
    <w:rsid w:val="00C419C1"/>
    <w:rsid w:val="00C430A4"/>
    <w:rsid w:val="00C442F4"/>
    <w:rsid w:val="00C459E9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476"/>
    <w:rsid w:val="00C94FF6"/>
    <w:rsid w:val="00C9592F"/>
    <w:rsid w:val="00C97256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15BE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1B10"/>
    <w:rsid w:val="00D42034"/>
    <w:rsid w:val="00D47940"/>
    <w:rsid w:val="00D501DA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2FB2"/>
    <w:rsid w:val="00D730CF"/>
    <w:rsid w:val="00D752D9"/>
    <w:rsid w:val="00D7614B"/>
    <w:rsid w:val="00D76238"/>
    <w:rsid w:val="00D770C6"/>
    <w:rsid w:val="00D8169E"/>
    <w:rsid w:val="00D8488E"/>
    <w:rsid w:val="00D8643F"/>
    <w:rsid w:val="00D864A3"/>
    <w:rsid w:val="00D87D8A"/>
    <w:rsid w:val="00D91198"/>
    <w:rsid w:val="00D9193C"/>
    <w:rsid w:val="00D9220D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C5C"/>
    <w:rsid w:val="00DE3100"/>
    <w:rsid w:val="00DE7639"/>
    <w:rsid w:val="00DF1BCA"/>
    <w:rsid w:val="00DF6AE5"/>
    <w:rsid w:val="00E006F9"/>
    <w:rsid w:val="00E015E5"/>
    <w:rsid w:val="00E02961"/>
    <w:rsid w:val="00E035FD"/>
    <w:rsid w:val="00E03F46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24FC"/>
    <w:rsid w:val="00E339A5"/>
    <w:rsid w:val="00E35ADD"/>
    <w:rsid w:val="00E35E32"/>
    <w:rsid w:val="00E4410F"/>
    <w:rsid w:val="00E50936"/>
    <w:rsid w:val="00E515AE"/>
    <w:rsid w:val="00E52BFD"/>
    <w:rsid w:val="00E54A74"/>
    <w:rsid w:val="00E56371"/>
    <w:rsid w:val="00E56A21"/>
    <w:rsid w:val="00E6197D"/>
    <w:rsid w:val="00E646AB"/>
    <w:rsid w:val="00E71216"/>
    <w:rsid w:val="00E74010"/>
    <w:rsid w:val="00E7529D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3AFA"/>
    <w:rsid w:val="00EB76B4"/>
    <w:rsid w:val="00EB7986"/>
    <w:rsid w:val="00EC2802"/>
    <w:rsid w:val="00EC3069"/>
    <w:rsid w:val="00EC3587"/>
    <w:rsid w:val="00EC7023"/>
    <w:rsid w:val="00EC78F9"/>
    <w:rsid w:val="00EC79A8"/>
    <w:rsid w:val="00ED1C9D"/>
    <w:rsid w:val="00ED4E00"/>
    <w:rsid w:val="00ED62CF"/>
    <w:rsid w:val="00ED723E"/>
    <w:rsid w:val="00EE106F"/>
    <w:rsid w:val="00EE2419"/>
    <w:rsid w:val="00EE40B5"/>
    <w:rsid w:val="00EE46A1"/>
    <w:rsid w:val="00EE4C8A"/>
    <w:rsid w:val="00EE76A9"/>
    <w:rsid w:val="00EE7FB5"/>
    <w:rsid w:val="00EF3D97"/>
    <w:rsid w:val="00EF4811"/>
    <w:rsid w:val="00EF4A52"/>
    <w:rsid w:val="00EF4FD6"/>
    <w:rsid w:val="00EF55F6"/>
    <w:rsid w:val="00EF5D13"/>
    <w:rsid w:val="00EF7D42"/>
    <w:rsid w:val="00EF7D4B"/>
    <w:rsid w:val="00F00B0D"/>
    <w:rsid w:val="00F01C19"/>
    <w:rsid w:val="00F038AD"/>
    <w:rsid w:val="00F04FF3"/>
    <w:rsid w:val="00F0773F"/>
    <w:rsid w:val="00F07909"/>
    <w:rsid w:val="00F12974"/>
    <w:rsid w:val="00F1603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51E1D"/>
    <w:rsid w:val="00F55993"/>
    <w:rsid w:val="00F55F7B"/>
    <w:rsid w:val="00F5632B"/>
    <w:rsid w:val="00F57CC0"/>
    <w:rsid w:val="00F613CC"/>
    <w:rsid w:val="00F622C9"/>
    <w:rsid w:val="00F62AE1"/>
    <w:rsid w:val="00F643C0"/>
    <w:rsid w:val="00F6711C"/>
    <w:rsid w:val="00F675E0"/>
    <w:rsid w:val="00F716A9"/>
    <w:rsid w:val="00F74593"/>
    <w:rsid w:val="00F74D8E"/>
    <w:rsid w:val="00F7656C"/>
    <w:rsid w:val="00F806D7"/>
    <w:rsid w:val="00F817D9"/>
    <w:rsid w:val="00F85660"/>
    <w:rsid w:val="00FA1A85"/>
    <w:rsid w:val="00FA3590"/>
    <w:rsid w:val="00FA3A55"/>
    <w:rsid w:val="00FA64EB"/>
    <w:rsid w:val="00FB2983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4737"/>
    <o:shapelayout v:ext="edit">
      <o:idmap v:ext="edit" data="1"/>
    </o:shapelayout>
  </w:shapeDefaults>
  <w:decimalSymbol w:val=","/>
  <w:listSeparator w:val=";"/>
  <w14:docId w14:val="7BC7D60C"/>
  <w15:docId w15:val="{B1A5BCBC-E2A1-4D71-808E-B8BFEC4A6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generallist">
    <w:name w:val="general list"/>
    <w:basedOn w:val="a"/>
    <w:autoRedefine/>
    <w:qFormat/>
    <w:rsid w:val="008634BA"/>
    <w:pPr>
      <w:widowControl w:val="0"/>
      <w:numPr>
        <w:numId w:val="2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8634BA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footer" Target="footer5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CDFF9-0239-4D61-9621-434016449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B8A5710C</Template>
  <TotalTime>52</TotalTime>
  <Pages>23</Pages>
  <Words>3329</Words>
  <Characters>18981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46</cp:revision>
  <cp:lastPrinted>2021-03-26T08:29:00Z</cp:lastPrinted>
  <dcterms:created xsi:type="dcterms:W3CDTF">2022-04-14T11:20:00Z</dcterms:created>
  <dcterms:modified xsi:type="dcterms:W3CDTF">2022-10-21T11:42:00Z</dcterms:modified>
</cp:coreProperties>
</file>