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</w:tblGrid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7A5B4E" w:rsidRDefault="00C17CEC" w:rsidP="00726E7B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726E7B" w:rsidRPr="00726E7B">
              <w:rPr>
                <w:b/>
                <w:szCs w:val="28"/>
              </w:rPr>
              <w:t xml:space="preserve"> </w:t>
            </w:r>
            <w:r w:rsidR="00726E7B">
              <w:rPr>
                <w:b/>
                <w:szCs w:val="28"/>
              </w:rPr>
              <w:t>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AF185B">
              <w:rPr>
                <w:b/>
                <w:szCs w:val="28"/>
              </w:rPr>
              <w:t>FTXA_AW</w:t>
            </w:r>
          </w:p>
        </w:tc>
      </w:tr>
      <w:tr w:rsidR="00EB0EC2" w:rsidTr="008A1292">
        <w:trPr>
          <w:jc w:val="center"/>
        </w:trPr>
        <w:tc>
          <w:tcPr>
            <w:tcW w:w="7372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AF185B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FTXA_</w:t>
            </w:r>
            <w:r w:rsidRPr="00AF185B">
              <w:rPr>
                <w:b/>
                <w:szCs w:val="28"/>
              </w:rPr>
              <w:t>AW.ПС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0F548B">
        <w:rPr>
          <w:sz w:val="22"/>
          <w:szCs w:val="22"/>
          <w:lang w:val="en-US"/>
        </w:rPr>
        <w:t>5</w:t>
      </w:r>
      <w:r w:rsidR="003730D6">
        <w:rPr>
          <w:szCs w:val="28"/>
          <w:lang w:val="en-US"/>
        </w:rPr>
        <w:br w:type="page"/>
      </w:r>
    </w:p>
    <w:p w:rsidR="00810B70" w:rsidRPr="00270D92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270D92">
        <w:rPr>
          <w:b/>
          <w:sz w:val="22"/>
          <w:szCs w:val="22"/>
        </w:rPr>
        <w:lastRenderedPageBreak/>
        <w:t>СОДЕРЖАНИЕ</w:t>
      </w:r>
    </w:p>
    <w:p w:rsidR="00270D92" w:rsidRPr="00270D9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70D92">
        <w:rPr>
          <w:sz w:val="22"/>
          <w:szCs w:val="22"/>
        </w:rPr>
        <w:fldChar w:fldCharType="begin"/>
      </w:r>
      <w:r w:rsidRPr="00270D92">
        <w:rPr>
          <w:sz w:val="22"/>
          <w:szCs w:val="22"/>
        </w:rPr>
        <w:instrText xml:space="preserve"> TOC \o "1-3" \h \z \u </w:instrText>
      </w:r>
      <w:r w:rsidRPr="00270D92">
        <w:rPr>
          <w:sz w:val="22"/>
          <w:szCs w:val="22"/>
        </w:rPr>
        <w:fldChar w:fldCharType="separate"/>
      </w:r>
      <w:hyperlink w:anchor="_Toc120560422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1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_Toc120560422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3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23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2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_Toc120560423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4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24" w:history="1">
        <w:r w:rsidR="00270D92" w:rsidRPr="00270D92">
          <w:rPr>
            <w:rStyle w:val="ad"/>
            <w:noProof/>
            <w:sz w:val="22"/>
            <w:szCs w:val="22"/>
          </w:rPr>
          <w:t>2.1.1 Описание изделия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_Toc120560424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4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25" w:history="1">
        <w:r w:rsidR="00270D92" w:rsidRPr="00270D92">
          <w:rPr>
            <w:rStyle w:val="ad"/>
            <w:noProof/>
            <w:sz w:val="22"/>
            <w:szCs w:val="22"/>
          </w:rPr>
          <w:t>2.1.2 Принцип работы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_Toc120560425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4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26" w:history="1">
        <w:r w:rsidR="00270D92" w:rsidRPr="00270D92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_Toc120560426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12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27" w:history="1">
        <w:r w:rsidR="00270D92" w:rsidRPr="00270D92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_Toc120560427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13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28" w:history="1">
        <w:r w:rsidR="00270D92" w:rsidRPr="00270D92">
          <w:rPr>
            <w:rStyle w:val="ad"/>
            <w:noProof/>
            <w:sz w:val="22"/>
            <w:szCs w:val="22"/>
          </w:rPr>
          <w:t>2.1.6 Оптимальная эксплуатация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_Toc120560428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13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29" w:history="1">
        <w:r w:rsidR="00270D92" w:rsidRPr="00270D92">
          <w:rPr>
            <w:rStyle w:val="ad"/>
            <w:noProof/>
            <w:sz w:val="22"/>
            <w:szCs w:val="22"/>
          </w:rPr>
          <w:t>2.1.7 Чертеж изделия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_Toc120560429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13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0" w:history="1">
        <w:r w:rsidR="00270D92" w:rsidRPr="00270D92">
          <w:rPr>
            <w:rStyle w:val="ad"/>
            <w:noProof/>
            <w:sz w:val="22"/>
            <w:szCs w:val="22"/>
          </w:rPr>
          <w:t>2.2 Маркировка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_Toc120560430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14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1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3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b/>
            <w:noProof/>
            <w:sz w:val="22"/>
            <w:szCs w:val="22"/>
          </w:rPr>
          <w:t>КОМПЛЕКТНОСТЬ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_Toc120560431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14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2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4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_Toc120560432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16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3" w:history="1">
        <w:r w:rsidR="00270D92" w:rsidRPr="00270D92">
          <w:rPr>
            <w:rStyle w:val="ad"/>
            <w:b/>
            <w:noProof/>
            <w:sz w:val="22"/>
            <w:szCs w:val="22"/>
          </w:rPr>
          <w:t>5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b/>
            <w:noProof/>
            <w:sz w:val="22"/>
            <w:szCs w:val="22"/>
          </w:rPr>
          <w:t>КОНСЕРВАЦИЯ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_Toc120560433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17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4" w:history="1">
        <w:r w:rsidR="00270D92" w:rsidRPr="00270D92">
          <w:rPr>
            <w:rStyle w:val="ad"/>
            <w:b/>
            <w:noProof/>
            <w:sz w:val="22"/>
            <w:szCs w:val="22"/>
          </w:rPr>
          <w:t>6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_Toc120560434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18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5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7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_Toc120560435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19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6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8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_Toc120560436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20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7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9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_Toc120560437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21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8" w:history="1">
        <w:r w:rsidR="00270D92" w:rsidRPr="00270D92">
          <w:rPr>
            <w:rStyle w:val="ad"/>
            <w:noProof/>
            <w:sz w:val="22"/>
            <w:szCs w:val="22"/>
          </w:rPr>
          <w:t>9.1 Общие требования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_Toc120560438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25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39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10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_Toc120560439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26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40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11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_Toc120560440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31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41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12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_Toc120560441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32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270D92" w:rsidRPr="00270D92" w:rsidRDefault="002567C2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0442" w:history="1">
        <w:r w:rsidR="00270D92" w:rsidRPr="00270D92">
          <w:rPr>
            <w:rStyle w:val="ad"/>
            <w:b/>
            <w:bCs/>
            <w:noProof/>
            <w:sz w:val="22"/>
            <w:szCs w:val="22"/>
          </w:rPr>
          <w:t>13</w:t>
        </w:r>
        <w:r w:rsidR="00270D92" w:rsidRPr="00270D9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70D92" w:rsidRPr="00270D92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270D92" w:rsidRPr="00270D92">
          <w:rPr>
            <w:noProof/>
            <w:webHidden/>
            <w:sz w:val="22"/>
            <w:szCs w:val="22"/>
          </w:rPr>
          <w:tab/>
        </w:r>
        <w:r w:rsidR="00270D92" w:rsidRPr="00270D92">
          <w:rPr>
            <w:noProof/>
            <w:webHidden/>
            <w:sz w:val="22"/>
            <w:szCs w:val="22"/>
          </w:rPr>
          <w:fldChar w:fldCharType="begin"/>
        </w:r>
        <w:r w:rsidR="00270D92" w:rsidRPr="00270D92">
          <w:rPr>
            <w:noProof/>
            <w:webHidden/>
            <w:sz w:val="22"/>
            <w:szCs w:val="22"/>
          </w:rPr>
          <w:instrText xml:space="preserve"> PAGEREF _Toc120560442 \h </w:instrText>
        </w:r>
        <w:r w:rsidR="00270D92" w:rsidRPr="00270D92">
          <w:rPr>
            <w:noProof/>
            <w:webHidden/>
            <w:sz w:val="22"/>
            <w:szCs w:val="22"/>
          </w:rPr>
        </w:r>
        <w:r w:rsidR="00270D92" w:rsidRPr="00270D92">
          <w:rPr>
            <w:noProof/>
            <w:webHidden/>
            <w:sz w:val="22"/>
            <w:szCs w:val="22"/>
          </w:rPr>
          <w:fldChar w:fldCharType="separate"/>
        </w:r>
        <w:r w:rsidR="00270D92" w:rsidRPr="00270D92">
          <w:rPr>
            <w:noProof/>
            <w:webHidden/>
            <w:sz w:val="22"/>
            <w:szCs w:val="22"/>
          </w:rPr>
          <w:t>33</w:t>
        </w:r>
        <w:r w:rsidR="00270D92" w:rsidRPr="00270D92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270D92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726E7B" w:rsidRPr="00726E7B">
        <w:rPr>
          <w:sz w:val="22"/>
          <w:szCs w:val="22"/>
        </w:rPr>
        <w:t xml:space="preserve"> </w:t>
      </w:r>
      <w:r w:rsidR="00726E7B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5E7C1C" w:rsidRPr="005E7C1C">
        <w:rPr>
          <w:sz w:val="22"/>
          <w:szCs w:val="22"/>
        </w:rPr>
        <w:t>FTXA_AW</w:t>
      </w:r>
      <w:r w:rsidR="005E7C1C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20560422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796"/>
      </w:tblGrid>
      <w:tr w:rsidR="00E23B3E" w:rsidRPr="001E5460" w:rsidTr="00C616CF">
        <w:trPr>
          <w:trHeight w:val="553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96" w:type="dxa"/>
            <w:vAlign w:val="center"/>
          </w:tcPr>
          <w:p w:rsidR="00E23B3E" w:rsidRPr="00B3447E" w:rsidRDefault="005E7C1C" w:rsidP="00726E7B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726E7B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Pr="005E7C1C">
              <w:rPr>
                <w:sz w:val="22"/>
                <w:szCs w:val="22"/>
              </w:rPr>
              <w:t>FTXA_AW</w:t>
            </w:r>
          </w:p>
        </w:tc>
      </w:tr>
      <w:tr w:rsidR="00E23B3E" w:rsidRPr="000F548B" w:rsidTr="00C616CF">
        <w:trPr>
          <w:trHeight w:val="331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E23B3E" w:rsidRPr="00404F9C" w:rsidRDefault="00404F9C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04F9C">
              <w:rPr>
                <w:sz w:val="22"/>
                <w:szCs w:val="22"/>
                <w:lang w:val="en-US"/>
              </w:rPr>
              <w:t xml:space="preserve">FTXA20AW, FTXA25AW, FTXA35AW, FTXA42AW, </w:t>
            </w:r>
            <w:r>
              <w:rPr>
                <w:sz w:val="22"/>
                <w:szCs w:val="22"/>
                <w:lang w:val="en-US"/>
              </w:rPr>
              <w:t>FTXA5</w:t>
            </w:r>
            <w:r w:rsidRPr="00404F9C">
              <w:rPr>
                <w:sz w:val="22"/>
                <w:szCs w:val="22"/>
                <w:lang w:val="en-US"/>
              </w:rPr>
              <w:t>0AW</w:t>
            </w:r>
          </w:p>
        </w:tc>
      </w:tr>
      <w:tr w:rsidR="00E23B3E" w:rsidRPr="000F548B" w:rsidTr="00C616CF">
        <w:trPr>
          <w:trHeight w:val="553"/>
          <w:jc w:val="center"/>
        </w:trPr>
        <w:tc>
          <w:tcPr>
            <w:tcW w:w="2405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796" w:type="dxa"/>
            <w:vAlign w:val="center"/>
          </w:tcPr>
          <w:p w:rsidR="00E23B3E" w:rsidRPr="002761E5" w:rsidRDefault="00591578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2761E5">
              <w:rPr>
                <w:sz w:val="22"/>
                <w:szCs w:val="22"/>
                <w:lang w:val="en-US"/>
              </w:rPr>
              <w:t>FTXA20A2V1BW, FTXA25A2V1BW. FTXA35A2V1BW, FTXA42A2V1BW, FTXA50A2V1BW</w:t>
            </w:r>
          </w:p>
        </w:tc>
      </w:tr>
      <w:tr w:rsidR="00726E7B" w:rsidRPr="001E5460" w:rsidTr="00C616CF">
        <w:trPr>
          <w:trHeight w:val="553"/>
          <w:jc w:val="center"/>
        </w:trPr>
        <w:tc>
          <w:tcPr>
            <w:tcW w:w="2405" w:type="dxa"/>
            <w:vAlign w:val="center"/>
          </w:tcPr>
          <w:p w:rsidR="00726E7B" w:rsidRPr="001E5460" w:rsidRDefault="00726E7B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26E7B" w:rsidRPr="001E5460" w:rsidRDefault="00726E7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C616CF">
        <w:trPr>
          <w:trHeight w:val="553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E23B3E" w:rsidRPr="001E5460" w:rsidRDefault="00726E7B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C616CF">
        <w:trPr>
          <w:trHeight w:val="205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C616CF">
        <w:trPr>
          <w:trHeight w:val="337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E23B3E" w:rsidRPr="000F548B" w:rsidRDefault="00726E7B" w:rsidP="000F548B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0F548B">
              <w:rPr>
                <w:sz w:val="22"/>
                <w:szCs w:val="22"/>
                <w:lang w:val="en-US"/>
              </w:rPr>
              <w:t>5</w:t>
            </w:r>
          </w:p>
        </w:tc>
      </w:tr>
      <w:tr w:rsidR="00E23B3E" w:rsidRPr="001E5460" w:rsidTr="00C616CF">
        <w:trPr>
          <w:trHeight w:val="265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C616CF">
        <w:trPr>
          <w:trHeight w:val="492"/>
          <w:jc w:val="center"/>
        </w:trPr>
        <w:tc>
          <w:tcPr>
            <w:tcW w:w="2405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796" w:type="dxa"/>
            <w:vAlign w:val="center"/>
          </w:tcPr>
          <w:p w:rsidR="002567C2" w:rsidRPr="00042260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2567C2" w:rsidRPr="00042260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2567C2" w:rsidRPr="00042260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567C2" w:rsidRPr="00042260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 xml:space="preserve">ЕАЭС RU С-BE.АЖ49.В.00910/21 </w:t>
            </w:r>
          </w:p>
          <w:p w:rsidR="002567C2" w:rsidRPr="00042260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(срок действия с  21.06.2021 до 20.06.2026)</w:t>
            </w:r>
          </w:p>
          <w:p w:rsidR="002567C2" w:rsidRPr="00042260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2567C2" w:rsidRPr="00042260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2567C2" w:rsidP="002567C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N RU Д-BE.РА01.В.59477/21 (срок действия с  28.06.2021 до 25.06.2026)</w:t>
            </w:r>
            <w:bookmarkStart w:id="2" w:name="_GoBack"/>
            <w:bookmarkEnd w:id="2"/>
          </w:p>
        </w:tc>
      </w:tr>
      <w:tr w:rsidR="008C590C" w:rsidRPr="000F548B" w:rsidTr="00C616CF">
        <w:trPr>
          <w:trHeight w:val="289"/>
          <w:jc w:val="center"/>
        </w:trPr>
        <w:tc>
          <w:tcPr>
            <w:tcW w:w="2405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C616CF">
        <w:trPr>
          <w:trHeight w:val="279"/>
          <w:jc w:val="center"/>
        </w:trPr>
        <w:tc>
          <w:tcPr>
            <w:tcW w:w="2405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C616CF">
        <w:trPr>
          <w:trHeight w:val="553"/>
          <w:jc w:val="center"/>
        </w:trPr>
        <w:tc>
          <w:tcPr>
            <w:tcW w:w="2405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C616CF">
        <w:trPr>
          <w:trHeight w:val="358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0F548B" w:rsidTr="00C616CF">
        <w:trPr>
          <w:trHeight w:val="553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2567C2" w:rsidRPr="001E5460" w:rsidRDefault="002567C2" w:rsidP="002567C2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2567C2" w:rsidRPr="001E5460" w:rsidRDefault="002567C2" w:rsidP="002567C2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2567C2" w:rsidRPr="001E5460" w:rsidRDefault="002567C2" w:rsidP="002567C2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2567C2" w:rsidRPr="001E5460" w:rsidRDefault="002567C2" w:rsidP="002567C2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2567C2" w:rsidRPr="001E5460" w:rsidRDefault="002567C2" w:rsidP="002567C2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1E5460" w:rsidRDefault="002567C2" w:rsidP="002567C2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>E</w:t>
            </w:r>
            <w:r w:rsidRPr="00C960A0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C960A0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C960A0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proofErr w:type="spellEnd"/>
              <w:r w:rsidRPr="00C960A0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756F5C" w:rsidRPr="00B51E9F" w:rsidTr="00C616CF">
        <w:trPr>
          <w:trHeight w:val="553"/>
          <w:jc w:val="center"/>
        </w:trPr>
        <w:tc>
          <w:tcPr>
            <w:tcW w:w="240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796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2056042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056042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Pr="005E7C1C">
        <w:rPr>
          <w:sz w:val="22"/>
          <w:szCs w:val="22"/>
        </w:rPr>
        <w:t>FTXA_AW</w:t>
      </w:r>
      <w:r>
        <w:rPr>
          <w:sz w:val="22"/>
          <w:szCs w:val="22"/>
        </w:rPr>
        <w:t xml:space="preserve">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Высокоэффективная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очистка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повышает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компании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Daikin</w:t>
      </w:r>
      <w:proofErr w:type="spellEnd"/>
      <w:r w:rsidR="00AC555C">
        <w:rPr>
          <w:sz w:val="22"/>
          <w:szCs w:val="22"/>
        </w:rPr>
        <w:t>.</w:t>
      </w:r>
    </w:p>
    <w:p w:rsidR="00AC555C" w:rsidRDefault="00AC555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Низкий уровень шума.</w:t>
      </w:r>
    </w:p>
    <w:p w:rsidR="002761E5" w:rsidRDefault="002761E5" w:rsidP="002761E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</w:t>
      </w:r>
      <w:r w:rsidRPr="002761E5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матовую</w:t>
      </w:r>
      <w:r>
        <w:rPr>
          <w:sz w:val="22"/>
          <w:szCs w:val="22"/>
        </w:rPr>
        <w:t xml:space="preserve"> </w:t>
      </w:r>
      <w:r w:rsidRPr="002761E5">
        <w:rPr>
          <w:rFonts w:hint="eastAsia"/>
          <w:sz w:val="22"/>
          <w:szCs w:val="22"/>
        </w:rPr>
        <w:t>кристально</w:t>
      </w:r>
      <w:r w:rsidRPr="002761E5">
        <w:rPr>
          <w:sz w:val="22"/>
          <w:szCs w:val="22"/>
        </w:rPr>
        <w:t>-</w:t>
      </w:r>
      <w:r w:rsidRPr="002761E5">
        <w:rPr>
          <w:rFonts w:hint="eastAsia"/>
          <w:sz w:val="22"/>
          <w:szCs w:val="22"/>
        </w:rPr>
        <w:t>бел</w:t>
      </w:r>
      <w:r>
        <w:rPr>
          <w:rFonts w:hint="eastAsia"/>
          <w:sz w:val="22"/>
          <w:szCs w:val="22"/>
        </w:rPr>
        <w:t>ую лицевую панель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Интернет</w:t>
      </w:r>
      <w:r w:rsidRPr="002F27E8">
        <w:rPr>
          <w:sz w:val="22"/>
          <w:szCs w:val="22"/>
        </w:rPr>
        <w:t>-</w:t>
      </w:r>
      <w:r w:rsidRPr="002F27E8">
        <w:rPr>
          <w:rFonts w:hint="eastAsia"/>
          <w:sz w:val="22"/>
          <w:szCs w:val="22"/>
        </w:rPr>
        <w:t>контроллер</w:t>
      </w:r>
      <w:r w:rsidR="00AC555C">
        <w:rPr>
          <w:sz w:val="22"/>
          <w:szCs w:val="22"/>
        </w:rPr>
        <w:t xml:space="preserve"> позволяет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управлять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внутренним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блоком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из любой точки мира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помощью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приложения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локальной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интернету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непосредственно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056042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25pt;height:274.5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1A7409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2.1.3</w:t>
      </w:r>
      <w:r w:rsidR="00810B70" w:rsidRPr="00DC2751">
        <w:rPr>
          <w:sz w:val="22"/>
          <w:szCs w:val="22"/>
        </w:rPr>
        <w:t xml:space="preserve"> Основные </w:t>
      </w:r>
      <w:r w:rsidR="00FA64EB" w:rsidRPr="00DC2751">
        <w:rPr>
          <w:sz w:val="22"/>
          <w:szCs w:val="22"/>
        </w:rPr>
        <w:t>технические характеристики</w:t>
      </w:r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992"/>
        <w:gridCol w:w="567"/>
        <w:gridCol w:w="1418"/>
        <w:gridCol w:w="1417"/>
        <w:gridCol w:w="1418"/>
        <w:gridCol w:w="1417"/>
        <w:gridCol w:w="1418"/>
      </w:tblGrid>
      <w:tr w:rsidR="007D5FA6" w:rsidRPr="007D5FA6" w:rsidTr="007D5FA6">
        <w:trPr>
          <w:trHeight w:val="388"/>
          <w:jc w:val="center"/>
        </w:trPr>
        <w:tc>
          <w:tcPr>
            <w:tcW w:w="2972" w:type="dxa"/>
            <w:gridSpan w:val="3"/>
            <w:vAlign w:val="center"/>
          </w:tcPr>
          <w:p w:rsidR="007D5FA6" w:rsidRPr="007D5FA6" w:rsidRDefault="007D5FA6" w:rsidP="00D138EF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7D5FA6" w:rsidP="00D138E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D5FA6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FTXA20AW</w:t>
            </w:r>
          </w:p>
        </w:tc>
        <w:tc>
          <w:tcPr>
            <w:tcW w:w="1417" w:type="dxa"/>
            <w:vAlign w:val="center"/>
          </w:tcPr>
          <w:p w:rsidR="007D5FA6" w:rsidRPr="007D5FA6" w:rsidRDefault="007D5FA6" w:rsidP="00D138EF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FTXA25AW</w:t>
            </w:r>
          </w:p>
        </w:tc>
        <w:tc>
          <w:tcPr>
            <w:tcW w:w="1418" w:type="dxa"/>
            <w:vAlign w:val="center"/>
          </w:tcPr>
          <w:p w:rsidR="007D5FA6" w:rsidRPr="007D5FA6" w:rsidRDefault="007D5FA6" w:rsidP="00D138EF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 w:rsidRPr="007D5FA6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FTXA35AW</w:t>
            </w:r>
          </w:p>
        </w:tc>
        <w:tc>
          <w:tcPr>
            <w:tcW w:w="1417" w:type="dxa"/>
            <w:vAlign w:val="center"/>
          </w:tcPr>
          <w:p w:rsidR="007D5FA6" w:rsidRPr="007D5FA6" w:rsidRDefault="007D5FA6" w:rsidP="00D138EF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 w:rsidRPr="007D5FA6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FTXA42AW</w:t>
            </w:r>
          </w:p>
        </w:tc>
        <w:tc>
          <w:tcPr>
            <w:tcW w:w="1418" w:type="dxa"/>
            <w:vAlign w:val="center"/>
          </w:tcPr>
          <w:p w:rsidR="007D5FA6" w:rsidRPr="007D5FA6" w:rsidRDefault="007D5FA6" w:rsidP="00D138EF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 w:rsidRPr="007D5FA6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FTXA50AW</w:t>
            </w:r>
          </w:p>
        </w:tc>
      </w:tr>
      <w:tr w:rsidR="007D5FA6" w:rsidRPr="007D5FA6" w:rsidTr="00D138EF">
        <w:trPr>
          <w:trHeight w:val="382"/>
          <w:jc w:val="center"/>
        </w:trPr>
        <w:tc>
          <w:tcPr>
            <w:tcW w:w="2405" w:type="dxa"/>
            <w:gridSpan w:val="2"/>
            <w:vAlign w:val="center"/>
          </w:tcPr>
          <w:p w:rsidR="007D5FA6" w:rsidRPr="007D5FA6" w:rsidRDefault="007D5FA6" w:rsidP="00D138EF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8" w:type="dxa"/>
            <w:gridSpan w:val="5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7D5FA6">
        <w:trPr>
          <w:trHeight w:val="417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D138EF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7D5FA6">
        <w:trPr>
          <w:trHeight w:val="408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D138E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418" w:type="dxa"/>
          </w:tcPr>
          <w:p w:rsidR="007D5FA6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</w:tr>
      <w:tr w:rsidR="007D5FA6" w:rsidRPr="007D5FA6" w:rsidTr="007D5FA6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D138EF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Входная мощность 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8" w:type="dxa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417" w:type="dxa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418" w:type="dxa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7D5FA6" w:rsidRPr="007D5FA6" w:rsidTr="007D5FA6">
        <w:trPr>
          <w:trHeight w:val="416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D138E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8" w:type="dxa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7" w:type="dxa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18" w:type="dxa"/>
          </w:tcPr>
          <w:p w:rsidR="007D5FA6" w:rsidRPr="007D5FA6" w:rsidRDefault="00E40D9B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</w:t>
            </w:r>
          </w:p>
        </w:tc>
      </w:tr>
      <w:tr w:rsidR="00913F20" w:rsidRPr="007D5FA6" w:rsidTr="00D138EF">
        <w:trPr>
          <w:trHeight w:val="263"/>
          <w:jc w:val="center"/>
        </w:trPr>
        <w:tc>
          <w:tcPr>
            <w:tcW w:w="1413" w:type="dxa"/>
            <w:vMerge w:val="restart"/>
            <w:vAlign w:val="center"/>
          </w:tcPr>
          <w:p w:rsidR="00913F20" w:rsidRPr="007D5FA6" w:rsidRDefault="00913F20" w:rsidP="00D138EF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(средний)</w:t>
            </w:r>
          </w:p>
        </w:tc>
        <w:tc>
          <w:tcPr>
            <w:tcW w:w="992" w:type="dxa"/>
            <w:vAlign w:val="center"/>
          </w:tcPr>
          <w:p w:rsidR="00913F20" w:rsidRPr="007D5FA6" w:rsidRDefault="00913F20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Merge w:val="restart"/>
            <w:vAlign w:val="center"/>
          </w:tcPr>
          <w:p w:rsidR="00913F20" w:rsidRPr="007D5FA6" w:rsidRDefault="00913F20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D138E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417" w:type="dxa"/>
          </w:tcPr>
          <w:p w:rsidR="00913F20" w:rsidRPr="00913F20" w:rsidRDefault="00913F20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418" w:type="dxa"/>
          </w:tcPr>
          <w:p w:rsidR="00913F20" w:rsidRPr="00913F20" w:rsidRDefault="00913F20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</w:t>
            </w:r>
          </w:p>
        </w:tc>
      </w:tr>
      <w:tr w:rsidR="00913F20" w:rsidRPr="007D5FA6" w:rsidTr="00D138EF">
        <w:trPr>
          <w:trHeight w:val="262"/>
          <w:jc w:val="center"/>
        </w:trPr>
        <w:tc>
          <w:tcPr>
            <w:tcW w:w="1413" w:type="dxa"/>
            <w:vMerge/>
            <w:vAlign w:val="center"/>
          </w:tcPr>
          <w:p w:rsidR="00913F20" w:rsidRPr="007D5FA6" w:rsidRDefault="00913F20" w:rsidP="00D138E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13F20" w:rsidRPr="007D5FA6" w:rsidRDefault="00913F20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913F20" w:rsidRPr="007D5FA6" w:rsidRDefault="00913F20" w:rsidP="00D138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D138E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6.4</w:t>
            </w:r>
          </w:p>
        </w:tc>
        <w:tc>
          <w:tcPr>
            <w:tcW w:w="1417" w:type="dxa"/>
          </w:tcPr>
          <w:p w:rsidR="00913F20" w:rsidRPr="00913F20" w:rsidRDefault="00913F20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418" w:type="dxa"/>
          </w:tcPr>
          <w:p w:rsidR="00913F20" w:rsidRPr="00913F20" w:rsidRDefault="00913F20" w:rsidP="00D138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</w:t>
            </w:r>
          </w:p>
        </w:tc>
      </w:tr>
      <w:tr w:rsidR="007D5FA6" w:rsidRPr="007D5FA6" w:rsidTr="004221C2">
        <w:trPr>
          <w:trHeight w:val="510"/>
          <w:jc w:val="center"/>
        </w:trPr>
        <w:tc>
          <w:tcPr>
            <w:tcW w:w="1413" w:type="dxa"/>
            <w:vAlign w:val="center"/>
          </w:tcPr>
          <w:p w:rsidR="007D5FA6" w:rsidRDefault="007D5FA6" w:rsidP="00D138EF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внутреннего блока (Выс./Ср./</w:t>
            </w:r>
          </w:p>
          <w:p w:rsidR="007D5FA6" w:rsidRPr="007D5FA6" w:rsidRDefault="007D5FA6" w:rsidP="00D138EF">
            <w:pPr>
              <w:rPr>
                <w:color w:val="00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 w:rsidR="004221C2"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7D5FA6" w:rsidRPr="007D5FA6" w:rsidRDefault="007D5FA6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7D5FA6" w:rsidRPr="004221C2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D138EF">
        <w:trPr>
          <w:trHeight w:val="277"/>
          <w:jc w:val="center"/>
        </w:trPr>
        <w:tc>
          <w:tcPr>
            <w:tcW w:w="1413" w:type="dxa"/>
            <w:vMerge w:val="restart"/>
            <w:vAlign w:val="center"/>
          </w:tcPr>
          <w:p w:rsidR="00FD46D3" w:rsidRPr="007D5FA6" w:rsidRDefault="00FD46D3" w:rsidP="00D138EF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D138EF">
        <w:trPr>
          <w:trHeight w:val="253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D138E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D138EF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D138E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D138EF">
        <w:trPr>
          <w:trHeight w:val="284"/>
          <w:jc w:val="center"/>
        </w:trPr>
        <w:tc>
          <w:tcPr>
            <w:tcW w:w="2405" w:type="dxa"/>
            <w:gridSpan w:val="2"/>
            <w:vAlign w:val="center"/>
          </w:tcPr>
          <w:p w:rsidR="000646CB" w:rsidRPr="007D5FA6" w:rsidRDefault="000646CB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0646CB" w:rsidRPr="007D5FA6" w:rsidRDefault="000646CB" w:rsidP="00D13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F34CBF" w:rsidRPr="007D5FA6" w:rsidTr="00D138EF">
        <w:trPr>
          <w:trHeight w:val="284"/>
          <w:jc w:val="center"/>
        </w:trPr>
        <w:tc>
          <w:tcPr>
            <w:tcW w:w="1413" w:type="dxa"/>
            <w:vMerge w:val="restart"/>
            <w:vAlign w:val="center"/>
          </w:tcPr>
          <w:p w:rsidR="00F34CBF" w:rsidRPr="007D5FA6" w:rsidRDefault="00F34CBF" w:rsidP="00D138EF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D138EF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D138E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D138EF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D138EF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D138EF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31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Default="00F920C3" w:rsidP="001A7409">
      <w:pPr>
        <w:rPr>
          <w:sz w:val="20"/>
          <w:szCs w:val="20"/>
        </w:rPr>
      </w:pPr>
    </w:p>
    <w:p w:rsidR="00D138EF" w:rsidRDefault="00D138EF" w:rsidP="00D138EF">
      <w:pPr>
        <w:ind w:firstLine="709"/>
        <w:jc w:val="center"/>
        <w:rPr>
          <w:sz w:val="20"/>
          <w:szCs w:val="20"/>
        </w:rPr>
      </w:pPr>
    </w:p>
    <w:p w:rsidR="00E500C5" w:rsidRDefault="00E500C5" w:rsidP="00E500C5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313239"/>
      <w:bookmarkStart w:id="8" w:name="_Toc120560426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  <w:bookmarkEnd w:id="8"/>
    </w:p>
    <w:p w:rsidR="00E500C5" w:rsidRPr="00674235" w:rsidRDefault="00E500C5" w:rsidP="00E500C5"/>
    <w:p w:rsidR="00E500C5" w:rsidRDefault="00E500C5" w:rsidP="00E500C5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E500C5" w:rsidRPr="002D6B81" w:rsidRDefault="00E500C5" w:rsidP="00E500C5">
      <w:pPr>
        <w:ind w:firstLine="709"/>
        <w:rPr>
          <w:sz w:val="22"/>
          <w:szCs w:val="22"/>
        </w:rPr>
      </w:pPr>
    </w:p>
    <w:p w:rsidR="00E500C5" w:rsidRDefault="00E500C5" w:rsidP="00E500C5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E500C5" w:rsidRDefault="00E500C5" w:rsidP="00E500C5">
      <w:pPr>
        <w:ind w:firstLine="709"/>
        <w:jc w:val="center"/>
        <w:rPr>
          <w:sz w:val="20"/>
          <w:szCs w:val="20"/>
        </w:rPr>
      </w:pPr>
    </w:p>
    <w:p w:rsidR="00E500C5" w:rsidRDefault="00E500C5" w:rsidP="00E500C5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E500C5" w:rsidRPr="00C824DA" w:rsidTr="00273CA4">
        <w:tc>
          <w:tcPr>
            <w:tcW w:w="4111" w:type="dxa"/>
            <w:gridSpan w:val="2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5812" w:type="dxa"/>
            <w:gridSpan w:val="3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E500C5" w:rsidRPr="00C824DA" w:rsidTr="00273CA4">
        <w:tc>
          <w:tcPr>
            <w:tcW w:w="4111" w:type="dxa"/>
            <w:gridSpan w:val="2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AW</w:t>
            </w:r>
          </w:p>
        </w:tc>
        <w:tc>
          <w:tcPr>
            <w:tcW w:w="1985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FTXA25AW</w:t>
            </w:r>
          </w:p>
        </w:tc>
        <w:tc>
          <w:tcPr>
            <w:tcW w:w="2126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FTXA35AW</w:t>
            </w:r>
          </w:p>
        </w:tc>
      </w:tr>
      <w:tr w:rsidR="00E500C5" w:rsidRPr="00C824DA" w:rsidTr="00273CA4">
        <w:tc>
          <w:tcPr>
            <w:tcW w:w="4111" w:type="dxa"/>
            <w:gridSpan w:val="2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E500C5" w:rsidRPr="005827E0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E500C5" w:rsidRPr="005827E0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E500C5" w:rsidRPr="005827E0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E500C5" w:rsidRPr="005827E0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E500C5" w:rsidRPr="005827E0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E500C5" w:rsidRPr="00C824DA" w:rsidTr="00273CA4">
        <w:tc>
          <w:tcPr>
            <w:tcW w:w="3119" w:type="dxa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E500C5" w:rsidRPr="00C824DA" w:rsidTr="00273CA4">
        <w:tc>
          <w:tcPr>
            <w:tcW w:w="3119" w:type="dxa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E500C5" w:rsidRDefault="00E500C5" w:rsidP="00E500C5">
      <w:pPr>
        <w:ind w:firstLine="709"/>
        <w:jc w:val="center"/>
        <w:rPr>
          <w:sz w:val="20"/>
          <w:szCs w:val="20"/>
        </w:rPr>
      </w:pPr>
    </w:p>
    <w:p w:rsidR="00E500C5" w:rsidRPr="009062B9" w:rsidRDefault="00E500C5" w:rsidP="00E500C5">
      <w:pPr>
        <w:ind w:firstLine="709"/>
        <w:jc w:val="center"/>
        <w:rPr>
          <w:sz w:val="20"/>
          <w:szCs w:val="20"/>
        </w:rPr>
      </w:pPr>
    </w:p>
    <w:p w:rsidR="00E500C5" w:rsidRDefault="00E500C5" w:rsidP="00E500C5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E500C5" w:rsidRDefault="00E500C5" w:rsidP="00E500C5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E500C5" w:rsidRPr="00C824DA" w:rsidTr="00273CA4">
        <w:trPr>
          <w:jc w:val="center"/>
        </w:trPr>
        <w:tc>
          <w:tcPr>
            <w:tcW w:w="4111" w:type="dxa"/>
            <w:gridSpan w:val="2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E500C5" w:rsidRPr="00C824DA" w:rsidTr="00273CA4">
        <w:trPr>
          <w:jc w:val="center"/>
        </w:trPr>
        <w:tc>
          <w:tcPr>
            <w:tcW w:w="4111" w:type="dxa"/>
            <w:gridSpan w:val="2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FTXA42AW</w:t>
            </w:r>
          </w:p>
        </w:tc>
        <w:tc>
          <w:tcPr>
            <w:tcW w:w="1985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FTXA50AW</w:t>
            </w:r>
          </w:p>
        </w:tc>
      </w:tr>
      <w:tr w:rsidR="00E500C5" w:rsidRPr="00C824DA" w:rsidTr="00273CA4">
        <w:trPr>
          <w:jc w:val="center"/>
        </w:trPr>
        <w:tc>
          <w:tcPr>
            <w:tcW w:w="4111" w:type="dxa"/>
            <w:gridSpan w:val="2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E500C5" w:rsidRPr="005827E0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</w:p>
        </w:tc>
        <w:tc>
          <w:tcPr>
            <w:tcW w:w="1985" w:type="dxa"/>
          </w:tcPr>
          <w:p w:rsidR="00E500C5" w:rsidRPr="005827E0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</w:p>
        </w:tc>
      </w:tr>
      <w:tr w:rsidR="00E500C5" w:rsidRPr="00C824DA" w:rsidTr="00273CA4">
        <w:trPr>
          <w:jc w:val="center"/>
        </w:trPr>
        <w:tc>
          <w:tcPr>
            <w:tcW w:w="3119" w:type="dxa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E500C5" w:rsidRPr="00B404E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E500C5" w:rsidRPr="00C824DA" w:rsidTr="00273CA4">
        <w:trPr>
          <w:jc w:val="center"/>
        </w:trPr>
        <w:tc>
          <w:tcPr>
            <w:tcW w:w="3119" w:type="dxa"/>
            <w:vAlign w:val="center"/>
          </w:tcPr>
          <w:p w:rsidR="00E500C5" w:rsidRPr="00E40417" w:rsidRDefault="00E500C5" w:rsidP="00273CA4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E500C5" w:rsidRPr="00E40417" w:rsidRDefault="00E500C5" w:rsidP="00273CA4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1985" w:type="dxa"/>
            <w:vAlign w:val="center"/>
          </w:tcPr>
          <w:p w:rsidR="00E500C5" w:rsidRPr="007E4816" w:rsidRDefault="00E500C5" w:rsidP="00273CA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</w:t>
            </w:r>
          </w:p>
        </w:tc>
      </w:tr>
    </w:tbl>
    <w:p w:rsidR="00E500C5" w:rsidRDefault="00E500C5" w:rsidP="00D138EF">
      <w:pPr>
        <w:ind w:firstLine="709"/>
        <w:jc w:val="center"/>
        <w:rPr>
          <w:sz w:val="20"/>
          <w:szCs w:val="20"/>
        </w:rPr>
      </w:pPr>
    </w:p>
    <w:p w:rsidR="00D138EF" w:rsidRPr="00CF5365" w:rsidRDefault="00D138EF" w:rsidP="001A7409">
      <w:pPr>
        <w:rPr>
          <w:sz w:val="20"/>
          <w:szCs w:val="20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056042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243DB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Воздухоток.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proofErr w:type="spellStart"/>
      <w:r w:rsidRPr="00A501C3">
        <w:rPr>
          <w:rFonts w:hint="eastAsia"/>
          <w:sz w:val="22"/>
          <w:szCs w:val="22"/>
        </w:rPr>
        <w:t>воздухоток</w:t>
      </w:r>
      <w:proofErr w:type="spellEnd"/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501C3"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перекрыт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Настенный монтаж.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температура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>30</w:t>
      </w:r>
      <w:r w:rsidRPr="00A501C3">
        <w:rPr>
          <w:rFonts w:hint="eastAsia"/>
          <w:sz w:val="22"/>
          <w:szCs w:val="22"/>
        </w:rPr>
        <w:t>°</w:t>
      </w:r>
      <w:r w:rsidRPr="00A501C3">
        <w:rPr>
          <w:sz w:val="22"/>
          <w:szCs w:val="22"/>
        </w:rPr>
        <w:t xml:space="preserve">C, </w:t>
      </w:r>
      <w:r w:rsidRPr="00A501C3">
        <w:rPr>
          <w:rFonts w:hint="eastAsia"/>
          <w:sz w:val="22"/>
          <w:szCs w:val="22"/>
        </w:rPr>
        <w:t>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относительная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влажность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—</w:t>
      </w:r>
      <w:r w:rsidRPr="00A501C3">
        <w:rPr>
          <w:sz w:val="22"/>
          <w:szCs w:val="22"/>
        </w:rPr>
        <w:t xml:space="preserve"> 80%, </w:t>
      </w:r>
      <w:r w:rsidRPr="00A501C3">
        <w:rPr>
          <w:rFonts w:hint="eastAsia"/>
          <w:sz w:val="22"/>
          <w:szCs w:val="22"/>
        </w:rPr>
        <w:t>либо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засасывается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воздуховод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необходима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дополнительная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изоляция</w:t>
      </w:r>
      <w:r w:rsidRPr="00A501C3">
        <w:rPr>
          <w:sz w:val="22"/>
          <w:szCs w:val="22"/>
        </w:rPr>
        <w:t xml:space="preserve"> (</w:t>
      </w:r>
      <w:r w:rsidRPr="00A501C3">
        <w:rPr>
          <w:rFonts w:hint="eastAsia"/>
          <w:sz w:val="22"/>
          <w:szCs w:val="22"/>
        </w:rPr>
        <w:t>полиэтиленовый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толщиной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Pr="00A501C3">
        <w:rPr>
          <w:sz w:val="22"/>
          <w:szCs w:val="22"/>
        </w:rPr>
        <w:t xml:space="preserve"> 10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пользовательского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интерфейса</w:t>
      </w:r>
      <w:r w:rsidRPr="00A501C3">
        <w:rPr>
          <w:sz w:val="22"/>
          <w:szCs w:val="22"/>
        </w:rPr>
        <w:t>.</w:t>
      </w:r>
    </w:p>
    <w:p w:rsidR="001045F6" w:rsidRDefault="00422BD9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714750" cy="1781871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64" cy="178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bookmark0"/>
      <w:bookmarkStart w:id="11" w:name="_Toc120560428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0243D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0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1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3638550" cy="18288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C616CF" w:rsidRDefault="00C616CF" w:rsidP="00174FFB">
      <w:pPr>
        <w:spacing w:after="160" w:line="259" w:lineRule="auto"/>
        <w:jc w:val="center"/>
        <w:rPr>
          <w:sz w:val="22"/>
          <w:szCs w:val="22"/>
        </w:rPr>
      </w:pPr>
    </w:p>
    <w:p w:rsidR="00C616CF" w:rsidRDefault="00C616CF" w:rsidP="00174FFB">
      <w:pPr>
        <w:spacing w:after="160" w:line="259" w:lineRule="auto"/>
        <w:jc w:val="center"/>
        <w:rPr>
          <w:sz w:val="22"/>
          <w:szCs w:val="22"/>
        </w:rPr>
      </w:pPr>
    </w:p>
    <w:p w:rsidR="00C616CF" w:rsidRDefault="00C616CF" w:rsidP="00174FFB">
      <w:pPr>
        <w:spacing w:after="160" w:line="259" w:lineRule="auto"/>
        <w:jc w:val="center"/>
        <w:rPr>
          <w:sz w:val="22"/>
          <w:szCs w:val="22"/>
        </w:rPr>
      </w:pPr>
    </w:p>
    <w:p w:rsidR="00C616CF" w:rsidRDefault="00C616CF" w:rsidP="00174FFB">
      <w:pPr>
        <w:spacing w:after="160" w:line="259" w:lineRule="auto"/>
        <w:jc w:val="center"/>
        <w:rPr>
          <w:sz w:val="22"/>
          <w:szCs w:val="22"/>
        </w:rPr>
      </w:pPr>
    </w:p>
    <w:p w:rsidR="00C616CF" w:rsidRDefault="00C616CF" w:rsidP="00174FFB">
      <w:pPr>
        <w:spacing w:after="160" w:line="259" w:lineRule="auto"/>
        <w:jc w:val="center"/>
        <w:rPr>
          <w:sz w:val="22"/>
          <w:szCs w:val="22"/>
        </w:rPr>
      </w:pPr>
    </w:p>
    <w:p w:rsidR="00C616CF" w:rsidRDefault="00C616CF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20560429"/>
      <w:r w:rsidRPr="00A26A1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243D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2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05250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15</w:t>
      </w: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3" w:name="_Toc12056043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7FE4">
        <w:rPr>
          <w:noProof/>
          <w:sz w:val="22"/>
          <w:szCs w:val="22"/>
        </w:rPr>
        <w:drawing>
          <wp:inline distT="0" distB="0" distL="0" distR="0" wp14:anchorId="58036CAA" wp14:editId="166C92D2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C616CF" w:rsidRPr="00F1629E" w:rsidRDefault="00C616CF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lastRenderedPageBreak/>
        <w:t xml:space="preserve"> </w:t>
      </w:r>
      <w:bookmarkStart w:id="17" w:name="_Toc120560431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C616C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Pr="005E7C1C">
              <w:rPr>
                <w:sz w:val="22"/>
                <w:szCs w:val="22"/>
              </w:rPr>
              <w:t>FTXA_AW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proofErr w:type="spellStart"/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</w:t>
            </w:r>
            <w:proofErr w:type="spellStart"/>
            <w:r w:rsidRPr="002F4B0F">
              <w:rPr>
                <w:sz w:val="22"/>
                <w:szCs w:val="22"/>
              </w:rPr>
              <w:t>Ag</w:t>
            </w:r>
            <w:proofErr w:type="spellEnd"/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8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9" w:name="_Ref68106447"/>
      <w:bookmarkStart w:id="20" w:name="_Ref70416290"/>
      <w:bookmarkStart w:id="21" w:name="_Ref70418138"/>
      <w:r w:rsidR="00710871">
        <w:rPr>
          <w:szCs w:val="28"/>
        </w:rPr>
        <w:lastRenderedPageBreak/>
        <w:t xml:space="preserve"> </w:t>
      </w:r>
      <w:bookmarkStart w:id="22" w:name="_Toc12056043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FB2C90">
        <w:rPr>
          <w:noProof/>
          <w:sz w:val="22"/>
          <w:szCs w:val="22"/>
        </w:rPr>
        <w:t xml:space="preserve">3 (три) года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20560433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2056043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Pr="005E7C1C">
        <w:rPr>
          <w:sz w:val="22"/>
          <w:szCs w:val="22"/>
        </w:rPr>
        <w:t>FTXA_AW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  <w:r w:rsidRPr="005E7C1C">
        <w:rPr>
          <w:sz w:val="22"/>
          <w:szCs w:val="22"/>
        </w:rPr>
        <w:t>FTXA_AW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2761E5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2761E5">
        <w:rPr>
          <w:b w:val="0"/>
          <w:sz w:val="22"/>
          <w:szCs w:val="22"/>
        </w:rPr>
        <w:t>:</w:t>
      </w:r>
      <w:r w:rsidR="0084366C" w:rsidRPr="002761E5">
        <w:rPr>
          <w:b w:val="0"/>
          <w:sz w:val="24"/>
          <w:szCs w:val="24"/>
        </w:rPr>
        <w:t xml:space="preserve">  </w:t>
      </w:r>
      <w:r w:rsidRPr="002761E5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2761E5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2761E5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2761E5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2761E5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2761E5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2761E5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2761E5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2761E5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2761E5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2761E5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2761E5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20560435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Pr="005E7C1C">
        <w:rPr>
          <w:sz w:val="22"/>
          <w:szCs w:val="22"/>
        </w:rPr>
        <w:t>FTXA_AW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7970B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5E7C1C">
        <w:rPr>
          <w:sz w:val="22"/>
          <w:szCs w:val="22"/>
        </w:rPr>
        <w:t>FTXA_AW</w:t>
      </w:r>
      <w:r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Toc12056043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20560437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7" w:name="_Toc120560438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7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8" w:name="_Ref67997869"/>
      <w:bookmarkStart w:id="39" w:name="_Ref68106497"/>
      <w:bookmarkStart w:id="40" w:name="_Ref70418185"/>
      <w:bookmarkStart w:id="41" w:name="_Ref71107481"/>
      <w:bookmarkStart w:id="42" w:name="_Toc12056043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8"/>
      <w:bookmarkEnd w:id="39"/>
      <w:bookmarkEnd w:id="40"/>
      <w:bookmarkEnd w:id="41"/>
      <w:bookmarkEnd w:id="4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3" w:name="_Ref67997880"/>
      <w:bookmarkStart w:id="44" w:name="_Ref68106504"/>
      <w:bookmarkStart w:id="45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6" w:name="_Toc120560440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20560441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3"/>
      <w:bookmarkEnd w:id="44"/>
      <w:bookmarkEnd w:id="45"/>
      <w:bookmarkEnd w:id="47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8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20560442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8"/>
      <w:bookmarkEnd w:id="49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8EF" w:rsidRDefault="00D138EF">
      <w:r>
        <w:separator/>
      </w:r>
    </w:p>
  </w:endnote>
  <w:endnote w:type="continuationSeparator" w:id="0">
    <w:p w:rsidR="00D138EF" w:rsidRDefault="00D13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EF" w:rsidRDefault="00D138E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38EF" w:rsidRDefault="00D138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EF" w:rsidRDefault="00D138E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138EF" w:rsidRDefault="00D138E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138EF" w:rsidRDefault="00D138E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138EF" w:rsidRDefault="00D138E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EF" w:rsidRDefault="00D138E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EF" w:rsidRDefault="00D138E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Pr="00ED4E00" w:rsidRDefault="00D138E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FTXA_</w:t>
                              </w:r>
                              <w:r w:rsidRPr="005E7C1C">
                                <w:rPr>
                                  <w:b/>
                                  <w:sz w:val="22"/>
                                  <w:szCs w:val="22"/>
                                </w:rPr>
                                <w:t>AW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138EF" w:rsidRPr="00B7687E" w:rsidRDefault="00D138E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Pr="00ED1531" w:rsidRDefault="00D138E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67C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Pr="00ED1531" w:rsidRDefault="00D138E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8EF" w:rsidRPr="003904A7" w:rsidRDefault="00D138E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50"/>
                            <a:ext cx="3969" cy="1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8EF" w:rsidRDefault="00D138E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726E7B" w:rsidRDefault="00D138E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 w:rsidR="00726E7B" w:rsidRPr="00726E7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="00726E7B" w:rsidRPr="00726E7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D138EF" w:rsidRDefault="00D138E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726E7B">
                                <w:rPr>
                                  <w:b/>
                                  <w:sz w:val="18"/>
                                  <w:szCs w:val="18"/>
                                </w:rPr>
                                <w:t>FTXA_AW</w:t>
                              </w:r>
                            </w:p>
                            <w:p w:rsidR="00D138EF" w:rsidRPr="00B160C5" w:rsidRDefault="00D138EF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138EF" w:rsidRPr="00613EFB" w:rsidRDefault="00D138E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CKfw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138EF" w:rsidRPr="00ED4E00" w:rsidRDefault="00D138E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FTXA_</w:t>
                        </w:r>
                        <w:r w:rsidRPr="005E7C1C">
                          <w:rPr>
                            <w:b/>
                            <w:sz w:val="22"/>
                            <w:szCs w:val="22"/>
                          </w:rPr>
                          <w:t>AW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138EF" w:rsidRPr="00B7687E" w:rsidRDefault="00D138E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138EF" w:rsidRPr="00ED1531" w:rsidRDefault="00D138E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567C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138EF" w:rsidRPr="00ED1531" w:rsidRDefault="00D138E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138EF" w:rsidRPr="003904A7" w:rsidRDefault="00D138E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50;width:3969;height:1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138EF" w:rsidRDefault="00D138E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726E7B" w:rsidRDefault="00D138E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 w:rsidR="00726E7B" w:rsidRPr="00726E7B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="00726E7B" w:rsidRPr="00726E7B">
                          <w:rPr>
                            <w:b/>
                            <w:sz w:val="18"/>
                            <w:szCs w:val="18"/>
                          </w:rPr>
                          <w:t xml:space="preserve"> 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D138EF" w:rsidRDefault="00D138E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726E7B">
                          <w:rPr>
                            <w:b/>
                            <w:sz w:val="18"/>
                            <w:szCs w:val="18"/>
                          </w:rPr>
                          <w:t>FTXA_AW</w:t>
                        </w:r>
                      </w:p>
                      <w:p w:rsidR="00D138EF" w:rsidRPr="00B160C5" w:rsidRDefault="00D138EF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138EF" w:rsidRPr="00613EFB" w:rsidRDefault="00D138E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EF" w:rsidRDefault="00D138E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Pr="00AF301F" w:rsidRDefault="00D138E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67C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Pr="00ED4E00" w:rsidRDefault="00D138EF" w:rsidP="00333EA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33EA7">
                                <w:rPr>
                                  <w:b/>
                                  <w:sz w:val="22"/>
                                  <w:szCs w:val="22"/>
                                </w:rPr>
                                <w:t>FTXA_AW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138EF" w:rsidRPr="00C23BB2" w:rsidRDefault="00D138EF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138EF" w:rsidRPr="00EC2FF5" w:rsidRDefault="00D138E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138EF" w:rsidRPr="00AF301F" w:rsidRDefault="00D138E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567C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138EF" w:rsidRPr="00ED4E00" w:rsidRDefault="00D138EF" w:rsidP="00333EA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33EA7">
                          <w:rPr>
                            <w:b/>
                            <w:sz w:val="22"/>
                            <w:szCs w:val="22"/>
                          </w:rPr>
                          <w:t>FTXA_AW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138EF" w:rsidRPr="00C23BB2" w:rsidRDefault="00D138EF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138EF" w:rsidRPr="00EC2FF5" w:rsidRDefault="00D138E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EF" w:rsidRDefault="00D138E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Default="00D138E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Pr="00AF301F" w:rsidRDefault="00D138E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567C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8EF" w:rsidRPr="00ED4E00" w:rsidRDefault="00D138EF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333EA7">
                                <w:rPr>
                                  <w:b/>
                                  <w:sz w:val="22"/>
                                  <w:szCs w:val="22"/>
                                </w:rPr>
                                <w:t>FTXA_AW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138EF" w:rsidRPr="0021626D" w:rsidRDefault="00D138EF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138EF" w:rsidRDefault="00D138E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138EF" w:rsidRPr="00AF301F" w:rsidRDefault="00D138E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567C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138EF" w:rsidRPr="00ED4E00" w:rsidRDefault="00D138EF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33EA7">
                          <w:rPr>
                            <w:b/>
                            <w:sz w:val="22"/>
                            <w:szCs w:val="22"/>
                          </w:rPr>
                          <w:t>FTXA_AW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138EF" w:rsidRPr="0021626D" w:rsidRDefault="00D138EF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8EF" w:rsidRDefault="00D138EF">
      <w:r>
        <w:separator/>
      </w:r>
    </w:p>
  </w:footnote>
  <w:footnote w:type="continuationSeparator" w:id="0">
    <w:p w:rsidR="00D138EF" w:rsidRDefault="00D13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8EF" w:rsidRDefault="00D138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38EF" w:rsidRDefault="00D138E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63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243DB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46CB"/>
    <w:rsid w:val="00066F8E"/>
    <w:rsid w:val="00067EE6"/>
    <w:rsid w:val="00071013"/>
    <w:rsid w:val="00071E3E"/>
    <w:rsid w:val="00072490"/>
    <w:rsid w:val="0007255A"/>
    <w:rsid w:val="00072B9E"/>
    <w:rsid w:val="00073C25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48B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7C2"/>
    <w:rsid w:val="002626DF"/>
    <w:rsid w:val="00266678"/>
    <w:rsid w:val="00266E38"/>
    <w:rsid w:val="002672F9"/>
    <w:rsid w:val="00270D92"/>
    <w:rsid w:val="002714A9"/>
    <w:rsid w:val="00276037"/>
    <w:rsid w:val="002761E5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32E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3F7FE4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6E7B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B02AA8"/>
    <w:rsid w:val="00B07116"/>
    <w:rsid w:val="00B11CC7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16CF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138EF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0C5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2C90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3169"/>
    <o:shapelayout v:ext="edit">
      <o:idmap v:ext="edit" data="1"/>
    </o:shapelayout>
  </w:shapeDefaults>
  <w:decimalSymbol w:val=","/>
  <w:listSeparator w:val=";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532AC-FB89-4DBA-966A-D5345E3D7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773D188D</Template>
  <TotalTime>195</TotalTime>
  <Pages>33</Pages>
  <Words>5937</Words>
  <Characters>33844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41</cp:revision>
  <cp:lastPrinted>2021-03-26T08:29:00Z</cp:lastPrinted>
  <dcterms:created xsi:type="dcterms:W3CDTF">2022-04-27T12:10:00Z</dcterms:created>
  <dcterms:modified xsi:type="dcterms:W3CDTF">2025-10-27T08:04:00Z</dcterms:modified>
</cp:coreProperties>
</file>