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7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7A5B4E" w:rsidRDefault="00C17CEC" w:rsidP="00A716C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A716C0">
              <w:rPr>
                <w:b/>
                <w:szCs w:val="28"/>
              </w:rPr>
              <w:t xml:space="preserve"> 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D40517">
              <w:rPr>
                <w:b/>
                <w:szCs w:val="28"/>
              </w:rPr>
              <w:t>FTXA_</w:t>
            </w:r>
            <w:r w:rsidR="00BC516C">
              <w:rPr>
                <w:b/>
                <w:szCs w:val="28"/>
              </w:rPr>
              <w:t>CW</w:t>
            </w:r>
          </w:p>
        </w:tc>
      </w:tr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D40517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FTXA_</w:t>
            </w:r>
            <w:r w:rsidR="00BC516C">
              <w:rPr>
                <w:b/>
                <w:szCs w:val="28"/>
              </w:rPr>
              <w:t>CW</w:t>
            </w:r>
            <w:r w:rsidR="00AF185B" w:rsidRPr="00AF185B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D40517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547F7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547F72">
        <w:rPr>
          <w:b/>
          <w:sz w:val="22"/>
          <w:szCs w:val="22"/>
        </w:rPr>
        <w:lastRenderedPageBreak/>
        <w:t>СОДЕРЖАНИЕ</w:t>
      </w:r>
    </w:p>
    <w:p w:rsidR="00AF534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47F72">
        <w:rPr>
          <w:sz w:val="22"/>
          <w:szCs w:val="22"/>
        </w:rPr>
        <w:fldChar w:fldCharType="begin"/>
      </w:r>
      <w:r w:rsidRPr="00547F72">
        <w:rPr>
          <w:sz w:val="22"/>
          <w:szCs w:val="22"/>
        </w:rPr>
        <w:instrText xml:space="preserve"> TOC \o "1-3" \h \z \u </w:instrText>
      </w:r>
      <w:r w:rsidRPr="00547F72">
        <w:rPr>
          <w:sz w:val="22"/>
          <w:szCs w:val="22"/>
        </w:rPr>
        <w:fldChar w:fldCharType="separate"/>
      </w:r>
      <w:hyperlink w:anchor="_Toc195611199" w:history="1">
        <w:r w:rsidR="00AF5348" w:rsidRPr="00DD46AF">
          <w:rPr>
            <w:rStyle w:val="ad"/>
            <w:b/>
            <w:bCs/>
            <w:noProof/>
          </w:rPr>
          <w:t>1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ОСНОВНЫЕ СВЕДЕНИЯ ОБ ИЗДЕЛИЯХ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_Toc195611199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3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0" w:history="1">
        <w:r w:rsidR="00AF5348" w:rsidRPr="00DD46AF">
          <w:rPr>
            <w:rStyle w:val="ad"/>
            <w:b/>
            <w:bCs/>
            <w:noProof/>
          </w:rPr>
          <w:t>2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ТЕХНИЧЕСКИЕ ХАРАКТЕРИСТИКИ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_Toc195611200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1" w:history="1">
        <w:r w:rsidR="00AF5348" w:rsidRPr="00DD46AF">
          <w:rPr>
            <w:rStyle w:val="ad"/>
            <w:noProof/>
          </w:rPr>
          <w:t>2.1.1 Описание изделия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_Toc195611201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2" w:history="1">
        <w:r w:rsidR="00AF5348" w:rsidRPr="00DD46AF">
          <w:rPr>
            <w:rStyle w:val="ad"/>
            <w:noProof/>
          </w:rPr>
          <w:t>2.1.2 Принцип работы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_Toc195611202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3" w:history="1">
        <w:r w:rsidR="00AF5348" w:rsidRPr="00DD46AF">
          <w:rPr>
            <w:rStyle w:val="ad"/>
            <w:noProof/>
          </w:rPr>
          <w:t>2.1.3 Основные технические характеристики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_Toc195611203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7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4" w:history="1">
        <w:r w:rsidR="00AF5348" w:rsidRPr="00DD46AF">
          <w:rPr>
            <w:rStyle w:val="ad"/>
            <w:noProof/>
          </w:rPr>
          <w:t>2.1.4 Комбинации наружных и внутренних блоков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_Toc195611204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7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5" w:history="1">
        <w:r w:rsidR="00AF5348" w:rsidRPr="00DD46AF">
          <w:rPr>
            <w:rStyle w:val="ad"/>
            <w:noProof/>
          </w:rPr>
          <w:t>2.1.</w:t>
        </w:r>
        <w:r w:rsidR="00AF5348" w:rsidRPr="00DD46AF">
          <w:rPr>
            <w:rStyle w:val="ad"/>
            <w:noProof/>
            <w:lang w:val="en-US"/>
          </w:rPr>
          <w:t>5</w:t>
        </w:r>
        <w:r w:rsidR="00AF5348" w:rsidRPr="00DD46AF">
          <w:rPr>
            <w:rStyle w:val="ad"/>
            <w:noProof/>
          </w:rPr>
          <w:t xml:space="preserve"> Требования к расположению изделия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_Toc195611205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8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6" w:history="1">
        <w:r w:rsidR="00AF5348" w:rsidRPr="00DD46AF">
          <w:rPr>
            <w:rStyle w:val="ad"/>
            <w:noProof/>
          </w:rPr>
          <w:t>2.1.6 Оптимальная эксплуатация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_Toc195611206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8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7" w:history="1">
        <w:r w:rsidR="00AF5348" w:rsidRPr="00DD46AF">
          <w:rPr>
            <w:rStyle w:val="ad"/>
            <w:noProof/>
          </w:rPr>
          <w:t>2.1.7 Чертеж изделия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_Toc195611207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9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8" w:history="1">
        <w:r w:rsidR="00AF5348" w:rsidRPr="00DD46AF">
          <w:rPr>
            <w:rStyle w:val="ad"/>
            <w:noProof/>
          </w:rPr>
          <w:t>2.2 Маркировка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_Toc195611208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9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9" w:history="1">
        <w:r w:rsidR="00AF5348" w:rsidRPr="00DD46AF">
          <w:rPr>
            <w:rStyle w:val="ad"/>
            <w:b/>
            <w:bCs/>
            <w:noProof/>
          </w:rPr>
          <w:t>3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КОМПЛЕКТНОСТЬ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_Toc195611209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10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0" w:history="1">
        <w:r w:rsidR="00AF5348" w:rsidRPr="00DD46AF">
          <w:rPr>
            <w:rStyle w:val="ad"/>
            <w:b/>
            <w:bCs/>
            <w:noProof/>
          </w:rPr>
          <w:t>4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ГАРАНТИИ ИЗГОТОВИТЕЛЯ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_Toc195611210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11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1" w:history="1">
        <w:r w:rsidR="00AF5348" w:rsidRPr="00DD46AF">
          <w:rPr>
            <w:rStyle w:val="ad"/>
            <w:b/>
            <w:noProof/>
          </w:rPr>
          <w:t>5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КОНСЕРВАЦИЯ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_Toc195611211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12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2" w:history="1">
        <w:r w:rsidR="00AF5348" w:rsidRPr="00DD46AF">
          <w:rPr>
            <w:rStyle w:val="ad"/>
            <w:b/>
            <w:noProof/>
          </w:rPr>
          <w:t>6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СВИДЕТЕЛЬСТВО ОБ УПАКОВЫВАНИИ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_Toc195611212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13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3" w:history="1">
        <w:r w:rsidR="00AF5348" w:rsidRPr="00DD46AF">
          <w:rPr>
            <w:rStyle w:val="ad"/>
            <w:b/>
            <w:bCs/>
            <w:noProof/>
          </w:rPr>
          <w:t>7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СВИДЕТЕЛЬСТВО О ПРИЕМКЕ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_Toc195611213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4" w:history="1">
        <w:r w:rsidR="00AF5348" w:rsidRPr="00DD46AF">
          <w:rPr>
            <w:rStyle w:val="ad"/>
            <w:b/>
            <w:bCs/>
            <w:noProof/>
          </w:rPr>
          <w:t>8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_Toc195611214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15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5" w:history="1">
        <w:r w:rsidR="00AF5348" w:rsidRPr="00DD46AF">
          <w:rPr>
            <w:rStyle w:val="ad"/>
            <w:b/>
            <w:bCs/>
            <w:noProof/>
          </w:rPr>
          <w:t>9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_Toc195611215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16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6" w:history="1">
        <w:r w:rsidR="00AF5348" w:rsidRPr="00DD46AF">
          <w:rPr>
            <w:rStyle w:val="ad"/>
            <w:noProof/>
          </w:rPr>
          <w:t>9.1 Общие требования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_Toc195611216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20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7" w:history="1">
        <w:r w:rsidR="00AF5348" w:rsidRPr="00DD46AF">
          <w:rPr>
            <w:rStyle w:val="ad"/>
            <w:b/>
            <w:bCs/>
            <w:noProof/>
          </w:rPr>
          <w:t>10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_Toc195611217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21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8" w:history="1">
        <w:r w:rsidR="00AF5348" w:rsidRPr="00DD46AF">
          <w:rPr>
            <w:rStyle w:val="ad"/>
            <w:b/>
            <w:bCs/>
            <w:noProof/>
          </w:rPr>
          <w:t>11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_Toc195611218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26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9" w:history="1">
        <w:r w:rsidR="00AF5348" w:rsidRPr="00DD46AF">
          <w:rPr>
            <w:rStyle w:val="ad"/>
            <w:b/>
            <w:bCs/>
            <w:noProof/>
          </w:rPr>
          <w:t>12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ХРАНЕНИЕ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_Toc195611219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27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E01EE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20" w:history="1">
        <w:r w:rsidR="00AF5348" w:rsidRPr="00DD46AF">
          <w:rPr>
            <w:rStyle w:val="ad"/>
            <w:b/>
            <w:bCs/>
            <w:noProof/>
          </w:rPr>
          <w:t>13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_Toc195611220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28</w:t>
        </w:r>
        <w:r w:rsidR="00AF5348">
          <w:rPr>
            <w:noProof/>
            <w:webHidden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547F7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A716C0">
        <w:rPr>
          <w:sz w:val="22"/>
          <w:szCs w:val="22"/>
        </w:rPr>
        <w:t xml:space="preserve"> 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D40517">
        <w:rPr>
          <w:sz w:val="22"/>
          <w:szCs w:val="22"/>
        </w:rPr>
        <w:t>FTXA_</w:t>
      </w:r>
      <w:r w:rsidR="00BC516C">
        <w:rPr>
          <w:sz w:val="22"/>
          <w:szCs w:val="22"/>
        </w:rPr>
        <w:t>CW</w:t>
      </w:r>
      <w:r w:rsidR="00077742" w:rsidRPr="00077742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561119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938"/>
      </w:tblGrid>
      <w:tr w:rsidR="00E23B3E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938" w:type="dxa"/>
            <w:vAlign w:val="center"/>
          </w:tcPr>
          <w:p w:rsidR="00E23B3E" w:rsidRPr="00B3447E" w:rsidRDefault="005E7C1C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A716C0">
              <w:rPr>
                <w:sz w:val="22"/>
                <w:szCs w:val="22"/>
              </w:rPr>
              <w:t xml:space="preserve"> 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D40517">
              <w:rPr>
                <w:sz w:val="22"/>
                <w:szCs w:val="22"/>
              </w:rPr>
              <w:t>FTXA_</w:t>
            </w:r>
            <w:r w:rsidR="00BC516C">
              <w:rPr>
                <w:sz w:val="22"/>
                <w:szCs w:val="22"/>
              </w:rPr>
              <w:t>CW</w:t>
            </w:r>
          </w:p>
        </w:tc>
      </w:tr>
      <w:tr w:rsidR="00E23B3E" w:rsidRPr="00077742" w:rsidTr="0005657F">
        <w:trPr>
          <w:trHeight w:val="331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938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highlight w:val="yellow"/>
              </w:rPr>
            </w:pPr>
            <w:r w:rsidRPr="00077742"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="00BC516C">
              <w:rPr>
                <w:sz w:val="22"/>
                <w:szCs w:val="22"/>
                <w:lang w:val="en-US"/>
              </w:rPr>
              <w:t>CW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>
              <w:rPr>
                <w:sz w:val="22"/>
                <w:szCs w:val="22"/>
              </w:rPr>
              <w:t>FTXA25</w:t>
            </w:r>
            <w:r w:rsidR="00BC516C">
              <w:rPr>
                <w:sz w:val="22"/>
                <w:szCs w:val="22"/>
              </w:rPr>
              <w:t>CW</w:t>
            </w:r>
            <w:r>
              <w:rPr>
                <w:sz w:val="22"/>
                <w:szCs w:val="22"/>
              </w:rPr>
              <w:t>, FTXA35</w:t>
            </w:r>
            <w:r w:rsidR="00BC516C">
              <w:rPr>
                <w:sz w:val="22"/>
                <w:szCs w:val="22"/>
              </w:rPr>
              <w:t>CW</w:t>
            </w:r>
            <w:r>
              <w:rPr>
                <w:sz w:val="22"/>
                <w:szCs w:val="22"/>
              </w:rPr>
              <w:t>, FTXA42</w:t>
            </w:r>
            <w:r w:rsidR="00BC516C">
              <w:rPr>
                <w:sz w:val="22"/>
                <w:szCs w:val="22"/>
              </w:rPr>
              <w:t>CW</w:t>
            </w:r>
            <w:r>
              <w:rPr>
                <w:sz w:val="22"/>
                <w:szCs w:val="22"/>
              </w:rPr>
              <w:t>, FTXA5</w:t>
            </w:r>
            <w:r w:rsidRPr="00077742">
              <w:rPr>
                <w:sz w:val="22"/>
                <w:szCs w:val="22"/>
              </w:rPr>
              <w:t>0</w:t>
            </w:r>
            <w:r w:rsidR="00BC516C">
              <w:rPr>
                <w:sz w:val="22"/>
                <w:szCs w:val="22"/>
              </w:rPr>
              <w:t>CW</w:t>
            </w:r>
          </w:p>
        </w:tc>
      </w:tr>
      <w:tr w:rsidR="00E23B3E" w:rsidRPr="00077742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938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="00D40517">
              <w:rPr>
                <w:sz w:val="22"/>
                <w:szCs w:val="22"/>
                <w:lang w:val="en-US"/>
              </w:rPr>
              <w:t>C</w:t>
            </w:r>
            <w:r w:rsidR="00D40517" w:rsidRPr="00D40517">
              <w:rPr>
                <w:sz w:val="22"/>
                <w:szCs w:val="22"/>
              </w:rPr>
              <w:t>2</w:t>
            </w:r>
            <w:r w:rsidR="00D40517">
              <w:rPr>
                <w:sz w:val="22"/>
                <w:szCs w:val="22"/>
                <w:lang w:val="en-US"/>
              </w:rPr>
              <w:t>V</w:t>
            </w:r>
            <w:r w:rsidR="00D40517" w:rsidRPr="00D40517">
              <w:rPr>
                <w:sz w:val="22"/>
                <w:szCs w:val="22"/>
              </w:rPr>
              <w:t>1</w:t>
            </w:r>
            <w:r w:rsidR="00BC516C">
              <w:rPr>
                <w:sz w:val="22"/>
                <w:szCs w:val="22"/>
                <w:lang w:val="en-US"/>
              </w:rPr>
              <w:t>BW</w:t>
            </w:r>
            <w:r>
              <w:rPr>
                <w:sz w:val="22"/>
                <w:szCs w:val="22"/>
              </w:rPr>
              <w:t>, FTXA25</w:t>
            </w:r>
            <w:r w:rsidR="00D40517">
              <w:rPr>
                <w:sz w:val="22"/>
                <w:szCs w:val="22"/>
              </w:rPr>
              <w:t>C2V1</w:t>
            </w:r>
            <w:r w:rsidR="00BC516C">
              <w:rPr>
                <w:sz w:val="22"/>
                <w:szCs w:val="22"/>
              </w:rPr>
              <w:t>BW</w:t>
            </w:r>
            <w:r>
              <w:rPr>
                <w:sz w:val="22"/>
                <w:szCs w:val="22"/>
              </w:rPr>
              <w:t xml:space="preserve"> , </w:t>
            </w: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35</w:t>
            </w:r>
            <w:r w:rsidR="00D40517">
              <w:rPr>
                <w:sz w:val="22"/>
                <w:szCs w:val="22"/>
                <w:lang w:val="en-US"/>
              </w:rPr>
              <w:t>C</w:t>
            </w:r>
            <w:r w:rsidR="00D40517" w:rsidRPr="00D40517">
              <w:rPr>
                <w:sz w:val="22"/>
                <w:szCs w:val="22"/>
              </w:rPr>
              <w:t>2</w:t>
            </w:r>
            <w:r w:rsidR="00D40517">
              <w:rPr>
                <w:sz w:val="22"/>
                <w:szCs w:val="22"/>
                <w:lang w:val="en-US"/>
              </w:rPr>
              <w:t>V</w:t>
            </w:r>
            <w:r w:rsidR="00D40517" w:rsidRPr="00D40517">
              <w:rPr>
                <w:sz w:val="22"/>
                <w:szCs w:val="22"/>
              </w:rPr>
              <w:t>1</w:t>
            </w:r>
            <w:r w:rsidR="00BC516C">
              <w:rPr>
                <w:sz w:val="22"/>
                <w:szCs w:val="22"/>
                <w:lang w:val="en-US"/>
              </w:rPr>
              <w:t>BW</w:t>
            </w:r>
            <w:r>
              <w:rPr>
                <w:sz w:val="22"/>
                <w:szCs w:val="22"/>
              </w:rPr>
              <w:t>, FTXA42</w:t>
            </w:r>
            <w:r w:rsidR="00D40517">
              <w:rPr>
                <w:sz w:val="22"/>
                <w:szCs w:val="22"/>
              </w:rPr>
              <w:t>C2V1</w:t>
            </w:r>
            <w:r w:rsidR="00BC516C">
              <w:rPr>
                <w:sz w:val="22"/>
                <w:szCs w:val="22"/>
              </w:rPr>
              <w:t>BW</w:t>
            </w:r>
            <w:r>
              <w:rPr>
                <w:sz w:val="22"/>
                <w:szCs w:val="22"/>
              </w:rPr>
              <w:t xml:space="preserve">, </w:t>
            </w:r>
            <w:r w:rsidRPr="00077742">
              <w:rPr>
                <w:sz w:val="22"/>
                <w:szCs w:val="22"/>
              </w:rPr>
              <w:t>FTXA50</w:t>
            </w:r>
            <w:r w:rsidR="00D40517">
              <w:rPr>
                <w:sz w:val="22"/>
                <w:szCs w:val="22"/>
              </w:rPr>
              <w:t>C2V1</w:t>
            </w:r>
            <w:r w:rsidR="00BC516C">
              <w:rPr>
                <w:sz w:val="22"/>
                <w:szCs w:val="22"/>
              </w:rPr>
              <w:t>BW</w:t>
            </w:r>
          </w:p>
        </w:tc>
      </w:tr>
      <w:tr w:rsidR="00A716C0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A716C0" w:rsidRPr="001E5460" w:rsidRDefault="00A716C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938" w:type="dxa"/>
            <w:vAlign w:val="center"/>
          </w:tcPr>
          <w:p w:rsidR="00A716C0" w:rsidRPr="001E5460" w:rsidRDefault="00A716C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938" w:type="dxa"/>
            <w:vAlign w:val="center"/>
          </w:tcPr>
          <w:p w:rsidR="00E23B3E" w:rsidRPr="001E5460" w:rsidRDefault="00A716C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05657F">
        <w:trPr>
          <w:trHeight w:val="205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938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05657F">
        <w:trPr>
          <w:trHeight w:val="337"/>
          <w:jc w:val="center"/>
        </w:trPr>
        <w:tc>
          <w:tcPr>
            <w:tcW w:w="2263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938" w:type="dxa"/>
            <w:vAlign w:val="center"/>
          </w:tcPr>
          <w:p w:rsidR="00E23B3E" w:rsidRPr="003B3E4C" w:rsidRDefault="00A716C0" w:rsidP="003B3E4C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B3E4C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05657F">
        <w:trPr>
          <w:trHeight w:val="193"/>
          <w:jc w:val="center"/>
        </w:trPr>
        <w:tc>
          <w:tcPr>
            <w:tcW w:w="2263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938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05657F">
        <w:trPr>
          <w:trHeight w:val="492"/>
          <w:jc w:val="center"/>
        </w:trPr>
        <w:tc>
          <w:tcPr>
            <w:tcW w:w="2263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938" w:type="dxa"/>
            <w:vAlign w:val="center"/>
          </w:tcPr>
          <w:p w:rsidR="00E01EE1" w:rsidRPr="00042260" w:rsidRDefault="00E01EE1" w:rsidP="00E01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  <w:bookmarkStart w:id="2" w:name="_GoBack"/>
            <w:bookmarkEnd w:id="2"/>
          </w:p>
          <w:p w:rsidR="00E01EE1" w:rsidRPr="00042260" w:rsidRDefault="00E01EE1" w:rsidP="00E01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E01EE1" w:rsidRDefault="00E01EE1" w:rsidP="00E01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E01EE1" w:rsidRDefault="00E01EE1" w:rsidP="00E01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E01EE1" w:rsidRPr="00BA5424" w:rsidRDefault="00E01EE1" w:rsidP="00E01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E01EE1" w:rsidRPr="00BA5424" w:rsidRDefault="00E01EE1" w:rsidP="00E01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E01EE1" w:rsidRPr="00BA5424" w:rsidRDefault="00E01EE1" w:rsidP="00E01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DC6C8E" w:rsidRPr="00481251" w:rsidRDefault="00E01EE1" w:rsidP="00E01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8C590C" w:rsidRPr="00D40517" w:rsidTr="0005657F">
        <w:trPr>
          <w:trHeight w:val="289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938" w:type="dxa"/>
            <w:vAlign w:val="center"/>
          </w:tcPr>
          <w:p w:rsidR="008C590C" w:rsidRPr="00EE106F" w:rsidRDefault="008C590C" w:rsidP="008C590C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8C590C" w:rsidRPr="001E5460" w:rsidTr="0005657F">
        <w:trPr>
          <w:trHeight w:val="279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938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8C590C" w:rsidRPr="008C590C" w:rsidTr="0005657F">
        <w:trPr>
          <w:trHeight w:val="243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938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05657F">
        <w:trPr>
          <w:trHeight w:val="358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938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938" w:type="dxa"/>
            <w:vAlign w:val="center"/>
          </w:tcPr>
          <w:p w:rsidR="00E01EE1" w:rsidRDefault="00E01EE1" w:rsidP="00E01EE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E01EE1" w:rsidRPr="006E3C0A" w:rsidRDefault="00E01EE1" w:rsidP="00E01E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E01EE1" w:rsidRPr="006E3C0A" w:rsidRDefault="00E01EE1" w:rsidP="00E01EE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E01EE1" w:rsidRPr="006E3C0A" w:rsidRDefault="00E01EE1" w:rsidP="00E01EE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01EE1" w:rsidRPr="006E3C0A" w:rsidRDefault="00E01EE1" w:rsidP="00E01EE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E01EE1" w:rsidRPr="003F28A1" w:rsidRDefault="00E01EE1" w:rsidP="00E01EE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1E5460" w:rsidRDefault="00E01EE1" w:rsidP="00E01EE1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756F5C" w:rsidRPr="00B51E9F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938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561120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561120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AC555C" w:rsidRDefault="005E7C1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модельный ряд </w:t>
      </w:r>
      <w:r w:rsidRPr="005E7C1C">
        <w:rPr>
          <w:sz w:val="22"/>
          <w:szCs w:val="22"/>
        </w:rPr>
        <w:t>FTXA_</w:t>
      </w:r>
      <w:r w:rsidR="00BC516C">
        <w:rPr>
          <w:sz w:val="22"/>
          <w:szCs w:val="22"/>
          <w:lang w:val="en-US"/>
        </w:rPr>
        <w:t>CW</w:t>
      </w:r>
      <w:r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Использование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заслонок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особой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формы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позволяет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сформировать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направленный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воздушный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обеспечивающий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более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Растровый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датчик</w:t>
      </w:r>
      <w:r w:rsidRPr="002F27E8">
        <w:rPr>
          <w:sz w:val="22"/>
          <w:szCs w:val="22"/>
        </w:rPr>
        <w:t xml:space="preserve"> </w:t>
      </w:r>
      <w:r w:rsidR="003B3E4C">
        <w:rPr>
          <w:sz w:val="22"/>
          <w:szCs w:val="22"/>
        </w:rPr>
        <w:t xml:space="preserve">температуры </w:t>
      </w:r>
      <w:r w:rsidRPr="002F27E8">
        <w:rPr>
          <w:rFonts w:hint="eastAsia"/>
          <w:sz w:val="22"/>
          <w:szCs w:val="22"/>
        </w:rPr>
        <w:t>определяет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текущую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B82917">
        <w:rPr>
          <w:sz w:val="22"/>
          <w:szCs w:val="22"/>
        </w:rPr>
        <w:t>,</w:t>
      </w:r>
      <w:r w:rsidRPr="002F27E8">
        <w:rPr>
          <w:sz w:val="22"/>
          <w:szCs w:val="22"/>
        </w:rPr>
        <w:t xml:space="preserve"> </w:t>
      </w:r>
      <w:r w:rsidR="00B82917">
        <w:rPr>
          <w:sz w:val="22"/>
          <w:szCs w:val="22"/>
        </w:rPr>
        <w:t>блок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комнате</w:t>
      </w:r>
      <w:r w:rsidRPr="002F27E8">
        <w:rPr>
          <w:sz w:val="22"/>
          <w:szCs w:val="22"/>
        </w:rPr>
        <w:t>,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затем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переходит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направляя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теплый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прохладный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соответствующие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области</w:t>
      </w:r>
      <w:r w:rsidR="00AC555C">
        <w:rPr>
          <w:sz w:val="22"/>
          <w:szCs w:val="22"/>
        </w:rPr>
        <w:t>.</w:t>
      </w:r>
    </w:p>
    <w:p w:rsidR="00AC555C" w:rsidRDefault="00AF534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Э</w:t>
      </w:r>
      <w:r w:rsidR="002F27E8" w:rsidRPr="002F27E8">
        <w:rPr>
          <w:rFonts w:hint="eastAsia"/>
          <w:sz w:val="22"/>
          <w:szCs w:val="22"/>
        </w:rPr>
        <w:t>ффективная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очистка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воздуха</w:t>
      </w:r>
      <w:r w:rsidR="002F27E8"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основе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технологии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Flash</w:t>
      </w:r>
      <w:proofErr w:type="spellEnd"/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Streamer</w:t>
      </w:r>
      <w:proofErr w:type="spellEnd"/>
      <w:r w:rsidRPr="002F27E8">
        <w:rPr>
          <w:rFonts w:hint="eastAsia"/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повышает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качество</w:t>
      </w:r>
      <w:r w:rsidR="00AC555C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воздуха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в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помещении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компании</w:t>
      </w:r>
      <w:r w:rsidR="00AC555C">
        <w:rPr>
          <w:sz w:val="22"/>
          <w:szCs w:val="22"/>
        </w:rPr>
        <w:t>.</w:t>
      </w:r>
    </w:p>
    <w:p w:rsidR="003361C7" w:rsidRDefault="003361C7" w:rsidP="00336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B82917">
        <w:rPr>
          <w:sz w:val="22"/>
          <w:szCs w:val="22"/>
        </w:rPr>
        <w:t>оснащено</w:t>
      </w:r>
      <w:r w:rsidRPr="002761E5">
        <w:rPr>
          <w:sz w:val="22"/>
          <w:szCs w:val="22"/>
        </w:rPr>
        <w:t xml:space="preserve"> </w:t>
      </w:r>
      <w:r w:rsidR="00BC516C">
        <w:rPr>
          <w:rFonts w:hint="eastAsia"/>
          <w:sz w:val="22"/>
          <w:szCs w:val="22"/>
        </w:rPr>
        <w:t>белой</w:t>
      </w:r>
      <w:r>
        <w:rPr>
          <w:rFonts w:hint="eastAsia"/>
          <w:sz w:val="22"/>
          <w:szCs w:val="22"/>
        </w:rPr>
        <w:t xml:space="preserve"> лицев</w:t>
      </w:r>
      <w:r w:rsidR="00B82917">
        <w:rPr>
          <w:rFonts w:hint="eastAsia"/>
          <w:sz w:val="22"/>
          <w:szCs w:val="22"/>
        </w:rPr>
        <w:t>ой</w:t>
      </w:r>
      <w:r>
        <w:rPr>
          <w:rFonts w:hint="eastAsia"/>
          <w:sz w:val="22"/>
          <w:szCs w:val="22"/>
        </w:rPr>
        <w:t xml:space="preserve"> панель</w:t>
      </w:r>
      <w:r w:rsidR="00B82917">
        <w:rPr>
          <w:rFonts w:hint="eastAsia"/>
          <w:sz w:val="22"/>
          <w:szCs w:val="22"/>
        </w:rPr>
        <w:t>ю</w:t>
      </w:r>
      <w:r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Выбор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системы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R-32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уровень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воздействия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окружающую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среду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68%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сравнению</w:t>
      </w:r>
      <w:r w:rsidRPr="002F27E8">
        <w:rPr>
          <w:sz w:val="22"/>
          <w:szCs w:val="22"/>
        </w:rPr>
        <w:t xml:space="preserve"> R-410A </w:t>
      </w:r>
      <w:r w:rsidRPr="002F27E8">
        <w:rPr>
          <w:rFonts w:hint="eastAsia"/>
          <w:sz w:val="22"/>
          <w:szCs w:val="22"/>
        </w:rPr>
        <w:t>и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потребление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благодаря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высокой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энергоэффективности</w:t>
      </w:r>
      <w:r w:rsidR="00AC555C">
        <w:rPr>
          <w:sz w:val="22"/>
          <w:szCs w:val="22"/>
        </w:rPr>
        <w:t>.</w:t>
      </w:r>
    </w:p>
    <w:p w:rsidR="003477BB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Значения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сезонной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эффективности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до</w:t>
      </w:r>
      <w:r w:rsidRPr="002F27E8">
        <w:rPr>
          <w:sz w:val="22"/>
          <w:szCs w:val="22"/>
        </w:rPr>
        <w:t xml:space="preserve"> A+++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охлаждения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отопления</w:t>
      </w:r>
      <w:r w:rsidR="00AC555C">
        <w:rPr>
          <w:sz w:val="22"/>
          <w:szCs w:val="22"/>
        </w:rPr>
        <w:t>.</w:t>
      </w:r>
    </w:p>
    <w:p w:rsidR="002F27E8" w:rsidRPr="00493D50" w:rsidRDefault="002F27E8" w:rsidP="002F27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561120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B82917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кондиционирования), состоящий из двух блоков: наружного (компрессорно-конденсаторного) и внутреннего (испарительного). Наружный блок монтируется вне кондиционируемого помещения. Внутренний блок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- 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внутри кондиционируемого помещения (настенный, кассетный, подпотолочный или напольный тип) или в вентиляционной системе здания (канальный тип).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>Б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  <w:r w:rsidR="00B82917" w:rsidRPr="00B8291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</w:p>
    <w:p w:rsidR="00AF5348" w:rsidRDefault="00AF5348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2947481" cy="4075343"/>
                  <wp:effectExtent l="0" t="0" r="5715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801" cy="4107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0553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>затем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</w:t>
      </w:r>
      <w:r w:rsidR="002A28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нагревается,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>вс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0553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56AAB" w:rsidRDefault="00956AAB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Внешний вид блока:</w:t>
      </w:r>
    </w:p>
    <w:p w:rsidR="00956AAB" w:rsidRDefault="00956AAB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56AAB" w:rsidRPr="00956AAB" w:rsidRDefault="00BC516C" w:rsidP="00956AAB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F127AF1" wp14:editId="38A2CE51">
            <wp:extent cx="3403158" cy="1746681"/>
            <wp:effectExtent l="0" t="0" r="698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19480" cy="175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AB" w:rsidRDefault="00956AAB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3.</w:t>
      </w: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20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0553FD" w:rsidRDefault="000553FD" w:rsidP="001A7409">
      <w:pPr>
        <w:spacing w:line="276" w:lineRule="auto"/>
        <w:jc w:val="center"/>
        <w:rPr>
          <w:sz w:val="20"/>
          <w:szCs w:val="20"/>
        </w:rPr>
      </w:pPr>
    </w:p>
    <w:p w:rsidR="000553FD" w:rsidRDefault="000553FD" w:rsidP="001A7409">
      <w:pPr>
        <w:spacing w:line="276" w:lineRule="auto"/>
        <w:jc w:val="center"/>
        <w:rPr>
          <w:sz w:val="20"/>
          <w:szCs w:val="20"/>
        </w:rPr>
      </w:pPr>
    </w:p>
    <w:p w:rsidR="00EF3D97" w:rsidRPr="00632AB0" w:rsidRDefault="00F55993" w:rsidP="00632AB0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5611203"/>
      <w:r w:rsidRPr="00632AB0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632AB0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632AB0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7D5FA6" w:rsidRDefault="007D5FA6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207" w:type="dxa"/>
        <w:jc w:val="center"/>
        <w:tblLayout w:type="fixed"/>
        <w:tblLook w:val="0000" w:firstRow="0" w:lastRow="0" w:firstColumn="0" w:lastColumn="0" w:noHBand="0" w:noVBand="0"/>
      </w:tblPr>
      <w:tblGrid>
        <w:gridCol w:w="1559"/>
        <w:gridCol w:w="992"/>
        <w:gridCol w:w="567"/>
        <w:gridCol w:w="1418"/>
        <w:gridCol w:w="1418"/>
        <w:gridCol w:w="1418"/>
        <w:gridCol w:w="1417"/>
        <w:gridCol w:w="1418"/>
      </w:tblGrid>
      <w:tr w:rsidR="007D5FA6" w:rsidRPr="007D5FA6" w:rsidTr="004C1BBF">
        <w:trPr>
          <w:trHeight w:val="388"/>
          <w:jc w:val="center"/>
        </w:trPr>
        <w:tc>
          <w:tcPr>
            <w:tcW w:w="3118" w:type="dxa"/>
            <w:gridSpan w:val="3"/>
            <w:vAlign w:val="center"/>
          </w:tcPr>
          <w:p w:rsidR="007D5FA6" w:rsidRPr="007D5FA6" w:rsidRDefault="007D5FA6" w:rsidP="003B3E4C">
            <w:pPr>
              <w:jc w:val="center"/>
              <w:rPr>
                <w:b/>
                <w:sz w:val="20"/>
                <w:szCs w:val="20"/>
              </w:rPr>
            </w:pPr>
            <w:r w:rsidRPr="007D5FA6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FTXA20</w:t>
            </w:r>
            <w:r w:rsidR="00BC516C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CW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FTXA25</w:t>
            </w:r>
            <w:r w:rsidR="00BC516C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CW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FTXA35</w:t>
            </w:r>
            <w:r w:rsidR="00BC516C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CW</w:t>
            </w:r>
          </w:p>
        </w:tc>
        <w:tc>
          <w:tcPr>
            <w:tcW w:w="1417" w:type="dxa"/>
            <w:vAlign w:val="center"/>
          </w:tcPr>
          <w:p w:rsidR="007D5FA6" w:rsidRPr="007D5FA6" w:rsidRDefault="00B228E4" w:rsidP="003B3E4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FTXA42</w:t>
            </w:r>
            <w:r w:rsidR="00BC516C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CW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FTXA50</w:t>
            </w:r>
            <w:r w:rsidR="00BC516C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CW</w:t>
            </w:r>
          </w:p>
        </w:tc>
      </w:tr>
      <w:tr w:rsidR="007D5FA6" w:rsidRPr="007D5FA6" w:rsidTr="004C1BBF">
        <w:trPr>
          <w:trHeight w:val="382"/>
          <w:jc w:val="center"/>
        </w:trPr>
        <w:tc>
          <w:tcPr>
            <w:tcW w:w="2551" w:type="dxa"/>
            <w:gridSpan w:val="2"/>
            <w:vAlign w:val="center"/>
          </w:tcPr>
          <w:p w:rsidR="007D5FA6" w:rsidRPr="007D5FA6" w:rsidRDefault="007D5FA6" w:rsidP="003B3E4C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Ф/В/Гц</w:t>
            </w:r>
          </w:p>
        </w:tc>
        <w:tc>
          <w:tcPr>
            <w:tcW w:w="7089" w:type="dxa"/>
            <w:gridSpan w:val="5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1/220-240/50</w:t>
            </w:r>
          </w:p>
        </w:tc>
      </w:tr>
      <w:tr w:rsidR="007D5FA6" w:rsidRPr="007D5FA6" w:rsidTr="004C1BBF">
        <w:trPr>
          <w:trHeight w:val="417"/>
          <w:jc w:val="center"/>
        </w:trPr>
        <w:tc>
          <w:tcPr>
            <w:tcW w:w="1559" w:type="dxa"/>
            <w:vMerge w:val="restart"/>
            <w:vAlign w:val="center"/>
          </w:tcPr>
          <w:p w:rsidR="007D5FA6" w:rsidRPr="007D5FA6" w:rsidRDefault="007D5FA6" w:rsidP="003B3E4C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7D5FA6" w:rsidRPr="007D5FA6" w:rsidTr="004C1BBF">
        <w:trPr>
          <w:trHeight w:val="408"/>
          <w:jc w:val="center"/>
        </w:trPr>
        <w:tc>
          <w:tcPr>
            <w:tcW w:w="1559" w:type="dxa"/>
            <w:vMerge/>
            <w:vAlign w:val="center"/>
          </w:tcPr>
          <w:p w:rsidR="007D5FA6" w:rsidRPr="007D5FA6" w:rsidRDefault="007D5FA6" w:rsidP="003B3E4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17" w:type="dxa"/>
            <w:vAlign w:val="center"/>
          </w:tcPr>
          <w:p w:rsidR="007D5FA6" w:rsidRPr="00AF52B7" w:rsidRDefault="00FD46D3" w:rsidP="00AF52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AF52B7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7D5FA6" w:rsidRPr="00AF52B7" w:rsidRDefault="00FD46D3" w:rsidP="00AF52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AF52B7">
              <w:rPr>
                <w:sz w:val="20"/>
                <w:szCs w:val="20"/>
              </w:rPr>
              <w:t>8</w:t>
            </w:r>
          </w:p>
        </w:tc>
      </w:tr>
      <w:tr w:rsidR="004C1BBF" w:rsidRPr="007D5FA6" w:rsidTr="004C1BBF">
        <w:trPr>
          <w:trHeight w:val="396"/>
          <w:jc w:val="center"/>
        </w:trPr>
        <w:tc>
          <w:tcPr>
            <w:tcW w:w="2551" w:type="dxa"/>
            <w:gridSpan w:val="2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Потребляемая</w:t>
            </w:r>
            <w:r w:rsidRPr="007D5FA6">
              <w:rPr>
                <w:sz w:val="20"/>
                <w:szCs w:val="20"/>
              </w:rPr>
              <w:t xml:space="preserve"> мощность </w:t>
            </w:r>
          </w:p>
        </w:tc>
        <w:tc>
          <w:tcPr>
            <w:tcW w:w="567" w:type="dxa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4C1BBF" w:rsidRPr="0027286B" w:rsidRDefault="004C1BBF" w:rsidP="004C1BB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4C1BBF" w:rsidRPr="00E40D9B" w:rsidRDefault="004C1BBF" w:rsidP="004C1B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4C1BBF" w:rsidRPr="0027286B" w:rsidRDefault="004C1BBF" w:rsidP="004C1BB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417" w:type="dxa"/>
            <w:vAlign w:val="center"/>
          </w:tcPr>
          <w:p w:rsidR="004C1BBF" w:rsidRPr="004C1BBF" w:rsidRDefault="004C1BBF" w:rsidP="004C1BB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4C1BBF" w:rsidRPr="007D5FA6" w:rsidTr="004C1BBF">
        <w:trPr>
          <w:trHeight w:val="263"/>
          <w:jc w:val="center"/>
        </w:trPr>
        <w:tc>
          <w:tcPr>
            <w:tcW w:w="1559" w:type="dxa"/>
            <w:vMerge w:val="restart"/>
            <w:vAlign w:val="center"/>
          </w:tcPr>
          <w:p w:rsidR="004C1BBF" w:rsidRPr="007D5FA6" w:rsidRDefault="004C1BBF" w:rsidP="004C1BBF">
            <w:pPr>
              <w:ind w:right="-104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Расход воздуха (</w:t>
            </w:r>
            <w:r>
              <w:rPr>
                <w:sz w:val="20"/>
                <w:szCs w:val="20"/>
              </w:rPr>
              <w:t>высокая скор.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4C1BBF" w:rsidRPr="004C1BBF" w:rsidRDefault="004C1BBF" w:rsidP="004C1BBF">
            <w:pPr>
              <w:jc w:val="center"/>
              <w:rPr>
                <w:sz w:val="20"/>
                <w:szCs w:val="20"/>
                <w:lang w:val="en-US"/>
              </w:rPr>
            </w:pPr>
            <w:r w:rsidRPr="007D5FA6">
              <w:rPr>
                <w:sz w:val="20"/>
                <w:szCs w:val="20"/>
              </w:rPr>
              <w:t>Охлажд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567" w:type="dxa"/>
            <w:vMerge w:val="restart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</w:t>
            </w:r>
            <w:r w:rsidRPr="007D5FA6">
              <w:rPr>
                <w:sz w:val="20"/>
                <w:szCs w:val="20"/>
                <w:vertAlign w:val="superscript"/>
              </w:rPr>
              <w:t>3</w:t>
            </w:r>
            <w:r w:rsidRPr="007D5FA6">
              <w:rPr>
                <w:sz w:val="20"/>
                <w:szCs w:val="20"/>
              </w:rPr>
              <w:t>/мин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3B3E4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4C1B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417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418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13.5</w:t>
            </w:r>
          </w:p>
        </w:tc>
      </w:tr>
      <w:tr w:rsidR="004C1BBF" w:rsidRPr="007D5FA6" w:rsidTr="004C1BBF">
        <w:trPr>
          <w:trHeight w:val="262"/>
          <w:jc w:val="center"/>
        </w:trPr>
        <w:tc>
          <w:tcPr>
            <w:tcW w:w="1559" w:type="dxa"/>
            <w:vMerge/>
            <w:vAlign w:val="center"/>
          </w:tcPr>
          <w:p w:rsidR="004C1BBF" w:rsidRPr="007D5FA6" w:rsidRDefault="004C1BBF" w:rsidP="003B3E4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Merge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C1BBF" w:rsidRPr="007D5FA6" w:rsidRDefault="004C1BBF" w:rsidP="003B3E4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7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418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15.1</w:t>
            </w:r>
          </w:p>
        </w:tc>
      </w:tr>
      <w:tr w:rsidR="004C1BBF" w:rsidRPr="007D5FA6" w:rsidTr="004C1BBF">
        <w:trPr>
          <w:trHeight w:val="510"/>
          <w:jc w:val="center"/>
        </w:trPr>
        <w:tc>
          <w:tcPr>
            <w:tcW w:w="2551" w:type="dxa"/>
            <w:gridSpan w:val="2"/>
            <w:vAlign w:val="center"/>
          </w:tcPr>
          <w:p w:rsidR="004C1BBF" w:rsidRDefault="004C1BBF" w:rsidP="003B3E4C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Уровень звукового давления (</w:t>
            </w:r>
            <w:r>
              <w:rPr>
                <w:sz w:val="20"/>
                <w:szCs w:val="20"/>
              </w:rPr>
              <w:t>Выс.</w:t>
            </w:r>
            <w:r w:rsidRPr="007D5FA6">
              <w:rPr>
                <w:sz w:val="20"/>
                <w:szCs w:val="20"/>
              </w:rPr>
              <w:t>/Ср./</w:t>
            </w:r>
          </w:p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Низ.</w:t>
            </w:r>
            <w:r>
              <w:rPr>
                <w:sz w:val="20"/>
                <w:szCs w:val="20"/>
              </w:rPr>
              <w:t>/Тихий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  <w:vAlign w:val="center"/>
          </w:tcPr>
          <w:p w:rsidR="004C1BBF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дБ</w:t>
            </w:r>
          </w:p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(А)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/32/</w:t>
            </w:r>
            <w:r w:rsidRPr="004221C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/33/</w:t>
            </w:r>
            <w:r w:rsidRPr="004221C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4C1BBF" w:rsidRPr="004221C2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21/29/37/45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24/31/39/46</w:t>
            </w:r>
          </w:p>
        </w:tc>
      </w:tr>
      <w:tr w:rsidR="00FD46D3" w:rsidRPr="007D5FA6" w:rsidTr="004C1BBF">
        <w:trPr>
          <w:trHeight w:val="277"/>
          <w:jc w:val="center"/>
        </w:trPr>
        <w:tc>
          <w:tcPr>
            <w:tcW w:w="1559" w:type="dxa"/>
            <w:vMerge w:val="restart"/>
            <w:vAlign w:val="center"/>
          </w:tcPr>
          <w:p w:rsidR="00FD46D3" w:rsidRPr="007D5FA6" w:rsidRDefault="00FD46D3" w:rsidP="003B3E4C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Габариты</w:t>
            </w:r>
          </w:p>
        </w:tc>
        <w:tc>
          <w:tcPr>
            <w:tcW w:w="992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9" w:type="dxa"/>
            <w:gridSpan w:val="5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</w:tr>
      <w:tr w:rsidR="00FD46D3" w:rsidRPr="007D5FA6" w:rsidTr="004C1BBF">
        <w:trPr>
          <w:trHeight w:val="253"/>
          <w:jc w:val="center"/>
        </w:trPr>
        <w:tc>
          <w:tcPr>
            <w:tcW w:w="1559" w:type="dxa"/>
            <w:vMerge/>
            <w:vAlign w:val="center"/>
          </w:tcPr>
          <w:p w:rsidR="00FD46D3" w:rsidRPr="007D5FA6" w:rsidRDefault="00FD46D3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9" w:type="dxa"/>
            <w:gridSpan w:val="5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</w:t>
            </w:r>
          </w:p>
        </w:tc>
      </w:tr>
      <w:tr w:rsidR="00FD46D3" w:rsidRPr="007D5FA6" w:rsidTr="004C1BBF">
        <w:trPr>
          <w:trHeight w:val="284"/>
          <w:jc w:val="center"/>
        </w:trPr>
        <w:tc>
          <w:tcPr>
            <w:tcW w:w="1559" w:type="dxa"/>
            <w:vMerge/>
            <w:vAlign w:val="center"/>
          </w:tcPr>
          <w:p w:rsidR="00FD46D3" w:rsidRPr="007D5FA6" w:rsidRDefault="00FD46D3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9" w:type="dxa"/>
            <w:gridSpan w:val="5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</w:tr>
      <w:tr w:rsidR="000646CB" w:rsidRPr="007D5FA6" w:rsidTr="004C1BBF">
        <w:trPr>
          <w:trHeight w:val="284"/>
          <w:jc w:val="center"/>
        </w:trPr>
        <w:tc>
          <w:tcPr>
            <w:tcW w:w="2551" w:type="dxa"/>
            <w:gridSpan w:val="2"/>
            <w:vAlign w:val="center"/>
          </w:tcPr>
          <w:p w:rsidR="000646CB" w:rsidRPr="007D5FA6" w:rsidRDefault="000646CB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Масса нетто</w:t>
            </w:r>
          </w:p>
        </w:tc>
        <w:tc>
          <w:tcPr>
            <w:tcW w:w="567" w:type="dxa"/>
            <w:vAlign w:val="center"/>
          </w:tcPr>
          <w:p w:rsidR="000646CB" w:rsidRPr="007D5FA6" w:rsidRDefault="000646CB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9" w:type="dxa"/>
            <w:gridSpan w:val="5"/>
            <w:vAlign w:val="center"/>
          </w:tcPr>
          <w:p w:rsidR="000646CB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</w:t>
            </w:r>
          </w:p>
        </w:tc>
      </w:tr>
      <w:tr w:rsidR="00F34CBF" w:rsidRPr="007D5FA6" w:rsidTr="004C1BBF">
        <w:trPr>
          <w:trHeight w:val="284"/>
          <w:jc w:val="center"/>
        </w:trPr>
        <w:tc>
          <w:tcPr>
            <w:tcW w:w="1559" w:type="dxa"/>
            <w:vMerge w:val="restart"/>
            <w:vAlign w:val="center"/>
          </w:tcPr>
          <w:p w:rsidR="00F34CBF" w:rsidRPr="007D5FA6" w:rsidRDefault="00F34CBF" w:rsidP="003B3E4C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Хладагент</w:t>
            </w:r>
          </w:p>
        </w:tc>
        <w:tc>
          <w:tcPr>
            <w:tcW w:w="992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тип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9" w:type="dxa"/>
            <w:gridSpan w:val="5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R32</w:t>
            </w:r>
          </w:p>
        </w:tc>
      </w:tr>
      <w:tr w:rsidR="00F34CBF" w:rsidRPr="007D5FA6" w:rsidTr="004C1BBF">
        <w:trPr>
          <w:trHeight w:val="284"/>
          <w:jc w:val="center"/>
        </w:trPr>
        <w:tc>
          <w:tcPr>
            <w:tcW w:w="1559" w:type="dxa"/>
            <w:vMerge/>
            <w:vAlign w:val="center"/>
          </w:tcPr>
          <w:p w:rsidR="00F34CBF" w:rsidRPr="007D5FA6" w:rsidRDefault="00F34CBF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вес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9" w:type="dxa"/>
            <w:gridSpan w:val="5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Технически не заправлен</w:t>
            </w:r>
          </w:p>
        </w:tc>
      </w:tr>
      <w:tr w:rsidR="00F34CBF" w:rsidRPr="007D5FA6" w:rsidTr="004C1BBF">
        <w:trPr>
          <w:trHeight w:val="284"/>
          <w:jc w:val="center"/>
        </w:trPr>
        <w:tc>
          <w:tcPr>
            <w:tcW w:w="1559" w:type="dxa"/>
            <w:vMerge/>
            <w:vAlign w:val="center"/>
          </w:tcPr>
          <w:p w:rsidR="00F34CBF" w:rsidRPr="007D5FA6" w:rsidRDefault="00F34CBF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состав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9" w:type="dxa"/>
            <w:gridSpan w:val="5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22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</w:tbl>
    <w:p w:rsidR="001A7409" w:rsidRDefault="001A7409" w:rsidP="001A7409">
      <w:pPr>
        <w:rPr>
          <w:sz w:val="20"/>
          <w:szCs w:val="20"/>
        </w:rPr>
      </w:pPr>
    </w:p>
    <w:p w:rsidR="00F920C3" w:rsidRPr="00CF5365" w:rsidRDefault="00F920C3" w:rsidP="001A7409">
      <w:pPr>
        <w:rPr>
          <w:sz w:val="20"/>
          <w:szCs w:val="20"/>
        </w:rPr>
      </w:pPr>
    </w:p>
    <w:p w:rsidR="00547F72" w:rsidRDefault="00547F72" w:rsidP="00547F7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0313239"/>
      <w:bookmarkStart w:id="9" w:name="_Toc120560426"/>
      <w:bookmarkStart w:id="10" w:name="_Toc19561120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</w:p>
    <w:p w:rsidR="00547F72" w:rsidRPr="00674235" w:rsidRDefault="00547F72" w:rsidP="00547F72"/>
    <w:p w:rsidR="00547F72" w:rsidRDefault="00547F72" w:rsidP="00547F72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547F72" w:rsidRPr="002D6B81" w:rsidRDefault="00547F72" w:rsidP="00547F72">
      <w:pPr>
        <w:ind w:firstLine="709"/>
        <w:rPr>
          <w:sz w:val="22"/>
          <w:szCs w:val="22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547F72" w:rsidRPr="00C824DA" w:rsidTr="003B3E4C"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5812" w:type="dxa"/>
            <w:gridSpan w:val="3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547F72" w:rsidRPr="00C824DA" w:rsidTr="003B3E4C"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 w:rsidR="00BC516C">
              <w:rPr>
                <w:bCs/>
                <w:sz w:val="22"/>
                <w:szCs w:val="22"/>
                <w:lang w:val="en-US"/>
              </w:rPr>
              <w:t>CW</w:t>
            </w:r>
          </w:p>
        </w:tc>
        <w:tc>
          <w:tcPr>
            <w:tcW w:w="1985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</w:t>
            </w:r>
            <w:r w:rsidR="00BC516C">
              <w:rPr>
                <w:bCs/>
                <w:sz w:val="22"/>
                <w:szCs w:val="22"/>
                <w:lang w:val="en-US"/>
              </w:rPr>
              <w:t>CW</w:t>
            </w:r>
          </w:p>
        </w:tc>
        <w:tc>
          <w:tcPr>
            <w:tcW w:w="2126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</w:t>
            </w:r>
            <w:r w:rsidR="00BC516C">
              <w:rPr>
                <w:bCs/>
                <w:sz w:val="22"/>
                <w:szCs w:val="22"/>
                <w:lang w:val="en-US"/>
              </w:rPr>
              <w:t>CW</w:t>
            </w:r>
          </w:p>
        </w:tc>
      </w:tr>
      <w:tr w:rsidR="00547F72" w:rsidRPr="00C824DA" w:rsidTr="003B3E4C"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547F72" w:rsidRPr="005827E0" w:rsidRDefault="00547F72" w:rsidP="004C1BB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RXA20A</w:t>
            </w:r>
            <w:r w:rsidR="000553F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985" w:type="dxa"/>
          </w:tcPr>
          <w:p w:rsidR="00547F72" w:rsidRPr="005827E0" w:rsidRDefault="00547F72" w:rsidP="004C1BB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</w:t>
            </w:r>
            <w:r w:rsidR="000553F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126" w:type="dxa"/>
          </w:tcPr>
          <w:p w:rsidR="00547F72" w:rsidRPr="005827E0" w:rsidRDefault="00547F72" w:rsidP="004C1BB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RXA35A</w:t>
            </w:r>
            <w:r w:rsidR="000553FD">
              <w:rPr>
                <w:bCs/>
                <w:sz w:val="22"/>
                <w:szCs w:val="22"/>
              </w:rPr>
              <w:t>8</w:t>
            </w:r>
          </w:p>
        </w:tc>
      </w:tr>
      <w:tr w:rsidR="00547F72" w:rsidRPr="00C824DA" w:rsidTr="003B3E4C"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547F72" w:rsidRPr="00C824DA" w:rsidTr="003B3E4C"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547F72" w:rsidRPr="009062B9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</w:tblGrid>
      <w:tr w:rsidR="00547F72" w:rsidRPr="00C824DA" w:rsidTr="003B3E4C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547F72" w:rsidRPr="00C824DA" w:rsidTr="003B3E4C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</w:t>
            </w:r>
            <w:r w:rsidR="00BC516C">
              <w:rPr>
                <w:bCs/>
                <w:sz w:val="22"/>
                <w:szCs w:val="22"/>
                <w:lang w:val="en-US"/>
              </w:rPr>
              <w:t>CW</w:t>
            </w:r>
          </w:p>
        </w:tc>
        <w:tc>
          <w:tcPr>
            <w:tcW w:w="1985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</w:t>
            </w:r>
            <w:r w:rsidR="00BC516C">
              <w:rPr>
                <w:bCs/>
                <w:sz w:val="22"/>
                <w:szCs w:val="22"/>
                <w:lang w:val="en-US"/>
              </w:rPr>
              <w:t>CW</w:t>
            </w:r>
          </w:p>
        </w:tc>
      </w:tr>
      <w:tr w:rsidR="00547F72" w:rsidRPr="00C824DA" w:rsidTr="003B3E4C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547F72" w:rsidRPr="005827E0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  <w:r w:rsidR="00632AB0">
              <w:rPr>
                <w:sz w:val="22"/>
                <w:szCs w:val="22"/>
              </w:rPr>
              <w:t>8</w:t>
            </w:r>
          </w:p>
        </w:tc>
        <w:tc>
          <w:tcPr>
            <w:tcW w:w="1985" w:type="dxa"/>
          </w:tcPr>
          <w:p w:rsidR="00547F72" w:rsidRPr="005827E0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  <w:r w:rsidR="00632AB0">
              <w:rPr>
                <w:sz w:val="22"/>
                <w:szCs w:val="22"/>
              </w:rPr>
              <w:t>8</w:t>
            </w:r>
          </w:p>
        </w:tc>
      </w:tr>
      <w:tr w:rsidR="00547F72" w:rsidRPr="00C824DA" w:rsidTr="003B3E4C">
        <w:trPr>
          <w:jc w:val="center"/>
        </w:trPr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B404E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547F72" w:rsidRPr="00C824DA" w:rsidTr="003B3E4C">
        <w:trPr>
          <w:jc w:val="center"/>
        </w:trPr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4C1B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  <w:r w:rsidR="004C1BB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4C1B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  <w:r w:rsidR="004C1BBF">
              <w:rPr>
                <w:bCs/>
                <w:sz w:val="22"/>
                <w:szCs w:val="22"/>
              </w:rPr>
              <w:t>3</w:t>
            </w:r>
          </w:p>
        </w:tc>
      </w:tr>
    </w:tbl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C1BBF" w:rsidRDefault="004C1BBF" w:rsidP="004C1BBF"/>
    <w:p w:rsidR="004C1BBF" w:rsidRDefault="004C1BBF" w:rsidP="004C1BBF"/>
    <w:p w:rsidR="004C1BBF" w:rsidRPr="004C1BBF" w:rsidRDefault="004C1BBF" w:rsidP="004C1BBF"/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9561120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  <w:lang w:val="en-US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Воздухоток.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="00AF5348">
        <w:rPr>
          <w:sz w:val="22"/>
          <w:szCs w:val="22"/>
        </w:rPr>
        <w:t xml:space="preserve">на пути </w:t>
      </w:r>
      <w:r w:rsidR="00AF5348">
        <w:rPr>
          <w:rFonts w:hint="eastAsia"/>
          <w:sz w:val="22"/>
          <w:szCs w:val="22"/>
        </w:rPr>
        <w:t>потока воздуха из блока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</w:t>
      </w:r>
      <w:r w:rsidR="00AF5348">
        <w:rPr>
          <w:rFonts w:hint="eastAsia"/>
          <w:sz w:val="22"/>
          <w:szCs w:val="22"/>
        </w:rPr>
        <w:t>о</w:t>
      </w:r>
      <w:r w:rsidR="00A501C3" w:rsidRPr="00A501C3">
        <w:rPr>
          <w:sz w:val="22"/>
          <w:szCs w:val="22"/>
        </w:rPr>
        <w:t xml:space="preserve"> </w:t>
      </w:r>
      <w:r w:rsidR="00AF5348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Дренаж.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свободным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отводом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водяного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конденсата</w:t>
      </w:r>
      <w:r w:rsidRPr="00A501C3">
        <w:rPr>
          <w:sz w:val="22"/>
          <w:szCs w:val="22"/>
        </w:rPr>
        <w:t>.</w:t>
      </w:r>
    </w:p>
    <w:p w:rsidR="00A501C3" w:rsidRDefault="00AF5348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М</w:t>
      </w:r>
      <w:r w:rsidR="001043E5" w:rsidRPr="00A501C3">
        <w:rPr>
          <w:sz w:val="22"/>
          <w:szCs w:val="22"/>
        </w:rPr>
        <w:t xml:space="preserve">онтаж. </w:t>
      </w:r>
      <w:r w:rsidR="001043E5" w:rsidRPr="00A501C3">
        <w:rPr>
          <w:rFonts w:hint="eastAsia"/>
          <w:sz w:val="22"/>
          <w:szCs w:val="22"/>
        </w:rPr>
        <w:t>Если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температура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у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стены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превышает</w:t>
      </w:r>
      <w:r w:rsidR="00A501C3">
        <w:rPr>
          <w:sz w:val="22"/>
          <w:szCs w:val="22"/>
        </w:rPr>
        <w:t xml:space="preserve"> </w:t>
      </w:r>
      <w:r w:rsidR="001043E5" w:rsidRPr="00A501C3">
        <w:rPr>
          <w:sz w:val="22"/>
          <w:szCs w:val="22"/>
        </w:rPr>
        <w:t>30</w:t>
      </w:r>
      <w:r w:rsidR="001043E5" w:rsidRPr="00A501C3">
        <w:rPr>
          <w:rFonts w:hint="eastAsia"/>
          <w:sz w:val="22"/>
          <w:szCs w:val="22"/>
        </w:rPr>
        <w:t>°</w:t>
      </w:r>
      <w:r w:rsidR="001043E5" w:rsidRPr="00A501C3">
        <w:rPr>
          <w:sz w:val="22"/>
          <w:szCs w:val="22"/>
        </w:rPr>
        <w:t xml:space="preserve">C, </w:t>
      </w:r>
      <w:r w:rsidR="001043E5" w:rsidRPr="00A501C3">
        <w:rPr>
          <w:rFonts w:hint="eastAsia"/>
          <w:sz w:val="22"/>
          <w:szCs w:val="22"/>
        </w:rPr>
        <w:t>а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относительная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влажность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—</w:t>
      </w:r>
      <w:r w:rsidR="001043E5" w:rsidRPr="00A501C3">
        <w:rPr>
          <w:sz w:val="22"/>
          <w:szCs w:val="22"/>
        </w:rPr>
        <w:t xml:space="preserve"> 80%, </w:t>
      </w:r>
      <w:r w:rsidR="001043E5" w:rsidRPr="00A501C3">
        <w:rPr>
          <w:rFonts w:hint="eastAsia"/>
          <w:sz w:val="22"/>
          <w:szCs w:val="22"/>
        </w:rPr>
        <w:t>либо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если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свежий</w:t>
      </w:r>
      <w:r w:rsid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воздух</w:t>
      </w:r>
      <w:r w:rsidR="001043E5" w:rsidRPr="00A501C3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под</w:t>
      </w:r>
      <w:r w:rsidR="001043E5" w:rsidRPr="00A501C3">
        <w:rPr>
          <w:rFonts w:hint="eastAsia"/>
          <w:sz w:val="22"/>
          <w:szCs w:val="22"/>
        </w:rPr>
        <w:t>сасывается</w:t>
      </w:r>
      <w:r w:rsidR="001043E5" w:rsidRPr="00A501C3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из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стенно</w:t>
      </w:r>
      <w:r>
        <w:rPr>
          <w:rFonts w:hint="eastAsia"/>
          <w:sz w:val="22"/>
          <w:szCs w:val="22"/>
        </w:rPr>
        <w:t>го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воздуховод</w:t>
      </w:r>
      <w:r>
        <w:rPr>
          <w:rFonts w:hint="eastAsia"/>
          <w:sz w:val="22"/>
          <w:szCs w:val="22"/>
        </w:rPr>
        <w:t>а</w:t>
      </w:r>
      <w:r w:rsidR="001043E5" w:rsidRPr="00A501C3">
        <w:rPr>
          <w:sz w:val="22"/>
          <w:szCs w:val="22"/>
        </w:rPr>
        <w:t xml:space="preserve">, </w:t>
      </w:r>
      <w:r w:rsidR="001043E5" w:rsidRPr="00A501C3">
        <w:rPr>
          <w:rFonts w:hint="eastAsia"/>
          <w:sz w:val="22"/>
          <w:szCs w:val="22"/>
        </w:rPr>
        <w:t>необходим</w:t>
      </w:r>
      <w:r>
        <w:rPr>
          <w:rFonts w:hint="eastAsia"/>
          <w:sz w:val="22"/>
          <w:szCs w:val="22"/>
        </w:rPr>
        <w:t>о</w:t>
      </w:r>
      <w:r w:rsidR="00A501C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обеспечить </w:t>
      </w:r>
      <w:r w:rsidR="001043E5" w:rsidRPr="00A501C3">
        <w:rPr>
          <w:rFonts w:hint="eastAsia"/>
          <w:sz w:val="22"/>
          <w:szCs w:val="22"/>
        </w:rPr>
        <w:t>дополнительн</w:t>
      </w:r>
      <w:r>
        <w:rPr>
          <w:rFonts w:hint="eastAsia"/>
          <w:sz w:val="22"/>
          <w:szCs w:val="22"/>
        </w:rPr>
        <w:t>ую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изоляци</w:t>
      </w:r>
      <w:r>
        <w:rPr>
          <w:rFonts w:hint="eastAsia"/>
          <w:sz w:val="22"/>
          <w:szCs w:val="22"/>
        </w:rPr>
        <w:t>ю</w:t>
      </w:r>
      <w:r w:rsidR="001043E5" w:rsidRPr="00A501C3">
        <w:rPr>
          <w:sz w:val="22"/>
          <w:szCs w:val="22"/>
        </w:rPr>
        <w:t xml:space="preserve"> (</w:t>
      </w:r>
      <w:r>
        <w:rPr>
          <w:sz w:val="22"/>
          <w:szCs w:val="22"/>
        </w:rPr>
        <w:t>пено</w:t>
      </w:r>
      <w:r w:rsidR="001043E5" w:rsidRPr="00A501C3">
        <w:rPr>
          <w:rFonts w:hint="eastAsia"/>
          <w:sz w:val="22"/>
          <w:szCs w:val="22"/>
        </w:rPr>
        <w:t>полиэтилен</w:t>
      </w:r>
      <w:r>
        <w:rPr>
          <w:sz w:val="22"/>
          <w:szCs w:val="22"/>
        </w:rPr>
        <w:t xml:space="preserve"> или </w:t>
      </w:r>
      <w:r w:rsidR="001043E5" w:rsidRPr="00A501C3">
        <w:rPr>
          <w:rFonts w:hint="eastAsia"/>
          <w:sz w:val="22"/>
          <w:szCs w:val="22"/>
        </w:rPr>
        <w:t>пенопласт</w:t>
      </w:r>
      <w:r w:rsid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толщиной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не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менее</w:t>
      </w:r>
      <w:r w:rsidR="001043E5" w:rsidRPr="00A501C3">
        <w:rPr>
          <w:sz w:val="22"/>
          <w:szCs w:val="22"/>
        </w:rPr>
        <w:t xml:space="preserve"> 10 </w:t>
      </w:r>
      <w:r w:rsidR="001043E5" w:rsidRPr="00A501C3">
        <w:rPr>
          <w:rFonts w:hint="eastAsia"/>
          <w:sz w:val="22"/>
          <w:szCs w:val="22"/>
        </w:rPr>
        <w:t>мм</w:t>
      </w:r>
      <w:r w:rsidR="001043E5" w:rsidRPr="00A501C3">
        <w:rPr>
          <w:sz w:val="22"/>
          <w:szCs w:val="22"/>
        </w:rPr>
        <w:t>).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Прочность стены. </w:t>
      </w:r>
      <w:r w:rsidRPr="00A501C3">
        <w:rPr>
          <w:rFonts w:hint="eastAsia"/>
          <w:sz w:val="22"/>
          <w:szCs w:val="22"/>
        </w:rPr>
        <w:t>Убедитесь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достаточной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прочности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выдержать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вес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сомнения</w:t>
      </w:r>
      <w:r w:rsidRPr="00A501C3">
        <w:rPr>
          <w:sz w:val="22"/>
          <w:szCs w:val="22"/>
        </w:rPr>
        <w:t>,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укрепите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перед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установкой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Расположение. </w:t>
      </w:r>
      <w:r w:rsidRPr="00A501C3">
        <w:rPr>
          <w:rFonts w:hint="eastAsia"/>
          <w:sz w:val="22"/>
          <w:szCs w:val="22"/>
        </w:rPr>
        <w:t>Блок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устанавливается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высоте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 xml:space="preserve">1,8 </w:t>
      </w:r>
      <w:r w:rsidRPr="00A501C3">
        <w:rPr>
          <w:rFonts w:hint="eastAsia"/>
          <w:sz w:val="22"/>
          <w:szCs w:val="22"/>
        </w:rPr>
        <w:t>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учетом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приведенных</w:t>
      </w:r>
      <w:r w:rsidRPr="00A501C3">
        <w:rPr>
          <w:sz w:val="22"/>
          <w:szCs w:val="22"/>
        </w:rPr>
        <w:t xml:space="preserve"> </w:t>
      </w:r>
      <w:r w:rsidR="00D32D1A" w:rsidRPr="00A501C3">
        <w:rPr>
          <w:sz w:val="22"/>
          <w:szCs w:val="22"/>
        </w:rPr>
        <w:t>на рисунке 14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расстоянию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потолка</w:t>
      </w:r>
      <w:r w:rsidR="00D32D1A">
        <w:rPr>
          <w:sz w:val="22"/>
          <w:szCs w:val="22"/>
        </w:rPr>
        <w:t>.</w:t>
      </w:r>
      <w:r w:rsidR="001045F6" w:rsidRPr="00A501C3">
        <w:rPr>
          <w:sz w:val="22"/>
          <w:szCs w:val="22"/>
        </w:rPr>
        <w:t xml:space="preserve"> </w:t>
      </w:r>
    </w:p>
    <w:p w:rsidR="001043E5" w:rsidRPr="00A501C3" w:rsidRDefault="001043E5" w:rsidP="00A501C3">
      <w:pPr>
        <w:autoSpaceDE w:val="0"/>
        <w:autoSpaceDN w:val="0"/>
        <w:adjustRightInd w:val="0"/>
        <w:ind w:firstLine="709"/>
      </w:pP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пределах</w:t>
      </w:r>
      <w:r w:rsidRPr="00A501C3">
        <w:rPr>
          <w:sz w:val="22"/>
          <w:szCs w:val="22"/>
        </w:rPr>
        <w:t xml:space="preserve"> 500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под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приемником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сигналов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Они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могут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негативно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влиять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качество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отклика</w:t>
      </w:r>
      <w:r w:rsidRPr="00A501C3">
        <w:rPr>
          <w:sz w:val="22"/>
          <w:szCs w:val="22"/>
        </w:rPr>
        <w:t xml:space="preserve"> </w:t>
      </w:r>
      <w:r w:rsidR="00AF5348">
        <w:rPr>
          <w:rFonts w:hint="eastAsia"/>
          <w:sz w:val="22"/>
          <w:szCs w:val="22"/>
        </w:rPr>
        <w:t>на сигналы пульта</w:t>
      </w:r>
      <w:r w:rsidRPr="00A501C3">
        <w:rPr>
          <w:sz w:val="22"/>
          <w:szCs w:val="22"/>
        </w:rPr>
        <w:t>.</w:t>
      </w:r>
    </w:p>
    <w:p w:rsidR="001045F6" w:rsidRDefault="001045F6" w:rsidP="001045F6">
      <w:pPr>
        <w:autoSpaceDE w:val="0"/>
        <w:autoSpaceDN w:val="0"/>
        <w:adjustRightInd w:val="0"/>
        <w:jc w:val="center"/>
        <w:rPr>
          <w:noProof/>
        </w:rPr>
      </w:pPr>
    </w:p>
    <w:p w:rsidR="00DB6610" w:rsidRPr="00AF5348" w:rsidRDefault="00DB6610" w:rsidP="001045F6">
      <w:pPr>
        <w:autoSpaceDE w:val="0"/>
        <w:autoSpaceDN w:val="0"/>
        <w:adjustRightInd w:val="0"/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 wp14:anchorId="127D66E0" wp14:editId="0FA5BB07">
            <wp:extent cx="4357315" cy="3588377"/>
            <wp:effectExtent l="0" t="0" r="571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60365" cy="359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610" w:rsidRDefault="00DB6610" w:rsidP="001045F6">
      <w:pPr>
        <w:autoSpaceDE w:val="0"/>
        <w:autoSpaceDN w:val="0"/>
        <w:adjustRightInd w:val="0"/>
        <w:jc w:val="center"/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19561120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представлен </w:t>
      </w:r>
      <w:r w:rsidR="00174FFB">
        <w:rPr>
          <w:rFonts w:ascii="Times New Roman" w:eastAsia="Times New Roman" w:hAnsi="Times New Roman"/>
          <w:lang w:eastAsia="ru-RU"/>
        </w:rPr>
        <w:t>в таблице 3.</w:t>
      </w:r>
    </w:p>
    <w:p w:rsidR="00EB60B9" w:rsidRDefault="00174FFB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174FFB" w:rsidRDefault="00174FFB" w:rsidP="00EB60B9">
      <w:pPr>
        <w:spacing w:line="276" w:lineRule="auto"/>
        <w:jc w:val="center"/>
        <w:rPr>
          <w:sz w:val="20"/>
          <w:szCs w:val="20"/>
        </w:rPr>
      </w:pPr>
    </w:p>
    <w:p w:rsidR="00A26A1D" w:rsidRDefault="00174FFB" w:rsidP="00174FFB">
      <w:pPr>
        <w:spacing w:after="160" w:line="259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2806810" cy="1410753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816" cy="141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1D" w:rsidRDefault="00A26A1D" w:rsidP="00174FFB">
      <w:pPr>
        <w:spacing w:after="160" w:line="259" w:lineRule="auto"/>
        <w:jc w:val="center"/>
        <w:rPr>
          <w:sz w:val="22"/>
          <w:szCs w:val="22"/>
        </w:rPr>
      </w:pPr>
    </w:p>
    <w:p w:rsidR="0005657F" w:rsidRDefault="0005657F" w:rsidP="00174FFB">
      <w:pPr>
        <w:spacing w:after="160" w:line="259" w:lineRule="auto"/>
        <w:jc w:val="center"/>
        <w:rPr>
          <w:sz w:val="22"/>
          <w:szCs w:val="22"/>
        </w:rPr>
      </w:pPr>
    </w:p>
    <w:p w:rsidR="00AE3233" w:rsidRPr="00A26A1D" w:rsidRDefault="0032105A" w:rsidP="00A26A1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95611207"/>
      <w:r w:rsidRPr="00A26A1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A26A1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26A1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4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A26A1D">
        <w:rPr>
          <w:noProof/>
          <w:sz w:val="22"/>
          <w:szCs w:val="22"/>
        </w:rPr>
        <w:t xml:space="preserve"> 15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DB6610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2045" cy="2655570"/>
            <wp:effectExtent l="0" t="0" r="825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26A1D">
        <w:rPr>
          <w:sz w:val="20"/>
          <w:szCs w:val="20"/>
        </w:rPr>
        <w:t>5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05657F" w:rsidRDefault="0005657F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9561120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26A1D">
        <w:rPr>
          <w:noProof/>
          <w:sz w:val="22"/>
          <w:szCs w:val="22"/>
        </w:rPr>
        <w:t>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2EAB">
        <w:rPr>
          <w:noProof/>
          <w:sz w:val="22"/>
          <w:szCs w:val="22"/>
        </w:rPr>
        <w:drawing>
          <wp:inline distT="0" distB="0" distL="0" distR="0">
            <wp:extent cx="724001" cy="7240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рестик 4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6A1D">
        <w:rPr>
          <w:noProof/>
          <w:sz w:val="20"/>
          <w:szCs w:val="20"/>
        </w:rPr>
        <w:t>16</w:t>
      </w: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Pr="00F1629E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lastRenderedPageBreak/>
        <w:t xml:space="preserve"> </w:t>
      </w:r>
      <w:bookmarkStart w:id="19" w:name="_Toc195611209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E14C3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E14C3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E7C1C" w:rsidP="0005657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B3447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D40517">
              <w:rPr>
                <w:sz w:val="22"/>
                <w:szCs w:val="22"/>
              </w:rPr>
              <w:t>FTXA_</w:t>
            </w:r>
            <w:r w:rsidR="00BC516C">
              <w:rPr>
                <w:sz w:val="22"/>
                <w:szCs w:val="22"/>
              </w:rPr>
              <w:t>CW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</w:t>
            </w:r>
            <w:r w:rsidR="002F4B0F">
              <w:rPr>
                <w:sz w:val="22"/>
                <w:szCs w:val="22"/>
              </w:rPr>
              <w:t xml:space="preserve"> внутреннего блока</w:t>
            </w:r>
            <w:r w:rsidRPr="00BC3748">
              <w:rPr>
                <w:sz w:val="22"/>
                <w:szCs w:val="22"/>
              </w:rPr>
              <w:t xml:space="preserve">, </w:t>
            </w:r>
            <w:r w:rsidR="002F4B0F" w:rsidRPr="002F4B0F">
              <w:rPr>
                <w:sz w:val="22"/>
                <w:szCs w:val="22"/>
              </w:rPr>
              <w:t>M4</w:t>
            </w:r>
            <w:r w:rsidR="002F4B0F" w:rsidRPr="002F4B0F">
              <w:rPr>
                <w:rFonts w:hint="eastAsia"/>
                <w:sz w:val="22"/>
                <w:szCs w:val="22"/>
              </w:rPr>
              <w:t>×</w:t>
            </w:r>
            <w:r w:rsidR="002F4B0F">
              <w:rPr>
                <w:sz w:val="22"/>
                <w:szCs w:val="22"/>
              </w:rPr>
              <w:t>12L</w:t>
            </w:r>
            <w:r w:rsidR="002F4B0F" w:rsidRPr="002F4B0F">
              <w:rPr>
                <w:sz w:val="22"/>
                <w:szCs w:val="22"/>
              </w:rPr>
              <w:t>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2F4B0F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proofErr w:type="spellStart"/>
            <w:r w:rsidRPr="002F4B0F">
              <w:rPr>
                <w:rFonts w:hint="eastAsia"/>
                <w:sz w:val="22"/>
                <w:szCs w:val="22"/>
              </w:rPr>
              <w:t>Титаново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апатитовый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дезодорант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серебряный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малых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частиц</w:t>
            </w:r>
            <w:r w:rsidRPr="002F4B0F">
              <w:rPr>
                <w:sz w:val="22"/>
                <w:szCs w:val="22"/>
              </w:rPr>
              <w:t xml:space="preserve"> (</w:t>
            </w:r>
            <w:proofErr w:type="spellStart"/>
            <w:r w:rsidRPr="002F4B0F">
              <w:rPr>
                <w:sz w:val="22"/>
                <w:szCs w:val="22"/>
              </w:rPr>
              <w:t>Ag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ионный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654EC7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Декоративная накладка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54EC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54EC7" w:rsidRDefault="00654EC7" w:rsidP="00654EC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654EC7">
              <w:rPr>
                <w:rFonts w:hint="eastAsia"/>
                <w:sz w:val="22"/>
                <w:szCs w:val="22"/>
              </w:rPr>
              <w:t>Запасная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наклейка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идентификатором</w:t>
            </w:r>
            <w:r w:rsidRPr="00654EC7">
              <w:rPr>
                <w:sz w:val="22"/>
                <w:szCs w:val="22"/>
              </w:rPr>
              <w:t xml:space="preserve"> SSID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бумажной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прокладкой</w:t>
            </w:r>
            <w:r w:rsidRPr="00654EC7">
              <w:rPr>
                <w:sz w:val="22"/>
                <w:szCs w:val="22"/>
              </w:rPr>
              <w:t xml:space="preserve"> (</w:t>
            </w:r>
            <w:r w:rsidRPr="00654EC7">
              <w:rPr>
                <w:rFonts w:hint="eastAsia"/>
                <w:sz w:val="22"/>
                <w:szCs w:val="22"/>
              </w:rPr>
              <w:t>прикреплена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к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блоку</w:t>
            </w:r>
            <w:r w:rsidRPr="00654EC7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54EC7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654EC7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0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1" w:name="_Ref68106447"/>
      <w:bookmarkStart w:id="22" w:name="_Ref70416290"/>
      <w:bookmarkStart w:id="23" w:name="_Ref70418138"/>
      <w:r w:rsidR="00710871">
        <w:rPr>
          <w:szCs w:val="28"/>
        </w:rPr>
        <w:lastRenderedPageBreak/>
        <w:t xml:space="preserve"> </w:t>
      </w:r>
      <w:bookmarkStart w:id="24" w:name="_Toc19561121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95611211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9561121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0925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D40517">
        <w:rPr>
          <w:sz w:val="22"/>
          <w:szCs w:val="22"/>
        </w:rPr>
        <w:t>FTXA_</w:t>
      </w:r>
      <w:r w:rsidR="00BC516C">
        <w:rPr>
          <w:sz w:val="22"/>
          <w:szCs w:val="22"/>
        </w:rPr>
        <w:t>CW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7970B7" w:rsidP="007970B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D40517">
        <w:rPr>
          <w:sz w:val="22"/>
          <w:szCs w:val="22"/>
        </w:rPr>
        <w:t>FTXA_</w:t>
      </w:r>
      <w:r w:rsidR="00BC516C">
        <w:rPr>
          <w:sz w:val="22"/>
          <w:szCs w:val="22"/>
        </w:rPr>
        <w:t>CW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30F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CA74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77742" w:rsidRDefault="008C590C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333EA7">
        <w:rPr>
          <w:b w:val="0"/>
          <w:sz w:val="22"/>
          <w:szCs w:val="22"/>
        </w:rPr>
        <w:t xml:space="preserve">  </w:t>
      </w:r>
      <w:r w:rsidR="009B1572" w:rsidRPr="00333EA7">
        <w:rPr>
          <w:b w:val="0"/>
          <w:sz w:val="22"/>
          <w:szCs w:val="22"/>
        </w:rPr>
        <w:t xml:space="preserve">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077742">
        <w:rPr>
          <w:b w:val="0"/>
          <w:sz w:val="22"/>
          <w:szCs w:val="22"/>
        </w:rPr>
        <w:t>:</w:t>
      </w:r>
      <w:r w:rsidR="0084366C" w:rsidRPr="00077742">
        <w:rPr>
          <w:b w:val="0"/>
          <w:sz w:val="24"/>
          <w:szCs w:val="24"/>
        </w:rPr>
        <w:t xml:space="preserve">  </w:t>
      </w:r>
      <w:r w:rsidRPr="00077742">
        <w:rPr>
          <w:b w:val="0"/>
          <w:sz w:val="24"/>
          <w:szCs w:val="24"/>
        </w:rPr>
        <w:t xml:space="preserve">          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Industries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Czech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Republic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s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r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o</w:t>
      </w:r>
      <w:r w:rsidRPr="00077742">
        <w:rPr>
          <w:sz w:val="22"/>
          <w:szCs w:val="22"/>
        </w:rPr>
        <w:t xml:space="preserve">./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Europe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N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V</w:t>
      </w:r>
      <w:r w:rsidRPr="00077742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B383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95611213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F63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D40517">
        <w:rPr>
          <w:sz w:val="22"/>
          <w:szCs w:val="22"/>
        </w:rPr>
        <w:t>FTXA_</w:t>
      </w:r>
      <w:r w:rsidR="00BC516C">
        <w:rPr>
          <w:sz w:val="22"/>
          <w:szCs w:val="22"/>
        </w:rPr>
        <w:t>CW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D4051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FTXA_</w:t>
      </w:r>
      <w:r w:rsidR="00BC516C">
        <w:rPr>
          <w:sz w:val="22"/>
          <w:szCs w:val="22"/>
        </w:rPr>
        <w:t>CW</w:t>
      </w:r>
      <w:r w:rsidR="00113BE1" w:rsidRPr="005E7C1C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E20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9764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9561121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9561121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 xml:space="preserve">Высота установки над полом должна составлять более </w:t>
      </w:r>
      <w:r w:rsidR="00AF5348">
        <w:rPr>
          <w:rFonts w:ascii="Times New Roman" w:hAnsi="Times New Roman"/>
        </w:rPr>
        <w:t>1</w:t>
      </w:r>
      <w:r w:rsidRPr="002B5B7B">
        <w:rPr>
          <w:rFonts w:ascii="Times New Roman" w:hAnsi="Times New Roman"/>
        </w:rPr>
        <w:t>,</w:t>
      </w:r>
      <w:r w:rsidR="00AF5348">
        <w:rPr>
          <w:rFonts w:ascii="Times New Roman" w:hAnsi="Times New Roman"/>
        </w:rPr>
        <w:t>8</w:t>
      </w:r>
      <w:r w:rsidRPr="002B5B7B">
        <w:rPr>
          <w:rFonts w:ascii="Times New Roman" w:hAnsi="Times New Roman"/>
        </w:rPr>
        <w:t xml:space="preserve">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95611216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9561121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9561121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B11CC7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11CC7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9561121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9561122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34"/>
      <w:footerReference w:type="first" r:id="rId35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348" w:rsidRDefault="00AF5348">
      <w:r>
        <w:separator/>
      </w:r>
    </w:p>
  </w:endnote>
  <w:endnote w:type="continuationSeparator" w:id="0">
    <w:p w:rsidR="00AF5348" w:rsidRDefault="00AF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5348" w:rsidRDefault="00AF53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F5348" w:rsidRDefault="00AF53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F5348" w:rsidRDefault="00AF53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F5348" w:rsidRDefault="00AF53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4E00" w:rsidRDefault="00AF534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="00BC516C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348" w:rsidRPr="00B7687E" w:rsidRDefault="00AF534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1531" w:rsidRDefault="00AF53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1EE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1531" w:rsidRDefault="00AF53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Pr="003904A7" w:rsidRDefault="00AF534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9"/>
                            <a:ext cx="3969" cy="1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AF5348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НАСТЕННОГО ТИПА </w:t>
                              </w:r>
                              <w:r w:rsidRPr="00A716C0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AF5348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FTXA_</w:t>
                              </w:r>
                              <w:r w:rsidR="00BC516C">
                                <w:rPr>
                                  <w:b/>
                                  <w:sz w:val="18"/>
                                  <w:szCs w:val="18"/>
                                </w:rPr>
                                <w:t>CW</w:t>
                              </w:r>
                            </w:p>
                            <w:p w:rsidR="00AF5348" w:rsidRPr="00B160C5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F5348" w:rsidRPr="00613EFB" w:rsidRDefault="00AF534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o3ffQ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F5348" w:rsidRPr="00ED4E00" w:rsidRDefault="00AF534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="00BC516C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348" w:rsidRPr="00B7687E" w:rsidRDefault="00AF534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F5348" w:rsidRPr="00ED1531" w:rsidRDefault="00AF534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01EE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F5348" w:rsidRPr="00ED1531" w:rsidRDefault="00AF53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F5348" w:rsidRPr="003904A7" w:rsidRDefault="00AF534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9;width:3969;height:1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F5348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F5348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НАСТЕННОГО ТИПА </w:t>
                        </w:r>
                        <w:r w:rsidRPr="00A716C0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AF5348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FTXA_</w:t>
                        </w:r>
                        <w:r w:rsidR="00BC516C">
                          <w:rPr>
                            <w:b/>
                            <w:sz w:val="18"/>
                            <w:szCs w:val="18"/>
                          </w:rPr>
                          <w:t>CW</w:t>
                        </w:r>
                      </w:p>
                      <w:p w:rsidR="00AF5348" w:rsidRPr="00B160C5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F5348" w:rsidRPr="00613EFB" w:rsidRDefault="00AF534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AF301F" w:rsidRDefault="00AF53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1EE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4E00" w:rsidRDefault="00AF5348" w:rsidP="00333EA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="00BC516C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348" w:rsidRPr="00C23BB2" w:rsidRDefault="00AF534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F5348" w:rsidRPr="00EC2FF5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F5348" w:rsidRPr="00AF301F" w:rsidRDefault="00AF53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01EE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F5348" w:rsidRPr="00ED4E00" w:rsidRDefault="00AF5348" w:rsidP="00333EA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="00BC516C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348" w:rsidRPr="00C23BB2" w:rsidRDefault="00AF534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F5348" w:rsidRPr="00EC2FF5" w:rsidRDefault="00AF534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AF301F" w:rsidRDefault="00AF53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1EE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4E00" w:rsidRDefault="00AF5348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="00BC516C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348" w:rsidRPr="0021626D" w:rsidRDefault="00AF534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F5348" w:rsidRPr="00AF301F" w:rsidRDefault="00AF53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01EE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F5348" w:rsidRPr="00ED4E00" w:rsidRDefault="00AF5348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="00BC516C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348" w:rsidRPr="0021626D" w:rsidRDefault="00AF534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348" w:rsidRDefault="00AF5348">
      <w:r>
        <w:separator/>
      </w:r>
    </w:p>
  </w:footnote>
  <w:footnote w:type="continuationSeparator" w:id="0">
    <w:p w:rsidR="00AF5348" w:rsidRDefault="00AF5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5348" w:rsidRDefault="00AF534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FE52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54FA6"/>
    <w:multiLevelType w:val="hybridMultilevel"/>
    <w:tmpl w:val="B032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32DFD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6"/>
  </w:num>
  <w:num w:numId="3">
    <w:abstractNumId w:val="8"/>
  </w:num>
  <w:num w:numId="4">
    <w:abstractNumId w:val="15"/>
  </w:num>
  <w:num w:numId="5">
    <w:abstractNumId w:val="9"/>
  </w:num>
  <w:num w:numId="6">
    <w:abstractNumId w:val="22"/>
  </w:num>
  <w:num w:numId="7">
    <w:abstractNumId w:val="1"/>
  </w:num>
  <w:num w:numId="8">
    <w:abstractNumId w:val="3"/>
  </w:num>
  <w:num w:numId="9">
    <w:abstractNumId w:val="21"/>
  </w:num>
  <w:num w:numId="10">
    <w:abstractNumId w:val="19"/>
  </w:num>
  <w:num w:numId="11">
    <w:abstractNumId w:val="29"/>
  </w:num>
  <w:num w:numId="12">
    <w:abstractNumId w:val="24"/>
  </w:num>
  <w:num w:numId="13">
    <w:abstractNumId w:val="28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7"/>
  </w:num>
  <w:num w:numId="19">
    <w:abstractNumId w:val="17"/>
  </w:num>
  <w:num w:numId="20">
    <w:abstractNumId w:val="0"/>
  </w:num>
  <w:num w:numId="21">
    <w:abstractNumId w:val="6"/>
  </w:num>
  <w:num w:numId="22">
    <w:abstractNumId w:val="2"/>
  </w:num>
  <w:num w:numId="23">
    <w:abstractNumId w:val="26"/>
  </w:num>
  <w:num w:numId="24">
    <w:abstractNumId w:val="20"/>
  </w:num>
  <w:num w:numId="25">
    <w:abstractNumId w:val="11"/>
  </w:num>
  <w:num w:numId="26">
    <w:abstractNumId w:val="18"/>
  </w:num>
  <w:num w:numId="27">
    <w:abstractNumId w:val="25"/>
  </w:num>
  <w:num w:numId="28">
    <w:abstractNumId w:val="13"/>
  </w:num>
  <w:num w:numId="29">
    <w:abstractNumId w:val="14"/>
  </w:num>
  <w:num w:numId="30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65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615A"/>
    <w:rsid w:val="0005143E"/>
    <w:rsid w:val="00052EE5"/>
    <w:rsid w:val="0005329E"/>
    <w:rsid w:val="000553FD"/>
    <w:rsid w:val="0005657F"/>
    <w:rsid w:val="000566D0"/>
    <w:rsid w:val="00056CCA"/>
    <w:rsid w:val="00057BCD"/>
    <w:rsid w:val="00057CBB"/>
    <w:rsid w:val="000608B8"/>
    <w:rsid w:val="00061E40"/>
    <w:rsid w:val="00063BBD"/>
    <w:rsid w:val="000646CB"/>
    <w:rsid w:val="00066F8E"/>
    <w:rsid w:val="00067EE6"/>
    <w:rsid w:val="00071013"/>
    <w:rsid w:val="00071E3E"/>
    <w:rsid w:val="00072490"/>
    <w:rsid w:val="0007255A"/>
    <w:rsid w:val="00072B9E"/>
    <w:rsid w:val="00073C25"/>
    <w:rsid w:val="00077742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3E5"/>
    <w:rsid w:val="001045F6"/>
    <w:rsid w:val="001058C6"/>
    <w:rsid w:val="001128D0"/>
    <w:rsid w:val="00113BE1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4FFB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14C3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286B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2848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27E8"/>
    <w:rsid w:val="002F4B0F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EA7"/>
    <w:rsid w:val="003361C7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3E4C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04F9C"/>
    <w:rsid w:val="004106D7"/>
    <w:rsid w:val="00410EC8"/>
    <w:rsid w:val="00411639"/>
    <w:rsid w:val="004158E2"/>
    <w:rsid w:val="0041611C"/>
    <w:rsid w:val="004221C2"/>
    <w:rsid w:val="00422BD9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1BBF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46CDB"/>
    <w:rsid w:val="00547F72"/>
    <w:rsid w:val="00550461"/>
    <w:rsid w:val="00553736"/>
    <w:rsid w:val="00554566"/>
    <w:rsid w:val="00554CFA"/>
    <w:rsid w:val="00556F63"/>
    <w:rsid w:val="005656C7"/>
    <w:rsid w:val="00581719"/>
    <w:rsid w:val="00582591"/>
    <w:rsid w:val="00584062"/>
    <w:rsid w:val="00587F29"/>
    <w:rsid w:val="00590562"/>
    <w:rsid w:val="00590895"/>
    <w:rsid w:val="00591578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C1C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2AB0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4EC7"/>
    <w:rsid w:val="00656098"/>
    <w:rsid w:val="00660B4A"/>
    <w:rsid w:val="00663893"/>
    <w:rsid w:val="00663BA6"/>
    <w:rsid w:val="006648CC"/>
    <w:rsid w:val="00664E4D"/>
    <w:rsid w:val="0066598C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4C87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970B7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5FA6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11C"/>
    <w:rsid w:val="008C4660"/>
    <w:rsid w:val="008C4C53"/>
    <w:rsid w:val="008C5814"/>
    <w:rsid w:val="008C590C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3F20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6AAB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9F72E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A1D"/>
    <w:rsid w:val="00A26E43"/>
    <w:rsid w:val="00A279CF"/>
    <w:rsid w:val="00A348C8"/>
    <w:rsid w:val="00A40E51"/>
    <w:rsid w:val="00A45D7D"/>
    <w:rsid w:val="00A467A0"/>
    <w:rsid w:val="00A501C3"/>
    <w:rsid w:val="00A5465B"/>
    <w:rsid w:val="00A575F1"/>
    <w:rsid w:val="00A66853"/>
    <w:rsid w:val="00A66DAA"/>
    <w:rsid w:val="00A700AE"/>
    <w:rsid w:val="00A716C0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555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85B"/>
    <w:rsid w:val="00AF1F03"/>
    <w:rsid w:val="00AF301F"/>
    <w:rsid w:val="00AF38C1"/>
    <w:rsid w:val="00AF413C"/>
    <w:rsid w:val="00AF42ED"/>
    <w:rsid w:val="00AF52B7"/>
    <w:rsid w:val="00AF5348"/>
    <w:rsid w:val="00B02AA8"/>
    <w:rsid w:val="00B07116"/>
    <w:rsid w:val="00B11CC7"/>
    <w:rsid w:val="00B14EE5"/>
    <w:rsid w:val="00B14F7A"/>
    <w:rsid w:val="00B160C5"/>
    <w:rsid w:val="00B169DD"/>
    <w:rsid w:val="00B228E4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2917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C516C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466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2D1A"/>
    <w:rsid w:val="00D33AF4"/>
    <w:rsid w:val="00D357F4"/>
    <w:rsid w:val="00D35EE4"/>
    <w:rsid w:val="00D36422"/>
    <w:rsid w:val="00D37834"/>
    <w:rsid w:val="00D40517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B6610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1EE1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0D9B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2EAB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0458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CBF"/>
    <w:rsid w:val="00F34F64"/>
    <w:rsid w:val="00F36C84"/>
    <w:rsid w:val="00F437C0"/>
    <w:rsid w:val="00F451D3"/>
    <w:rsid w:val="00F46DA1"/>
    <w:rsid w:val="00F47C7F"/>
    <w:rsid w:val="00F50E0C"/>
    <w:rsid w:val="00F51E1D"/>
    <w:rsid w:val="00F55993"/>
    <w:rsid w:val="00F55F7B"/>
    <w:rsid w:val="00F5650F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920C3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46D3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5217"/>
    <o:shapelayout v:ext="edit">
      <o:idmap v:ext="edit" data="1"/>
    </o:shapelayout>
  </w:shapeDefaults>
  <w:decimalSymbol w:val=","/>
  <w:listSeparator w:val=";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0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2ED37-4514-4A63-9672-76F5A0131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10</TotalTime>
  <Pages>28</Pages>
  <Words>5171</Words>
  <Characters>29480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2025-04-15T09:34:00Z</dcterms:created>
  <dcterms:modified xsi:type="dcterms:W3CDTF">2025-10-27T08:08:00Z</dcterms:modified>
</cp:coreProperties>
</file>