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966689" w:rsidRDefault="00C17CEC" w:rsidP="0093621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</w:t>
            </w:r>
          </w:p>
          <w:p w:rsidR="00EB0EC2" w:rsidRPr="00E5575D" w:rsidRDefault="000E0F86" w:rsidP="00333382">
            <w:pPr>
              <w:spacing w:line="276" w:lineRule="auto"/>
              <w:jc w:val="center"/>
              <w:rPr>
                <w:b/>
                <w:i/>
                <w:szCs w:val="28"/>
                <w:lang w:val="en-US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431ADA">
              <w:rPr>
                <w:b/>
                <w:szCs w:val="28"/>
              </w:rPr>
              <w:t>FTXF_F</w:t>
            </w:r>
          </w:p>
        </w:tc>
      </w:tr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1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ED4E00" w:rsidRDefault="00431ADA" w:rsidP="003333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FTXF_F</w:t>
            </w:r>
            <w:r w:rsidR="00333382">
              <w:rPr>
                <w:b/>
                <w:szCs w:val="28"/>
              </w:rPr>
              <w:t>.</w:t>
            </w:r>
            <w:r w:rsidR="00966689" w:rsidRPr="00966689">
              <w:rPr>
                <w:b/>
                <w:szCs w:val="28"/>
              </w:rPr>
              <w:t>ПС</w:t>
            </w:r>
          </w:p>
        </w:tc>
      </w:tr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57D95">
        <w:rPr>
          <w:sz w:val="22"/>
          <w:szCs w:val="22"/>
        </w:rPr>
        <w:t>6</w:t>
      </w:r>
      <w:r w:rsidR="003730D6">
        <w:rPr>
          <w:szCs w:val="28"/>
          <w:lang w:val="en-US"/>
        </w:rPr>
        <w:br w:type="page"/>
      </w:r>
    </w:p>
    <w:p w:rsidR="00810B70" w:rsidRPr="00680EB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80EB9">
        <w:rPr>
          <w:b/>
          <w:sz w:val="22"/>
          <w:szCs w:val="22"/>
        </w:rPr>
        <w:lastRenderedPageBreak/>
        <w:t>СОДЕРЖАНИЕ</w:t>
      </w:r>
    </w:p>
    <w:p w:rsidR="00917D1E" w:rsidRPr="00917D1E" w:rsidRDefault="00810B70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r w:rsidRPr="00680EB9">
        <w:rPr>
          <w:sz w:val="22"/>
          <w:szCs w:val="22"/>
        </w:rPr>
        <w:fldChar w:fldCharType="begin"/>
      </w:r>
      <w:r w:rsidRPr="00680EB9">
        <w:rPr>
          <w:sz w:val="22"/>
          <w:szCs w:val="22"/>
        </w:rPr>
        <w:instrText xml:space="preserve"> TOC \o "1-3" \h \z \u </w:instrText>
      </w:r>
      <w:r w:rsidRPr="00680EB9">
        <w:rPr>
          <w:sz w:val="22"/>
          <w:szCs w:val="22"/>
        </w:rPr>
        <w:fldChar w:fldCharType="separate"/>
      </w:r>
      <w:hyperlink w:anchor="_Toc211436828" w:history="1">
        <w:r w:rsidR="00917D1E" w:rsidRPr="00917D1E">
          <w:rPr>
            <w:rStyle w:val="ad"/>
            <w:b/>
            <w:bCs/>
            <w:noProof/>
            <w:sz w:val="24"/>
          </w:rPr>
          <w:t>1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ОСНОВНЫЕ СВЕДЕНИЯ ОБ ИЗДЕЛИЯХ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_Toc211436828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3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29" w:history="1">
        <w:r w:rsidR="00917D1E" w:rsidRPr="00917D1E">
          <w:rPr>
            <w:rStyle w:val="ad"/>
            <w:b/>
            <w:bCs/>
            <w:noProof/>
            <w:sz w:val="24"/>
          </w:rPr>
          <w:t>2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ТЕХНИЧЕСКИЕ ХАРАКТ</w:t>
        </w:r>
        <w:bookmarkStart w:id="0" w:name="_GoBack"/>
        <w:bookmarkEnd w:id="0"/>
        <w:r w:rsidR="00917D1E" w:rsidRPr="00917D1E">
          <w:rPr>
            <w:rStyle w:val="ad"/>
            <w:b/>
            <w:noProof/>
            <w:sz w:val="24"/>
          </w:rPr>
          <w:t>ЕРИСТИКИ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_Toc211436829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4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0" w:history="1">
        <w:r w:rsidR="00917D1E" w:rsidRPr="00917D1E">
          <w:rPr>
            <w:rStyle w:val="ad"/>
            <w:noProof/>
            <w:sz w:val="24"/>
          </w:rPr>
          <w:t>2.1.1 Описание изделия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_Toc211436830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4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1" w:history="1">
        <w:r w:rsidR="00917D1E" w:rsidRPr="00917D1E">
          <w:rPr>
            <w:rStyle w:val="ad"/>
            <w:noProof/>
            <w:sz w:val="24"/>
          </w:rPr>
          <w:t>2.1.2 Принцип работы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_Toc211436831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4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2" w:history="1">
        <w:r w:rsidR="00917D1E" w:rsidRPr="00917D1E">
          <w:rPr>
            <w:rStyle w:val="ad"/>
            <w:noProof/>
            <w:sz w:val="24"/>
          </w:rPr>
          <w:t>2.1.3 Основные технические характеристики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_Toc211436832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9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3" w:history="1">
        <w:r w:rsidR="00917D1E" w:rsidRPr="00917D1E">
          <w:rPr>
            <w:rStyle w:val="ad"/>
            <w:noProof/>
            <w:sz w:val="24"/>
          </w:rPr>
          <w:t>2.1.4 Комбинации наружных и внутренних блоков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_Toc211436833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10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4" w:history="1">
        <w:r w:rsidR="00917D1E" w:rsidRPr="00917D1E">
          <w:rPr>
            <w:rStyle w:val="ad"/>
            <w:noProof/>
            <w:sz w:val="24"/>
          </w:rPr>
          <w:t>2.1.5 Требования к расположению изделия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_Toc211436834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10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5" w:history="1">
        <w:r w:rsidR="00917D1E" w:rsidRPr="00917D1E">
          <w:rPr>
            <w:rStyle w:val="ad"/>
            <w:noProof/>
            <w:sz w:val="24"/>
          </w:rPr>
          <w:t>2.1.6 Оптимальная эксплуатация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_Toc211436835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11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6" w:history="1">
        <w:r w:rsidR="00917D1E" w:rsidRPr="00917D1E">
          <w:rPr>
            <w:rStyle w:val="ad"/>
            <w:noProof/>
            <w:sz w:val="24"/>
          </w:rPr>
          <w:t>2.1.7 Чертеж изделия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_Toc211436836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12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7" w:history="1">
        <w:r w:rsidR="00917D1E" w:rsidRPr="00917D1E">
          <w:rPr>
            <w:rStyle w:val="ad"/>
            <w:noProof/>
            <w:sz w:val="24"/>
          </w:rPr>
          <w:t>2.2 Маркировка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_Toc211436837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13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8" w:history="1">
        <w:r w:rsidR="00917D1E" w:rsidRPr="00917D1E">
          <w:rPr>
            <w:rStyle w:val="ad"/>
            <w:b/>
            <w:bCs/>
            <w:noProof/>
            <w:sz w:val="24"/>
          </w:rPr>
          <w:t>3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КОМПЛЕКТНОСТЬ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_Toc211436838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13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39" w:history="1">
        <w:r w:rsidR="00917D1E" w:rsidRPr="00917D1E">
          <w:rPr>
            <w:rStyle w:val="ad"/>
            <w:b/>
            <w:bCs/>
            <w:noProof/>
            <w:sz w:val="24"/>
          </w:rPr>
          <w:t>4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ГАРАНТИИ ИЗГОТОВИТЕЛЯ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_Toc211436839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14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0" w:history="1">
        <w:r w:rsidR="00917D1E" w:rsidRPr="00917D1E">
          <w:rPr>
            <w:rStyle w:val="ad"/>
            <w:b/>
            <w:noProof/>
            <w:sz w:val="24"/>
          </w:rPr>
          <w:t>5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КОНСЕРВАЦИЯ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_Toc211436840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15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1" w:history="1">
        <w:r w:rsidR="00917D1E" w:rsidRPr="00917D1E">
          <w:rPr>
            <w:rStyle w:val="ad"/>
            <w:b/>
            <w:noProof/>
            <w:sz w:val="24"/>
          </w:rPr>
          <w:t>6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СВИДЕТЕЛЬСТВО ОБ УПАКОВЫВАНИИ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_Toc211436841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16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2" w:history="1">
        <w:r w:rsidR="00917D1E" w:rsidRPr="00917D1E">
          <w:rPr>
            <w:rStyle w:val="ad"/>
            <w:b/>
            <w:bCs/>
            <w:noProof/>
            <w:sz w:val="24"/>
          </w:rPr>
          <w:t>7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b/>
            <w:noProof/>
            <w:sz w:val="24"/>
          </w:rPr>
          <w:t>СВИДЕТЕЛЬСТВО О ПРИЕМКЕ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_Toc211436842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17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3" w:history="1">
        <w:r w:rsidR="00917D1E" w:rsidRPr="00917D1E">
          <w:rPr>
            <w:rStyle w:val="ad"/>
            <w:b/>
            <w:bCs/>
            <w:noProof/>
            <w:sz w:val="24"/>
          </w:rPr>
          <w:t>8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СВЕДЕНИЯ ОБ УТИЛИЗАЦИИ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_Toc211436843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18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4" w:history="1">
        <w:r w:rsidR="00917D1E" w:rsidRPr="00917D1E">
          <w:rPr>
            <w:rStyle w:val="ad"/>
            <w:b/>
            <w:bCs/>
            <w:noProof/>
            <w:sz w:val="24"/>
          </w:rPr>
          <w:t>9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ТРЕБОВАНИЯ БЕЗОПАСНОСТИ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_Toc211436844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19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5" w:history="1">
        <w:r w:rsidR="00917D1E" w:rsidRPr="00917D1E">
          <w:rPr>
            <w:rStyle w:val="ad"/>
            <w:noProof/>
            <w:sz w:val="24"/>
          </w:rPr>
          <w:t>9.1 Общие требования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_Toc211436845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20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6" w:history="1">
        <w:r w:rsidR="00917D1E" w:rsidRPr="00917D1E">
          <w:rPr>
            <w:rStyle w:val="ad"/>
            <w:b/>
            <w:bCs/>
            <w:noProof/>
            <w:sz w:val="24"/>
          </w:rPr>
          <w:t>10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УЧЕТ ТЕХНИЧЕСКОГО ОБСЛУЖИВАНИЯ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_Toc211436846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21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7" w:history="1">
        <w:r w:rsidR="00917D1E" w:rsidRPr="00917D1E">
          <w:rPr>
            <w:rStyle w:val="ad"/>
            <w:b/>
            <w:bCs/>
            <w:noProof/>
            <w:sz w:val="24"/>
          </w:rPr>
          <w:t>11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ПОИСК И ДИАГНОСТИКА НЕИСПРАВНОСТЕЙ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_Toc211436847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26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Pr="00917D1E" w:rsidRDefault="00157D9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6848" w:history="1">
        <w:r w:rsidR="00917D1E" w:rsidRPr="00917D1E">
          <w:rPr>
            <w:rStyle w:val="ad"/>
            <w:b/>
            <w:bCs/>
            <w:noProof/>
            <w:sz w:val="24"/>
          </w:rPr>
          <w:t>12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ХРАНЕНИЕ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_Toc211436848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28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917D1E" w:rsidRDefault="00157D9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36849" w:history="1">
        <w:r w:rsidR="00917D1E" w:rsidRPr="00917D1E">
          <w:rPr>
            <w:rStyle w:val="ad"/>
            <w:b/>
            <w:bCs/>
            <w:noProof/>
            <w:sz w:val="24"/>
          </w:rPr>
          <w:t>13</w:t>
        </w:r>
        <w:r w:rsidR="00917D1E" w:rsidRPr="00917D1E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917D1E" w:rsidRPr="00917D1E">
          <w:rPr>
            <w:rStyle w:val="ad"/>
            <w:rFonts w:eastAsia="Arial Unicode MS"/>
            <w:b/>
            <w:bCs/>
            <w:noProof/>
            <w:sz w:val="24"/>
          </w:rPr>
          <w:t>СВЕДЕНИЯ О РЕКЛАМАЦИЯХ</w:t>
        </w:r>
        <w:r w:rsidR="00917D1E" w:rsidRPr="00917D1E">
          <w:rPr>
            <w:noProof/>
            <w:webHidden/>
            <w:sz w:val="24"/>
          </w:rPr>
          <w:tab/>
        </w:r>
        <w:r w:rsidR="00917D1E" w:rsidRPr="00917D1E">
          <w:rPr>
            <w:noProof/>
            <w:webHidden/>
            <w:sz w:val="24"/>
          </w:rPr>
          <w:fldChar w:fldCharType="begin"/>
        </w:r>
        <w:r w:rsidR="00917D1E" w:rsidRPr="00917D1E">
          <w:rPr>
            <w:noProof/>
            <w:webHidden/>
            <w:sz w:val="24"/>
          </w:rPr>
          <w:instrText xml:space="preserve"> PAGEREF _Toc211436849 \h </w:instrText>
        </w:r>
        <w:r w:rsidR="00917D1E" w:rsidRPr="00917D1E">
          <w:rPr>
            <w:noProof/>
            <w:webHidden/>
            <w:sz w:val="24"/>
          </w:rPr>
        </w:r>
        <w:r w:rsidR="00917D1E" w:rsidRPr="00917D1E">
          <w:rPr>
            <w:noProof/>
            <w:webHidden/>
            <w:sz w:val="24"/>
          </w:rPr>
          <w:fldChar w:fldCharType="separate"/>
        </w:r>
        <w:r w:rsidR="00CC5BAB">
          <w:rPr>
            <w:noProof/>
            <w:webHidden/>
            <w:sz w:val="24"/>
          </w:rPr>
          <w:t>29</w:t>
        </w:r>
        <w:r w:rsidR="00917D1E" w:rsidRPr="00917D1E">
          <w:rPr>
            <w:noProof/>
            <w:webHidden/>
            <w:sz w:val="24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80EB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281C9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31ADA">
        <w:rPr>
          <w:sz w:val="22"/>
          <w:szCs w:val="22"/>
        </w:rPr>
        <w:t>FTXF_F</w:t>
      </w:r>
      <w:r w:rsidR="00966689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875D99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4"/>
          <w:szCs w:val="4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211436828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9E293D" w:rsidRPr="00B3447E" w:rsidRDefault="00A0019C" w:rsidP="009E293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431ADA">
              <w:rPr>
                <w:sz w:val="22"/>
                <w:szCs w:val="22"/>
              </w:rPr>
              <w:t>FTXF_F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E22441" w:rsidRDefault="00E5575D" w:rsidP="00157D9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FTXF20</w:t>
            </w:r>
            <w:r w:rsidR="00431ADA">
              <w:rPr>
                <w:sz w:val="22"/>
                <w:szCs w:val="22"/>
              </w:rPr>
              <w:t>F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>
              <w:rPr>
                <w:sz w:val="22"/>
                <w:szCs w:val="22"/>
                <w:lang w:val="en-US"/>
              </w:rPr>
              <w:t>FTXF</w:t>
            </w:r>
            <w:r w:rsidR="00E22441" w:rsidRPr="00E22441">
              <w:rPr>
                <w:sz w:val="22"/>
                <w:szCs w:val="22"/>
              </w:rPr>
              <w:t>25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35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42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431ADA" w:rsidRPr="00E22441">
              <w:rPr>
                <w:sz w:val="22"/>
                <w:szCs w:val="22"/>
              </w:rPr>
              <w:t xml:space="preserve">, </w:t>
            </w:r>
            <w:r w:rsidR="00431ADA" w:rsidRPr="00E22441">
              <w:rPr>
                <w:sz w:val="22"/>
                <w:szCs w:val="22"/>
                <w:lang w:val="en-US"/>
              </w:rPr>
              <w:t>FTXF</w:t>
            </w:r>
            <w:r w:rsidR="00431ADA" w:rsidRPr="00431ADA">
              <w:rPr>
                <w:sz w:val="22"/>
                <w:szCs w:val="22"/>
              </w:rPr>
              <w:t>50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157D95">
              <w:rPr>
                <w:sz w:val="22"/>
                <w:szCs w:val="22"/>
              </w:rPr>
              <w:t xml:space="preserve">, </w:t>
            </w:r>
            <w:r w:rsidR="00157D95" w:rsidRPr="00157D95">
              <w:rPr>
                <w:sz w:val="22"/>
                <w:szCs w:val="22"/>
              </w:rPr>
              <w:t>FTXF60F, FTXF71F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157D95" w:rsidRDefault="00E5575D" w:rsidP="00157D9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FTXF20</w:t>
            </w:r>
            <w:r w:rsidR="00431ADA">
              <w:rPr>
                <w:sz w:val="22"/>
                <w:szCs w:val="22"/>
              </w:rPr>
              <w:t>F5V1B</w:t>
            </w:r>
            <w:r w:rsidRPr="00E2244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431ADA" w:rsidRPr="00431ADA">
              <w:rPr>
                <w:sz w:val="22"/>
                <w:szCs w:val="22"/>
              </w:rPr>
              <w:t>5</w:t>
            </w:r>
            <w:r w:rsidR="00431ADA">
              <w:rPr>
                <w:sz w:val="22"/>
                <w:szCs w:val="22"/>
                <w:lang w:val="en-US"/>
              </w:rPr>
              <w:t>V</w:t>
            </w:r>
            <w:r w:rsidR="00431ADA" w:rsidRPr="00431ADA">
              <w:rPr>
                <w:sz w:val="22"/>
                <w:szCs w:val="22"/>
              </w:rPr>
              <w:t>1</w:t>
            </w:r>
            <w:r w:rsidR="00431ADA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431ADA" w:rsidRPr="00431ADA">
              <w:rPr>
                <w:sz w:val="22"/>
                <w:szCs w:val="22"/>
              </w:rPr>
              <w:t>5</w:t>
            </w:r>
            <w:r w:rsidR="00431ADA">
              <w:rPr>
                <w:sz w:val="22"/>
                <w:szCs w:val="22"/>
                <w:lang w:val="en-US"/>
              </w:rPr>
              <w:t>V</w:t>
            </w:r>
            <w:r w:rsidR="00431ADA" w:rsidRPr="00431ADA">
              <w:rPr>
                <w:sz w:val="22"/>
                <w:szCs w:val="22"/>
              </w:rPr>
              <w:t>1</w:t>
            </w:r>
            <w:r w:rsidR="00431ADA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431ADA" w:rsidRPr="00431ADA">
              <w:rPr>
                <w:sz w:val="22"/>
                <w:szCs w:val="22"/>
              </w:rPr>
              <w:t>5</w:t>
            </w:r>
            <w:r w:rsidR="00431ADA">
              <w:rPr>
                <w:sz w:val="22"/>
                <w:szCs w:val="22"/>
                <w:lang w:val="en-US"/>
              </w:rPr>
              <w:t>V</w:t>
            </w:r>
            <w:r w:rsidR="00431ADA" w:rsidRPr="00431ADA">
              <w:rPr>
                <w:sz w:val="22"/>
                <w:szCs w:val="22"/>
              </w:rPr>
              <w:t>1</w:t>
            </w:r>
            <w:r w:rsidR="00431ADA">
              <w:rPr>
                <w:sz w:val="22"/>
                <w:szCs w:val="22"/>
                <w:lang w:val="en-US"/>
              </w:rPr>
              <w:t>B</w:t>
            </w:r>
            <w:r w:rsidR="00431ADA" w:rsidRPr="00E22441">
              <w:rPr>
                <w:sz w:val="22"/>
                <w:szCs w:val="22"/>
              </w:rPr>
              <w:t xml:space="preserve">, </w:t>
            </w:r>
            <w:r w:rsidR="00431ADA" w:rsidRPr="00E22441">
              <w:rPr>
                <w:sz w:val="22"/>
                <w:szCs w:val="22"/>
                <w:lang w:val="en-US"/>
              </w:rPr>
              <w:t>FTXF</w:t>
            </w:r>
            <w:r w:rsidR="00431ADA" w:rsidRPr="00A04B2E">
              <w:rPr>
                <w:sz w:val="22"/>
                <w:szCs w:val="22"/>
              </w:rPr>
              <w:t>50</w:t>
            </w:r>
            <w:r w:rsidR="00431ADA">
              <w:rPr>
                <w:sz w:val="22"/>
                <w:szCs w:val="22"/>
                <w:lang w:val="en-US"/>
              </w:rPr>
              <w:t>F</w:t>
            </w:r>
            <w:r w:rsidR="00431ADA" w:rsidRPr="00431ADA">
              <w:rPr>
                <w:sz w:val="22"/>
                <w:szCs w:val="22"/>
              </w:rPr>
              <w:t>5</w:t>
            </w:r>
            <w:r w:rsidR="00431ADA">
              <w:rPr>
                <w:sz w:val="22"/>
                <w:szCs w:val="22"/>
                <w:lang w:val="en-US"/>
              </w:rPr>
              <w:t>V</w:t>
            </w:r>
            <w:r w:rsidR="00431ADA" w:rsidRPr="00431ADA">
              <w:rPr>
                <w:sz w:val="22"/>
                <w:szCs w:val="22"/>
              </w:rPr>
              <w:t>1</w:t>
            </w:r>
            <w:r w:rsidR="00431ADA">
              <w:rPr>
                <w:sz w:val="22"/>
                <w:szCs w:val="22"/>
                <w:lang w:val="en-US"/>
              </w:rPr>
              <w:t>B</w:t>
            </w:r>
            <w:r w:rsidR="00157D95" w:rsidRPr="00157D95">
              <w:rPr>
                <w:sz w:val="22"/>
                <w:szCs w:val="22"/>
              </w:rPr>
              <w:t>, FTXF60F2V1B, FTXF71F2V1B</w:t>
            </w:r>
          </w:p>
        </w:tc>
      </w:tr>
      <w:tr w:rsidR="004823A5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грубой фильтрации и очистки воздуха в замкнутом пространстве помещения или зоны</w:t>
            </w:r>
          </w:p>
        </w:tc>
      </w:tr>
      <w:tr w:rsidR="004823A5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23A5" w:rsidRPr="001E5460" w:rsidRDefault="004823A5" w:rsidP="004823A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4823A5" w:rsidRPr="00646A2C" w:rsidRDefault="004823A5" w:rsidP="00482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157D95" w:rsidRDefault="00E5575D" w:rsidP="00157D9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57D95">
              <w:rPr>
                <w:sz w:val="22"/>
                <w:szCs w:val="22"/>
              </w:rPr>
              <w:t>6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CF7E12" w:rsidRPr="00042260" w:rsidRDefault="00CF7E12" w:rsidP="00CF7E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CF7E12" w:rsidRPr="00042260" w:rsidRDefault="00CF7E12" w:rsidP="00CF7E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CF7E12" w:rsidRDefault="00CF7E12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="00D726DD" w:rsidRPr="00D726DD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CF7E12" w:rsidRDefault="00CF7E12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042260" w:rsidRPr="00BA5424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BA5424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42260" w:rsidRPr="00BA5424" w:rsidRDefault="00F70DE1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ЕАЭС N RU Д-BE.РА02</w:t>
            </w:r>
            <w:r w:rsidR="00042260" w:rsidRPr="00BA5424">
              <w:rPr>
                <w:sz w:val="22"/>
                <w:szCs w:val="22"/>
              </w:rPr>
              <w:t>.В.</w:t>
            </w:r>
            <w:r w:rsidRPr="00BA5424">
              <w:rPr>
                <w:sz w:val="22"/>
                <w:szCs w:val="22"/>
              </w:rPr>
              <w:t>7</w:t>
            </w:r>
            <w:r w:rsidR="00BA5424" w:rsidRPr="00BA5424">
              <w:rPr>
                <w:sz w:val="22"/>
                <w:szCs w:val="22"/>
              </w:rPr>
              <w:t>1333</w:t>
            </w:r>
            <w:r w:rsidRPr="00BA5424">
              <w:rPr>
                <w:sz w:val="22"/>
                <w:szCs w:val="22"/>
              </w:rPr>
              <w:t>/2</w:t>
            </w:r>
            <w:r w:rsidR="00BA5424" w:rsidRPr="00BA5424">
              <w:rPr>
                <w:sz w:val="22"/>
                <w:szCs w:val="22"/>
              </w:rPr>
              <w:t>5</w:t>
            </w:r>
            <w:r w:rsidR="00042260" w:rsidRPr="00BA5424">
              <w:rPr>
                <w:sz w:val="22"/>
                <w:szCs w:val="22"/>
              </w:rPr>
              <w:t xml:space="preserve"> </w:t>
            </w:r>
          </w:p>
          <w:p w:rsidR="00DC6C8E" w:rsidRPr="00481251" w:rsidRDefault="00CF7E12" w:rsidP="00BA54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="00BA5424" w:rsidRPr="00BA5424">
              <w:rPr>
                <w:sz w:val="22"/>
                <w:szCs w:val="22"/>
              </w:rPr>
              <w:t>05</w:t>
            </w:r>
            <w:r w:rsidR="00F70DE1" w:rsidRPr="00BA5424">
              <w:rPr>
                <w:sz w:val="22"/>
                <w:szCs w:val="22"/>
              </w:rPr>
              <w:t>.0</w:t>
            </w:r>
            <w:r w:rsidR="00BA5424" w:rsidRPr="00BA5424">
              <w:rPr>
                <w:sz w:val="22"/>
                <w:szCs w:val="22"/>
              </w:rPr>
              <w:t>9</w:t>
            </w:r>
            <w:r w:rsidR="00F70DE1" w:rsidRPr="00BA5424">
              <w:rPr>
                <w:sz w:val="22"/>
                <w:szCs w:val="22"/>
              </w:rPr>
              <w:t>.202</w:t>
            </w:r>
            <w:r w:rsidR="00BA5424" w:rsidRPr="00BA5424">
              <w:rPr>
                <w:sz w:val="22"/>
                <w:szCs w:val="22"/>
              </w:rPr>
              <w:t>5</w:t>
            </w:r>
            <w:r w:rsidR="00F70DE1" w:rsidRPr="00BA5424">
              <w:rPr>
                <w:sz w:val="22"/>
                <w:szCs w:val="22"/>
              </w:rPr>
              <w:t xml:space="preserve"> до </w:t>
            </w:r>
            <w:r w:rsidR="00BA5424" w:rsidRPr="00BA5424">
              <w:rPr>
                <w:sz w:val="22"/>
                <w:szCs w:val="22"/>
              </w:rPr>
              <w:t>04.09.2030</w:t>
            </w:r>
            <w:r w:rsidR="00042260" w:rsidRPr="00BA5424">
              <w:rPr>
                <w:sz w:val="22"/>
                <w:szCs w:val="22"/>
              </w:rPr>
              <w:t>)</w:t>
            </w:r>
          </w:p>
        </w:tc>
      </w:tr>
      <w:tr w:rsidR="00333382" w:rsidRPr="00157D95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333382" w:rsidRPr="000A02D7" w:rsidRDefault="00333382" w:rsidP="0033338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333382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333382" w:rsidRPr="00481251" w:rsidRDefault="00333382" w:rsidP="00333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333382" w:rsidRPr="00157D95" w:rsidTr="0001640F">
        <w:trPr>
          <w:trHeight w:val="33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333382" w:rsidRPr="00710871" w:rsidRDefault="00333382" w:rsidP="003333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756F5C" w:rsidRPr="001E5460" w:rsidTr="00F80D26">
        <w:trPr>
          <w:trHeight w:val="207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01640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01640F" w:rsidRDefault="0001640F" w:rsidP="0001640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1640F" w:rsidRPr="006E3C0A" w:rsidRDefault="0001640F" w:rsidP="00016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01640F" w:rsidRPr="006E3C0A" w:rsidRDefault="0001640F" w:rsidP="0001640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1640F" w:rsidRPr="006E3C0A" w:rsidRDefault="0001640F" w:rsidP="0001640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1640F" w:rsidRPr="006E3C0A" w:rsidRDefault="0001640F" w:rsidP="0001640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1640F" w:rsidRPr="003F28A1" w:rsidRDefault="0001640F" w:rsidP="0001640F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B32A0A" w:rsidRDefault="0001640F" w:rsidP="0001640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875D99">
        <w:trPr>
          <w:trHeight w:val="276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875D99" w:rsidRDefault="00875D99" w:rsidP="00875D9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75D99" w:rsidRPr="006E3C0A" w:rsidRDefault="00875D99" w:rsidP="00875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75D99" w:rsidRPr="006E3C0A" w:rsidRDefault="00875D99" w:rsidP="00875D9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75D99" w:rsidRPr="006E3C0A" w:rsidRDefault="00875D99" w:rsidP="00875D9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75D99" w:rsidRPr="006E3C0A" w:rsidRDefault="00875D99" w:rsidP="00875D9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75D99" w:rsidRPr="003F28A1" w:rsidRDefault="00875D99" w:rsidP="00875D9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D730CF" w:rsidRDefault="00875D99" w:rsidP="00875D9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875D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875D99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75D9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875D99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21143682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1143683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31ADA">
        <w:rPr>
          <w:sz w:val="22"/>
          <w:szCs w:val="22"/>
        </w:rPr>
        <w:t>FTXF_F</w:t>
      </w:r>
      <w:r w:rsidR="00966689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154533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 w:rsidR="002F1745">
        <w:rPr>
          <w:sz w:val="22"/>
          <w:szCs w:val="22"/>
        </w:rPr>
        <w:t xml:space="preserve">абота, уровни шума </w:t>
      </w:r>
      <w:r w:rsidR="00157D95">
        <w:rPr>
          <w:sz w:val="22"/>
          <w:szCs w:val="22"/>
        </w:rPr>
        <w:t xml:space="preserve">до </w:t>
      </w:r>
      <w:r w:rsidR="002F1745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>.</w:t>
      </w:r>
    </w:p>
    <w:p w:rsidR="001A54DF" w:rsidRP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1143683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726E39" w:rsidRDefault="00726E3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B3794" w:rsidRDefault="00BB379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157D9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Общая с</w:t>
      </w:r>
      <w:r w:rsidR="00C544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хема работы </w:t>
      </w:r>
      <w:r w:rsidR="00C54435"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 w:rsidR="00C544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743200" cy="196636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786" cy="1983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930875" cy="1248316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0738" cy="127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2998573" cy="1515884"/>
            <wp:effectExtent l="0" t="0" r="0" b="825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66" cy="151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242CA7" w:rsidRDefault="00242CA7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4736756" cy="1830771"/>
            <wp:effectExtent l="0" t="0" r="698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766" cy="183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157D9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157D95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157D95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8518E2" w:rsidRDefault="008518E2" w:rsidP="00157D95">
      <w:pPr>
        <w:jc w:val="both"/>
        <w:rPr>
          <w:sz w:val="20"/>
          <w:szCs w:val="20"/>
        </w:rPr>
      </w:pPr>
    </w:p>
    <w:p w:rsidR="00A575F1" w:rsidRDefault="00EF4A52" w:rsidP="00157D9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</w:t>
      </w:r>
      <w:r w:rsidR="00157D9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00E99" w:rsidRDefault="00EF4A52" w:rsidP="00157D95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157D95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E2B78" w:rsidRPr="004E2B78" w:rsidRDefault="00DC2969" w:rsidP="00157D95">
      <w:pPr>
        <w:pStyle w:val="af3"/>
        <w:numPr>
          <w:ilvl w:val="0"/>
          <w:numId w:val="5"/>
        </w:numPr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EF4A52" w:rsidRPr="00DC2969" w:rsidRDefault="00DC2969" w:rsidP="00157D95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DC2969" w:rsidP="00157D95">
      <w:pPr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449AD" w:rsidRDefault="00DC2969" w:rsidP="00157D95">
      <w:pPr>
        <w:pStyle w:val="af3"/>
        <w:numPr>
          <w:ilvl w:val="0"/>
          <w:numId w:val="5"/>
        </w:numPr>
        <w:spacing w:after="0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157D95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DC2969" w:rsidRDefault="00DC2969" w:rsidP="00157D95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BB3794" w:rsidRDefault="00BB3794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2454876" cy="1494910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64735" cy="15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7D95">
        <w:rPr>
          <w:sz w:val="20"/>
          <w:szCs w:val="20"/>
        </w:rPr>
        <w:t>6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1B51DD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5220267</wp:posOffset>
            </wp:positionH>
            <wp:positionV relativeFrom="paragraph">
              <wp:posOffset>119122</wp:posOffset>
            </wp:positionV>
            <wp:extent cx="447040" cy="1128395"/>
            <wp:effectExtent l="0" t="0" r="0" b="0"/>
            <wp:wrapSquare wrapText="bothSides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969"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(рисунок </w:t>
      </w:r>
      <w:r w:rsidR="00157D95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7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  <w:r w:rsidR="001B51DD" w:rsidRPr="001B51DD">
        <w:rPr>
          <w:noProof/>
        </w:rPr>
        <w:t xml:space="preserve"> 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AD1B14" w:rsidP="001B51DD">
      <w:pPr>
        <w:spacing w:line="276" w:lineRule="auto"/>
        <w:ind w:left="6372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7D95">
        <w:rPr>
          <w:sz w:val="20"/>
          <w:szCs w:val="20"/>
        </w:rPr>
        <w:t>7</w:t>
      </w:r>
    </w:p>
    <w:p w:rsid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B51DD" w:rsidRDefault="001B51DD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B51DD" w:rsidRPr="00DC2969" w:rsidRDefault="001B51DD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1B51D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8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686C0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464904" cy="1593781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730" cy="16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B51DD">
        <w:rPr>
          <w:sz w:val="20"/>
          <w:szCs w:val="20"/>
        </w:rPr>
        <w:t>8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966689" w:rsidRDefault="006E3748" w:rsidP="00966689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 w:rsidRPr="00966689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</w:t>
      </w:r>
      <w:r w:rsidR="001B51DD">
        <w:rPr>
          <w:rStyle w:val="fontstyle01"/>
          <w:rFonts w:ascii="Times New Roman" w:hAnsi="Times New Roman"/>
          <w:color w:val="auto"/>
          <w:sz w:val="22"/>
          <w:szCs w:val="22"/>
        </w:rPr>
        <w:t>9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1B51DD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6.15pt;height:238.7pt" o:ole="">
                  <v:imagedata r:id="rId25" o:title=""/>
                </v:shape>
              </w:object>
            </w:r>
          </w:p>
          <w:p w:rsidR="001B51DD" w:rsidRDefault="001B51DD" w:rsidP="001B51DD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Рисунок 9</w: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242CA7">
            <w:pPr>
              <w:pStyle w:val="af3"/>
              <w:spacing w:line="240" w:lineRule="auto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Pr="00C72EFA" w:rsidRDefault="00F55993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11436832"/>
      <w:r w:rsidRPr="00C72EFA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C72EFA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C72EFA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CB6471">
        <w:rPr>
          <w:sz w:val="22"/>
          <w:szCs w:val="22"/>
        </w:rPr>
        <w:t xml:space="preserve"> в таблиц</w:t>
      </w:r>
      <w:r w:rsidR="000B76E1">
        <w:rPr>
          <w:sz w:val="22"/>
          <w:szCs w:val="22"/>
        </w:rPr>
        <w:t>е</w:t>
      </w:r>
      <w:r>
        <w:rPr>
          <w:sz w:val="22"/>
          <w:szCs w:val="22"/>
        </w:rPr>
        <w:t xml:space="preserve"> 2</w:t>
      </w:r>
      <w:r w:rsidRPr="00F55993">
        <w:rPr>
          <w:sz w:val="22"/>
          <w:szCs w:val="22"/>
        </w:rPr>
        <w:t>.</w:t>
      </w:r>
    </w:p>
    <w:p w:rsidR="00505611" w:rsidRDefault="00505611" w:rsidP="00342C27">
      <w:pPr>
        <w:ind w:firstLine="709"/>
        <w:rPr>
          <w:sz w:val="22"/>
          <w:szCs w:val="22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992"/>
        <w:gridCol w:w="992"/>
        <w:gridCol w:w="851"/>
        <w:gridCol w:w="992"/>
        <w:gridCol w:w="850"/>
        <w:gridCol w:w="993"/>
        <w:gridCol w:w="992"/>
        <w:gridCol w:w="992"/>
        <w:gridCol w:w="992"/>
      </w:tblGrid>
      <w:tr w:rsidR="001B51DD" w:rsidRPr="00CB6471" w:rsidTr="00D94949">
        <w:trPr>
          <w:trHeight w:val="388"/>
          <w:jc w:val="center"/>
        </w:trPr>
        <w:tc>
          <w:tcPr>
            <w:tcW w:w="3539" w:type="dxa"/>
            <w:gridSpan w:val="3"/>
            <w:vAlign w:val="center"/>
          </w:tcPr>
          <w:p w:rsidR="001B51DD" w:rsidRPr="001B51DD" w:rsidRDefault="001B51DD" w:rsidP="001B51DD">
            <w:pPr>
              <w:ind w:right="-121"/>
              <w:jc w:val="center"/>
              <w:rPr>
                <w:b/>
                <w:sz w:val="18"/>
                <w:szCs w:val="18"/>
              </w:rPr>
            </w:pPr>
            <w:r w:rsidRPr="001B51DD">
              <w:rPr>
                <w:b/>
                <w:sz w:val="18"/>
                <w:szCs w:val="18"/>
              </w:rPr>
              <w:t>Модель</w:t>
            </w:r>
          </w:p>
        </w:tc>
        <w:tc>
          <w:tcPr>
            <w:tcW w:w="851" w:type="dxa"/>
            <w:vAlign w:val="center"/>
          </w:tcPr>
          <w:p w:rsidR="001B51DD" w:rsidRPr="001B51DD" w:rsidRDefault="001B51DD" w:rsidP="001B51DD">
            <w:pPr>
              <w:ind w:left="-114" w:right="-112"/>
              <w:jc w:val="center"/>
              <w:rPr>
                <w:b/>
                <w:sz w:val="18"/>
                <w:szCs w:val="18"/>
                <w:lang w:val="en-US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FTXF20</w:t>
            </w:r>
            <w:r w:rsidRPr="001B51DD">
              <w:rPr>
                <w:rFonts w:eastAsiaTheme="minorHAnsi"/>
                <w:b/>
                <w:bCs/>
                <w:sz w:val="18"/>
                <w:szCs w:val="18"/>
                <w:lang w:val="en-US" w:eastAsia="en-US"/>
              </w:rPr>
              <w:t>F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1B51DD">
            <w:pPr>
              <w:ind w:left="-114" w:right="-112"/>
              <w:jc w:val="center"/>
              <w:rPr>
                <w:b/>
                <w:sz w:val="18"/>
                <w:szCs w:val="18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FTXF25F </w:t>
            </w:r>
          </w:p>
        </w:tc>
        <w:tc>
          <w:tcPr>
            <w:tcW w:w="850" w:type="dxa"/>
            <w:vAlign w:val="center"/>
          </w:tcPr>
          <w:p w:rsidR="001B51DD" w:rsidRPr="001B51DD" w:rsidRDefault="001B51DD" w:rsidP="001B51DD">
            <w:pPr>
              <w:ind w:left="-114" w:right="-112"/>
              <w:jc w:val="center"/>
              <w:rPr>
                <w:b/>
                <w:sz w:val="18"/>
                <w:szCs w:val="18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FTXF35F </w:t>
            </w:r>
          </w:p>
        </w:tc>
        <w:tc>
          <w:tcPr>
            <w:tcW w:w="993" w:type="dxa"/>
            <w:vAlign w:val="center"/>
          </w:tcPr>
          <w:p w:rsidR="001B51DD" w:rsidRPr="001B51DD" w:rsidRDefault="001B51DD" w:rsidP="001B51DD">
            <w:pPr>
              <w:ind w:left="-114" w:right="-112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FTXF42F 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1B51DD">
            <w:pPr>
              <w:ind w:left="-114" w:right="-112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FTXF50F</w:t>
            </w:r>
          </w:p>
        </w:tc>
        <w:tc>
          <w:tcPr>
            <w:tcW w:w="992" w:type="dxa"/>
            <w:vAlign w:val="center"/>
          </w:tcPr>
          <w:p w:rsidR="001B51DD" w:rsidRPr="001B51DD" w:rsidRDefault="00D94949" w:rsidP="00D94949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FTXF</w:t>
            </w: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6</w:t>
            </w: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0F</w:t>
            </w:r>
          </w:p>
        </w:tc>
        <w:tc>
          <w:tcPr>
            <w:tcW w:w="992" w:type="dxa"/>
            <w:vAlign w:val="center"/>
          </w:tcPr>
          <w:p w:rsidR="001B51DD" w:rsidRPr="001B51DD" w:rsidRDefault="00D94949" w:rsidP="00D94949">
            <w:pPr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FTXF</w:t>
            </w: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71</w:t>
            </w:r>
            <w:r w:rsidRPr="001B51D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F</w:t>
            </w:r>
          </w:p>
        </w:tc>
      </w:tr>
      <w:tr w:rsidR="00D94949" w:rsidRPr="00CB6471" w:rsidTr="00D65A70">
        <w:trPr>
          <w:trHeight w:val="382"/>
          <w:jc w:val="center"/>
        </w:trPr>
        <w:tc>
          <w:tcPr>
            <w:tcW w:w="2547" w:type="dxa"/>
            <w:gridSpan w:val="2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Ф/В/Гц</w:t>
            </w:r>
          </w:p>
        </w:tc>
        <w:tc>
          <w:tcPr>
            <w:tcW w:w="6662" w:type="dxa"/>
            <w:gridSpan w:val="7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1/220-240/50</w:t>
            </w:r>
          </w:p>
        </w:tc>
      </w:tr>
      <w:tr w:rsidR="001B51DD" w:rsidRPr="00CB6471" w:rsidTr="00D94949">
        <w:trPr>
          <w:trHeight w:val="413"/>
          <w:jc w:val="center"/>
        </w:trPr>
        <w:tc>
          <w:tcPr>
            <w:tcW w:w="1555" w:type="dxa"/>
            <w:vMerge w:val="restart"/>
            <w:vAlign w:val="center"/>
          </w:tcPr>
          <w:p w:rsidR="001B51DD" w:rsidRPr="001B51DD" w:rsidRDefault="001B51DD" w:rsidP="001B51DD">
            <w:pPr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кВт</w:t>
            </w:r>
          </w:p>
        </w:tc>
        <w:tc>
          <w:tcPr>
            <w:tcW w:w="851" w:type="dxa"/>
            <w:vAlign w:val="center"/>
          </w:tcPr>
          <w:p w:rsidR="001B51DD" w:rsidRPr="001B51DD" w:rsidRDefault="001B51DD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2.0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2.5</w:t>
            </w:r>
          </w:p>
        </w:tc>
        <w:tc>
          <w:tcPr>
            <w:tcW w:w="850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3.3</w:t>
            </w:r>
          </w:p>
        </w:tc>
        <w:tc>
          <w:tcPr>
            <w:tcW w:w="993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4.2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5.0</w:t>
            </w:r>
          </w:p>
        </w:tc>
        <w:tc>
          <w:tcPr>
            <w:tcW w:w="992" w:type="dxa"/>
            <w:vAlign w:val="center"/>
          </w:tcPr>
          <w:p w:rsidR="001B51DD" w:rsidRPr="00D94949" w:rsidRDefault="00D94949" w:rsidP="001B5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92" w:type="dxa"/>
            <w:vAlign w:val="center"/>
          </w:tcPr>
          <w:p w:rsidR="001B51DD" w:rsidRPr="00D94949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7,1</w:t>
            </w:r>
          </w:p>
        </w:tc>
      </w:tr>
      <w:tr w:rsidR="001B51DD" w:rsidRPr="00CB6471" w:rsidTr="00D94949">
        <w:trPr>
          <w:trHeight w:val="413"/>
          <w:jc w:val="center"/>
        </w:trPr>
        <w:tc>
          <w:tcPr>
            <w:tcW w:w="1555" w:type="dxa"/>
            <w:vMerge/>
            <w:vAlign w:val="center"/>
          </w:tcPr>
          <w:p w:rsidR="001B51DD" w:rsidRPr="001B51DD" w:rsidRDefault="001B51DD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B51DD" w:rsidRPr="001B51DD" w:rsidRDefault="001B51DD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кВт</w:t>
            </w:r>
          </w:p>
        </w:tc>
        <w:tc>
          <w:tcPr>
            <w:tcW w:w="851" w:type="dxa"/>
            <w:vAlign w:val="center"/>
          </w:tcPr>
          <w:p w:rsidR="001B51DD" w:rsidRPr="001B51DD" w:rsidRDefault="001B51DD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2.4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2.8</w:t>
            </w:r>
          </w:p>
        </w:tc>
        <w:tc>
          <w:tcPr>
            <w:tcW w:w="850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3.5</w:t>
            </w:r>
          </w:p>
        </w:tc>
        <w:tc>
          <w:tcPr>
            <w:tcW w:w="993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4.6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980686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5.4</w:t>
            </w:r>
          </w:p>
        </w:tc>
        <w:tc>
          <w:tcPr>
            <w:tcW w:w="992" w:type="dxa"/>
            <w:vAlign w:val="center"/>
          </w:tcPr>
          <w:p w:rsidR="001B51DD" w:rsidRPr="00D94949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6,4</w:t>
            </w:r>
          </w:p>
        </w:tc>
        <w:tc>
          <w:tcPr>
            <w:tcW w:w="992" w:type="dxa"/>
            <w:vAlign w:val="center"/>
          </w:tcPr>
          <w:p w:rsidR="001B51DD" w:rsidRPr="00D94949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8,2</w:t>
            </w:r>
          </w:p>
        </w:tc>
      </w:tr>
      <w:tr w:rsidR="001B51DD" w:rsidRPr="00CB6471" w:rsidTr="00D94949">
        <w:trPr>
          <w:trHeight w:val="413"/>
          <w:jc w:val="center"/>
        </w:trPr>
        <w:tc>
          <w:tcPr>
            <w:tcW w:w="1555" w:type="dxa"/>
            <w:vMerge w:val="restart"/>
            <w:vAlign w:val="center"/>
          </w:tcPr>
          <w:p w:rsidR="001B51DD" w:rsidRPr="001B51DD" w:rsidRDefault="001B51DD" w:rsidP="001B51DD">
            <w:pPr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Коэффициент энергоэффективности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 xml:space="preserve">Охлаждение </w:t>
            </w:r>
            <w:r w:rsidRPr="00D94949">
              <w:rPr>
                <w:sz w:val="18"/>
                <w:szCs w:val="18"/>
              </w:rPr>
              <w:t>(</w:t>
            </w:r>
            <w:r w:rsidRPr="001B51DD">
              <w:rPr>
                <w:sz w:val="18"/>
                <w:szCs w:val="18"/>
                <w:lang w:val="en-US"/>
              </w:rPr>
              <w:t>EER</w:t>
            </w:r>
            <w:r w:rsidRPr="00D94949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1B51DD" w:rsidRPr="001B51DD" w:rsidRDefault="001B51DD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Вт/Вт</w:t>
            </w:r>
          </w:p>
        </w:tc>
        <w:tc>
          <w:tcPr>
            <w:tcW w:w="851" w:type="dxa"/>
            <w:vAlign w:val="center"/>
          </w:tcPr>
          <w:p w:rsidR="001B51DD" w:rsidRPr="001B51DD" w:rsidRDefault="001B51DD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3.38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3.24</w:t>
            </w:r>
          </w:p>
        </w:tc>
        <w:tc>
          <w:tcPr>
            <w:tcW w:w="2835" w:type="dxa"/>
            <w:gridSpan w:val="3"/>
            <w:vAlign w:val="center"/>
          </w:tcPr>
          <w:p w:rsidR="001B51DD" w:rsidRPr="001B51DD" w:rsidRDefault="001B51DD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3.3</w:t>
            </w:r>
          </w:p>
        </w:tc>
        <w:tc>
          <w:tcPr>
            <w:tcW w:w="992" w:type="dxa"/>
            <w:vAlign w:val="center"/>
          </w:tcPr>
          <w:p w:rsidR="001B51DD" w:rsidRPr="00D65A70" w:rsidRDefault="00D65A70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3,25</w:t>
            </w:r>
          </w:p>
        </w:tc>
        <w:tc>
          <w:tcPr>
            <w:tcW w:w="992" w:type="dxa"/>
            <w:vAlign w:val="center"/>
          </w:tcPr>
          <w:p w:rsidR="001B51DD" w:rsidRPr="00D65A70" w:rsidRDefault="00D65A70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2,56</w:t>
            </w:r>
          </w:p>
        </w:tc>
      </w:tr>
      <w:tr w:rsidR="001B51DD" w:rsidRPr="00CB6471" w:rsidTr="00D94949">
        <w:trPr>
          <w:trHeight w:val="290"/>
          <w:jc w:val="center"/>
        </w:trPr>
        <w:tc>
          <w:tcPr>
            <w:tcW w:w="1555" w:type="dxa"/>
            <w:vMerge/>
            <w:vAlign w:val="center"/>
          </w:tcPr>
          <w:p w:rsidR="001B51DD" w:rsidRPr="001B51DD" w:rsidRDefault="001B51DD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B51DD" w:rsidRPr="001B51DD" w:rsidRDefault="001B51DD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Нагрев</w:t>
            </w:r>
          </w:p>
          <w:p w:rsidR="001B51DD" w:rsidRPr="001B51DD" w:rsidRDefault="001B51DD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D94949">
              <w:rPr>
                <w:sz w:val="18"/>
                <w:szCs w:val="18"/>
              </w:rPr>
              <w:t>(</w:t>
            </w:r>
            <w:r w:rsidRPr="001B51DD">
              <w:rPr>
                <w:sz w:val="18"/>
                <w:szCs w:val="18"/>
                <w:lang w:val="en-US"/>
              </w:rPr>
              <w:t>COP</w:t>
            </w:r>
            <w:r w:rsidRPr="00D94949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1B51DD" w:rsidRPr="001B51DD" w:rsidRDefault="001B51DD" w:rsidP="001B51DD">
            <w:pPr>
              <w:ind w:left="-96"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B51DD" w:rsidRPr="001B51DD" w:rsidRDefault="001B51DD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3.75</w:t>
            </w:r>
          </w:p>
        </w:tc>
        <w:tc>
          <w:tcPr>
            <w:tcW w:w="992" w:type="dxa"/>
            <w:vAlign w:val="center"/>
          </w:tcPr>
          <w:p w:rsidR="001B51DD" w:rsidRPr="001B51DD" w:rsidRDefault="001B51DD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3.73</w:t>
            </w:r>
          </w:p>
        </w:tc>
        <w:tc>
          <w:tcPr>
            <w:tcW w:w="850" w:type="dxa"/>
            <w:vAlign w:val="center"/>
          </w:tcPr>
          <w:p w:rsidR="001B51DD" w:rsidRPr="001B51DD" w:rsidRDefault="001B51DD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3.72</w:t>
            </w:r>
          </w:p>
        </w:tc>
        <w:tc>
          <w:tcPr>
            <w:tcW w:w="1985" w:type="dxa"/>
            <w:gridSpan w:val="2"/>
            <w:vAlign w:val="center"/>
          </w:tcPr>
          <w:p w:rsidR="001B51DD" w:rsidRPr="001B51DD" w:rsidRDefault="001B51DD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3.71</w:t>
            </w:r>
          </w:p>
        </w:tc>
        <w:tc>
          <w:tcPr>
            <w:tcW w:w="992" w:type="dxa"/>
            <w:vAlign w:val="center"/>
          </w:tcPr>
          <w:p w:rsidR="001B51DD" w:rsidRPr="00D65A70" w:rsidRDefault="00D65A70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3,93</w:t>
            </w:r>
          </w:p>
        </w:tc>
        <w:tc>
          <w:tcPr>
            <w:tcW w:w="992" w:type="dxa"/>
            <w:vAlign w:val="center"/>
          </w:tcPr>
          <w:p w:rsidR="001B51DD" w:rsidRPr="00D65A70" w:rsidRDefault="00D65A70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3,15</w:t>
            </w:r>
          </w:p>
        </w:tc>
      </w:tr>
      <w:tr w:rsidR="00D94949" w:rsidRPr="00CB6471" w:rsidTr="00D65A70">
        <w:trPr>
          <w:trHeight w:val="396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Потребляемая мощность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  <w:gridSpan w:val="2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850" w:type="dxa"/>
            <w:vAlign w:val="center"/>
          </w:tcPr>
          <w:p w:rsidR="00D94949" w:rsidRPr="001B51DD" w:rsidRDefault="00D94949" w:rsidP="00726E39">
            <w:pPr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985" w:type="dxa"/>
            <w:gridSpan w:val="2"/>
            <w:vAlign w:val="center"/>
          </w:tcPr>
          <w:p w:rsidR="00D94949" w:rsidRPr="001B51DD" w:rsidRDefault="00D94949" w:rsidP="00726E39">
            <w:pPr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0,032</w:t>
            </w:r>
          </w:p>
        </w:tc>
      </w:tr>
      <w:tr w:rsidR="00D94949" w:rsidRPr="00CB6471" w:rsidTr="00D65A70">
        <w:trPr>
          <w:trHeight w:val="416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  <w:gridSpan w:val="2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850" w:type="dxa"/>
            <w:vAlign w:val="center"/>
          </w:tcPr>
          <w:p w:rsidR="00D94949" w:rsidRPr="001B51DD" w:rsidRDefault="00D94949" w:rsidP="00726E39">
            <w:pPr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985" w:type="dxa"/>
            <w:gridSpan w:val="2"/>
            <w:vAlign w:val="center"/>
          </w:tcPr>
          <w:p w:rsidR="00D94949" w:rsidRPr="001B51DD" w:rsidRDefault="00D94949" w:rsidP="00726E39">
            <w:pPr>
              <w:jc w:val="center"/>
              <w:rPr>
                <w:color w:val="000000"/>
                <w:sz w:val="18"/>
                <w:szCs w:val="18"/>
              </w:rPr>
            </w:pPr>
            <w:r w:rsidRPr="001B51DD">
              <w:rPr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0,035</w:t>
            </w:r>
          </w:p>
        </w:tc>
      </w:tr>
      <w:tr w:rsidR="00D94949" w:rsidRPr="00CB6471" w:rsidTr="00D94949">
        <w:trPr>
          <w:trHeight w:val="803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D94949">
            <w:pPr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Уровень звукового давления (Выс./Ср./Низ./</w:t>
            </w:r>
          </w:p>
          <w:p w:rsidR="00D94949" w:rsidRPr="001B51DD" w:rsidRDefault="00D94949" w:rsidP="00D94949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Тихий)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D94949" w:rsidRPr="001B51DD" w:rsidRDefault="00D94949" w:rsidP="00D94949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дБ(А)</w:t>
            </w:r>
          </w:p>
        </w:tc>
        <w:tc>
          <w:tcPr>
            <w:tcW w:w="851" w:type="dxa"/>
            <w:vAlign w:val="center"/>
          </w:tcPr>
          <w:p w:rsidR="00D94949" w:rsidRPr="00D94949" w:rsidRDefault="00D94949" w:rsidP="00D94949">
            <w:pPr>
              <w:ind w:left="-92" w:right="-121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39/33/25/20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40/33/26/20</w:t>
            </w:r>
          </w:p>
        </w:tc>
        <w:tc>
          <w:tcPr>
            <w:tcW w:w="850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43/34/27/20</w:t>
            </w:r>
          </w:p>
        </w:tc>
        <w:tc>
          <w:tcPr>
            <w:tcW w:w="993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45/36/30/22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ind w:left="-92"/>
              <w:jc w:val="center"/>
              <w:rPr>
                <w:color w:val="000000"/>
                <w:sz w:val="16"/>
                <w:szCs w:val="16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45/3</w:t>
            </w:r>
            <w:r w:rsidRPr="00D94949">
              <w:rPr>
                <w:color w:val="000000"/>
                <w:sz w:val="16"/>
                <w:szCs w:val="16"/>
              </w:rPr>
              <w:t>9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/3</w:t>
            </w:r>
            <w:r w:rsidRPr="00D94949">
              <w:rPr>
                <w:color w:val="000000"/>
                <w:sz w:val="16"/>
                <w:szCs w:val="16"/>
              </w:rPr>
              <w:t>4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45/</w:t>
            </w:r>
            <w:r>
              <w:rPr>
                <w:color w:val="000000"/>
                <w:sz w:val="16"/>
                <w:szCs w:val="16"/>
              </w:rPr>
              <w:t>41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/3</w:t>
            </w:r>
            <w:r>
              <w:rPr>
                <w:color w:val="000000"/>
                <w:sz w:val="16"/>
                <w:szCs w:val="16"/>
              </w:rPr>
              <w:t>6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color w:val="000000"/>
                <w:sz w:val="16"/>
                <w:szCs w:val="16"/>
              </w:rPr>
              <w:t>6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color w:val="000000"/>
                <w:sz w:val="16"/>
                <w:szCs w:val="16"/>
              </w:rPr>
              <w:t>42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/3</w:t>
            </w:r>
            <w:r>
              <w:rPr>
                <w:color w:val="000000"/>
                <w:sz w:val="16"/>
                <w:szCs w:val="16"/>
              </w:rPr>
              <w:t>7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D94949" w:rsidRPr="00CB6471" w:rsidTr="00D94949">
        <w:trPr>
          <w:trHeight w:val="802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D94949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D94949" w:rsidRPr="001B51DD" w:rsidRDefault="00D94949" w:rsidP="00D94949">
            <w:pPr>
              <w:ind w:right="-12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94949" w:rsidRPr="00D94949" w:rsidRDefault="00D94949" w:rsidP="00D94949">
            <w:pPr>
              <w:ind w:left="-92" w:right="-121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39/34/28/21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40/34/28/21</w:t>
            </w:r>
          </w:p>
        </w:tc>
        <w:tc>
          <w:tcPr>
            <w:tcW w:w="850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40/35/29/21</w:t>
            </w:r>
          </w:p>
        </w:tc>
        <w:tc>
          <w:tcPr>
            <w:tcW w:w="993" w:type="dxa"/>
            <w:vAlign w:val="center"/>
          </w:tcPr>
          <w:p w:rsidR="00D94949" w:rsidRPr="00D94949" w:rsidRDefault="00D94949" w:rsidP="00D94949">
            <w:pPr>
              <w:ind w:left="-92" w:right="-102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44/34/28/22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ind w:left="-92"/>
              <w:jc w:val="center"/>
              <w:rPr>
                <w:color w:val="000000"/>
                <w:sz w:val="16"/>
                <w:szCs w:val="16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44/3</w:t>
            </w:r>
            <w:r w:rsidRPr="00D94949">
              <w:rPr>
                <w:color w:val="000000"/>
                <w:sz w:val="16"/>
                <w:szCs w:val="16"/>
              </w:rPr>
              <w:t>8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33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44/</w:t>
            </w:r>
            <w:r>
              <w:rPr>
                <w:color w:val="000000"/>
                <w:sz w:val="16"/>
                <w:szCs w:val="16"/>
              </w:rPr>
              <w:t>40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5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:rsidR="00D94949" w:rsidRPr="00D94949" w:rsidRDefault="00D94949" w:rsidP="00D9494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94949">
              <w:rPr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color w:val="000000"/>
                <w:sz w:val="16"/>
                <w:szCs w:val="16"/>
              </w:rPr>
              <w:t>5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color w:val="000000"/>
                <w:sz w:val="16"/>
                <w:szCs w:val="16"/>
              </w:rPr>
              <w:t>41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6</w:t>
            </w:r>
            <w:r w:rsidRPr="00D94949">
              <w:rPr>
                <w:color w:val="000000"/>
                <w:sz w:val="16"/>
                <w:szCs w:val="16"/>
                <w:lang w:val="en-US"/>
              </w:rPr>
              <w:t>/</w:t>
            </w:r>
            <w:r w:rsidRPr="00D94949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D94949" w:rsidRPr="00CB6471" w:rsidTr="00D65A70">
        <w:trPr>
          <w:trHeight w:val="277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  <w:lang w:val="en-US"/>
              </w:rPr>
              <w:t>286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295</w:t>
            </w:r>
          </w:p>
        </w:tc>
      </w:tr>
      <w:tr w:rsidR="00D94949" w:rsidRPr="00CB6471" w:rsidTr="00D65A70">
        <w:trPr>
          <w:trHeight w:val="253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  <w:lang w:val="en-US"/>
              </w:rPr>
              <w:t>770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990</w:t>
            </w:r>
          </w:p>
        </w:tc>
      </w:tr>
      <w:tr w:rsidR="00D94949" w:rsidRPr="00CB6471" w:rsidTr="00D65A70">
        <w:trPr>
          <w:trHeight w:val="284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  <w:lang w:val="en-US"/>
              </w:rPr>
              <w:t>225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263</w:t>
            </w:r>
          </w:p>
        </w:tc>
      </w:tr>
      <w:tr w:rsidR="00D94949" w:rsidRPr="00CB6471" w:rsidTr="00D65A70">
        <w:trPr>
          <w:trHeight w:val="284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Габариты в упаковке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305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</w:t>
            </w:r>
          </w:p>
        </w:tc>
      </w:tr>
      <w:tr w:rsidR="00D94949" w:rsidRPr="00CB6471" w:rsidTr="00D65A70">
        <w:trPr>
          <w:trHeight w:val="284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830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</w:t>
            </w:r>
          </w:p>
        </w:tc>
      </w:tr>
      <w:tr w:rsidR="00D94949" w:rsidRPr="00CB6471" w:rsidTr="00D65A70">
        <w:trPr>
          <w:trHeight w:val="284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360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2547" w:type="dxa"/>
            <w:gridSpan w:val="2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кг</w:t>
            </w:r>
          </w:p>
        </w:tc>
        <w:tc>
          <w:tcPr>
            <w:tcW w:w="1843" w:type="dxa"/>
            <w:gridSpan w:val="2"/>
            <w:vAlign w:val="center"/>
          </w:tcPr>
          <w:p w:rsidR="00D94949" w:rsidRPr="001B51DD" w:rsidRDefault="00D94949" w:rsidP="00726E39">
            <w:pPr>
              <w:jc w:val="center"/>
              <w:rPr>
                <w:sz w:val="18"/>
                <w:szCs w:val="18"/>
                <w:lang w:val="en-US"/>
              </w:rPr>
            </w:pPr>
            <w:r w:rsidRPr="001B51D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50" w:type="dxa"/>
            <w:vAlign w:val="center"/>
          </w:tcPr>
          <w:p w:rsidR="00D94949" w:rsidRPr="001B51DD" w:rsidRDefault="00D94949" w:rsidP="00726E39">
            <w:pPr>
              <w:jc w:val="center"/>
              <w:rPr>
                <w:sz w:val="18"/>
                <w:szCs w:val="18"/>
                <w:lang w:val="en-US"/>
              </w:rPr>
            </w:pPr>
            <w:r w:rsidRPr="001B51DD">
              <w:rPr>
                <w:sz w:val="18"/>
                <w:szCs w:val="18"/>
                <w:lang w:val="en-US"/>
              </w:rPr>
              <w:t>8</w:t>
            </w:r>
            <w:r w:rsidRPr="001B51DD">
              <w:rPr>
                <w:sz w:val="18"/>
                <w:szCs w:val="18"/>
              </w:rPr>
              <w:t>,</w:t>
            </w:r>
            <w:r w:rsidRPr="001B51D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gridSpan w:val="2"/>
            <w:vAlign w:val="center"/>
          </w:tcPr>
          <w:p w:rsidR="00D94949" w:rsidRPr="001B51DD" w:rsidRDefault="00D94949" w:rsidP="00726E39">
            <w:pPr>
              <w:jc w:val="center"/>
              <w:rPr>
                <w:sz w:val="18"/>
                <w:szCs w:val="18"/>
                <w:lang w:val="en-US"/>
              </w:rPr>
            </w:pPr>
            <w:r w:rsidRPr="001B51D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13,5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2547" w:type="dxa"/>
            <w:gridSpan w:val="2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кг</w:t>
            </w:r>
          </w:p>
        </w:tc>
        <w:tc>
          <w:tcPr>
            <w:tcW w:w="1843" w:type="dxa"/>
            <w:gridSpan w:val="2"/>
            <w:vAlign w:val="center"/>
          </w:tcPr>
          <w:p w:rsidR="00D94949" w:rsidRPr="001B51DD" w:rsidRDefault="00D94949" w:rsidP="00726E39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3"/>
            <w:vAlign w:val="center"/>
          </w:tcPr>
          <w:p w:rsidR="00D94949" w:rsidRPr="001B51DD" w:rsidRDefault="00D94949" w:rsidP="00726E39">
            <w:pPr>
              <w:jc w:val="center"/>
              <w:rPr>
                <w:sz w:val="18"/>
                <w:szCs w:val="18"/>
                <w:lang w:val="en-US"/>
              </w:rPr>
            </w:pPr>
            <w:r w:rsidRPr="001B51DD">
              <w:rPr>
                <w:sz w:val="18"/>
                <w:szCs w:val="18"/>
              </w:rPr>
              <w:t>11</w:t>
            </w:r>
          </w:p>
        </w:tc>
        <w:tc>
          <w:tcPr>
            <w:tcW w:w="1984" w:type="dxa"/>
            <w:gridSpan w:val="2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Трубные подключения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Жидкость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6662" w:type="dxa"/>
            <w:gridSpan w:val="7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6.35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Газ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4"/>
            <w:vAlign w:val="center"/>
          </w:tcPr>
          <w:p w:rsidR="00D94949" w:rsidRPr="001B51DD" w:rsidRDefault="00D94949" w:rsidP="001B51DD">
            <w:pPr>
              <w:ind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9.52</w:t>
            </w:r>
          </w:p>
        </w:tc>
        <w:tc>
          <w:tcPr>
            <w:tcW w:w="2976" w:type="dxa"/>
            <w:gridSpan w:val="3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12.7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1555" w:type="dxa"/>
            <w:vMerge w:val="restart"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тип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 xml:space="preserve"> -</w:t>
            </w:r>
          </w:p>
        </w:tc>
        <w:tc>
          <w:tcPr>
            <w:tcW w:w="6662" w:type="dxa"/>
            <w:gridSpan w:val="7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R32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вес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кг</w:t>
            </w:r>
          </w:p>
        </w:tc>
        <w:tc>
          <w:tcPr>
            <w:tcW w:w="6662" w:type="dxa"/>
            <w:gridSpan w:val="7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Технически не заправлен</w:t>
            </w:r>
          </w:p>
        </w:tc>
      </w:tr>
      <w:tr w:rsidR="00D94949" w:rsidRPr="00CB6471" w:rsidTr="00D65A70">
        <w:trPr>
          <w:trHeight w:val="270"/>
          <w:jc w:val="center"/>
        </w:trPr>
        <w:tc>
          <w:tcPr>
            <w:tcW w:w="1555" w:type="dxa"/>
            <w:vMerge/>
            <w:vAlign w:val="center"/>
          </w:tcPr>
          <w:p w:rsidR="00D94949" w:rsidRPr="001B51DD" w:rsidRDefault="00D94949" w:rsidP="001B51DD">
            <w:pPr>
              <w:ind w:right="-121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4949" w:rsidRPr="001B51DD" w:rsidRDefault="00D94949" w:rsidP="00D94949">
            <w:pPr>
              <w:ind w:left="-113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D94949" w:rsidRPr="001B51DD" w:rsidRDefault="00D94949" w:rsidP="001B51DD">
            <w:pPr>
              <w:ind w:left="-96" w:right="-121"/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-</w:t>
            </w:r>
          </w:p>
        </w:tc>
        <w:tc>
          <w:tcPr>
            <w:tcW w:w="6662" w:type="dxa"/>
            <w:gridSpan w:val="7"/>
            <w:vAlign w:val="center"/>
          </w:tcPr>
          <w:p w:rsidR="00D94949" w:rsidRPr="001B51DD" w:rsidRDefault="00D94949" w:rsidP="001B51DD">
            <w:pPr>
              <w:jc w:val="center"/>
              <w:rPr>
                <w:sz w:val="18"/>
                <w:szCs w:val="18"/>
              </w:rPr>
            </w:pPr>
            <w:r w:rsidRPr="001B51DD">
              <w:rPr>
                <w:sz w:val="18"/>
                <w:szCs w:val="18"/>
              </w:rPr>
              <w:t>100 % </w:t>
            </w:r>
            <w:hyperlink r:id="rId27" w:tooltip="Дифторметан (страница отсутствует)" w:history="1">
              <w:r w:rsidRPr="001B51DD">
                <w:rPr>
                  <w:sz w:val="18"/>
                  <w:szCs w:val="18"/>
                </w:rPr>
                <w:t xml:space="preserve">дифторметан </w:t>
              </w:r>
            </w:hyperlink>
            <w:r w:rsidRPr="001B51DD">
              <w:rPr>
                <w:sz w:val="18"/>
                <w:szCs w:val="18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64C95" w:rsidRDefault="00564C95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C72EFA" w:rsidRDefault="00C72EFA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21143683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</w:p>
    <w:p w:rsidR="00C72EFA" w:rsidRPr="00674235" w:rsidRDefault="00C72EFA" w:rsidP="00C72EFA"/>
    <w:p w:rsidR="00C72EFA" w:rsidRDefault="00C72EFA" w:rsidP="00C72EF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5974FA">
        <w:rPr>
          <w:sz w:val="22"/>
          <w:szCs w:val="22"/>
        </w:rPr>
        <w:t xml:space="preserve"> в таблице 3.</w:t>
      </w:r>
    </w:p>
    <w:p w:rsidR="00C72EFA" w:rsidRPr="005B2BEB" w:rsidRDefault="00C72EFA" w:rsidP="00C72EFA">
      <w:pPr>
        <w:ind w:firstLine="567"/>
        <w:rPr>
          <w:sz w:val="16"/>
          <w:szCs w:val="16"/>
        </w:rPr>
      </w:pPr>
    </w:p>
    <w:p w:rsidR="00C72EFA" w:rsidRDefault="000B76E1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992"/>
        <w:gridCol w:w="992"/>
        <w:gridCol w:w="993"/>
        <w:gridCol w:w="992"/>
        <w:gridCol w:w="992"/>
        <w:gridCol w:w="992"/>
      </w:tblGrid>
      <w:tr w:rsidR="00D65A70" w:rsidRPr="00C824DA" w:rsidTr="00D65A70">
        <w:trPr>
          <w:jc w:val="center"/>
        </w:trPr>
        <w:tc>
          <w:tcPr>
            <w:tcW w:w="3256" w:type="dxa"/>
            <w:gridSpan w:val="2"/>
            <w:vAlign w:val="center"/>
          </w:tcPr>
          <w:p w:rsidR="00D65A70" w:rsidRPr="00C824DA" w:rsidRDefault="00D65A70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945" w:type="dxa"/>
            <w:gridSpan w:val="7"/>
            <w:vAlign w:val="center"/>
          </w:tcPr>
          <w:p w:rsidR="00D65A70" w:rsidRDefault="00D65A70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D65A70" w:rsidRPr="00C824DA" w:rsidTr="00D65A70">
        <w:trPr>
          <w:jc w:val="center"/>
        </w:trPr>
        <w:tc>
          <w:tcPr>
            <w:tcW w:w="3256" w:type="dxa"/>
            <w:gridSpan w:val="2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D65A70" w:rsidRPr="00AD18FE" w:rsidRDefault="00D65A70" w:rsidP="00D65A7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FTXF20F</w:t>
            </w:r>
            <w:r w:rsidRPr="00C72E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 xml:space="preserve">FTXF25F 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>FTXF35F</w:t>
            </w:r>
          </w:p>
        </w:tc>
        <w:tc>
          <w:tcPr>
            <w:tcW w:w="993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>FTXF42F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>FTXF</w:t>
            </w:r>
            <w:r>
              <w:rPr>
                <w:sz w:val="18"/>
                <w:szCs w:val="18"/>
                <w:lang w:val="en-US"/>
              </w:rPr>
              <w:t>50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>FTXF</w:t>
            </w:r>
            <w:r>
              <w:rPr>
                <w:sz w:val="18"/>
                <w:szCs w:val="18"/>
                <w:lang w:val="en-US"/>
              </w:rPr>
              <w:t>60</w:t>
            </w:r>
            <w:r>
              <w:rPr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</w:pPr>
            <w:r>
              <w:rPr>
                <w:sz w:val="18"/>
                <w:szCs w:val="18"/>
              </w:rPr>
              <w:t>FTXF</w:t>
            </w:r>
            <w:r>
              <w:rPr>
                <w:sz w:val="18"/>
                <w:szCs w:val="18"/>
                <w:lang w:val="en-US"/>
              </w:rPr>
              <w:t>71</w:t>
            </w:r>
            <w:r>
              <w:rPr>
                <w:sz w:val="18"/>
                <w:szCs w:val="18"/>
              </w:rPr>
              <w:t>F</w:t>
            </w:r>
          </w:p>
        </w:tc>
      </w:tr>
      <w:tr w:rsidR="00D65A70" w:rsidRPr="00C824DA" w:rsidTr="00D65A70">
        <w:trPr>
          <w:jc w:val="center"/>
        </w:trPr>
        <w:tc>
          <w:tcPr>
            <w:tcW w:w="3256" w:type="dxa"/>
            <w:gridSpan w:val="2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992" w:type="dxa"/>
            <w:vAlign w:val="center"/>
          </w:tcPr>
          <w:p w:rsidR="00D65A70" w:rsidRPr="00155801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RXF20F</w:t>
            </w:r>
            <w:r w:rsidRPr="00C72E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65A70" w:rsidRPr="00155801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RXF25F </w:t>
            </w:r>
          </w:p>
        </w:tc>
        <w:tc>
          <w:tcPr>
            <w:tcW w:w="992" w:type="dxa"/>
          </w:tcPr>
          <w:p w:rsidR="00D65A70" w:rsidRPr="00C72EFA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RXF35F </w:t>
            </w:r>
          </w:p>
        </w:tc>
        <w:tc>
          <w:tcPr>
            <w:tcW w:w="993" w:type="dxa"/>
          </w:tcPr>
          <w:p w:rsidR="00D65A70" w:rsidRPr="00C72EFA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RXF42F </w:t>
            </w:r>
          </w:p>
        </w:tc>
        <w:tc>
          <w:tcPr>
            <w:tcW w:w="992" w:type="dxa"/>
          </w:tcPr>
          <w:p w:rsidR="00D65A70" w:rsidRPr="00C72EFA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</w:t>
            </w:r>
            <w:r>
              <w:rPr>
                <w:sz w:val="18"/>
                <w:szCs w:val="18"/>
                <w:lang w:val="en-US"/>
              </w:rPr>
              <w:t>50</w:t>
            </w:r>
            <w:r>
              <w:rPr>
                <w:sz w:val="18"/>
                <w:szCs w:val="18"/>
              </w:rPr>
              <w:t xml:space="preserve">F </w:t>
            </w:r>
          </w:p>
        </w:tc>
        <w:tc>
          <w:tcPr>
            <w:tcW w:w="992" w:type="dxa"/>
          </w:tcPr>
          <w:p w:rsidR="00D65A70" w:rsidRPr="00C72EFA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</w:t>
            </w:r>
            <w:r>
              <w:rPr>
                <w:sz w:val="18"/>
                <w:szCs w:val="18"/>
                <w:lang w:val="en-US"/>
              </w:rPr>
              <w:t>60</w:t>
            </w:r>
            <w:r>
              <w:rPr>
                <w:sz w:val="18"/>
                <w:szCs w:val="18"/>
              </w:rPr>
              <w:t xml:space="preserve">F </w:t>
            </w:r>
          </w:p>
        </w:tc>
        <w:tc>
          <w:tcPr>
            <w:tcW w:w="992" w:type="dxa"/>
          </w:tcPr>
          <w:p w:rsidR="00D65A70" w:rsidRPr="00C72EFA" w:rsidRDefault="00D65A70" w:rsidP="00D65A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</w:t>
            </w:r>
            <w:r>
              <w:rPr>
                <w:sz w:val="18"/>
                <w:szCs w:val="18"/>
                <w:lang w:val="en-US"/>
              </w:rPr>
              <w:t>71</w:t>
            </w:r>
            <w:r>
              <w:rPr>
                <w:sz w:val="18"/>
                <w:szCs w:val="18"/>
              </w:rPr>
              <w:t xml:space="preserve">F </w:t>
            </w:r>
          </w:p>
        </w:tc>
      </w:tr>
      <w:tr w:rsidR="00D65A70" w:rsidRPr="00C824DA" w:rsidTr="00D65A70">
        <w:trPr>
          <w:jc w:val="center"/>
        </w:trPr>
        <w:tc>
          <w:tcPr>
            <w:tcW w:w="2689" w:type="dxa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D65A70" w:rsidRPr="00AD18FE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992" w:type="dxa"/>
            <w:vAlign w:val="center"/>
          </w:tcPr>
          <w:p w:rsidR="00D65A70" w:rsidRPr="00FB069E" w:rsidRDefault="00D65A70" w:rsidP="00D65A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92" w:type="dxa"/>
            <w:vAlign w:val="center"/>
          </w:tcPr>
          <w:p w:rsidR="00D65A70" w:rsidRPr="00FB069E" w:rsidRDefault="00D65A70" w:rsidP="00D65A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993" w:type="dxa"/>
          </w:tcPr>
          <w:p w:rsidR="00D65A70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5.0</w:t>
            </w:r>
          </w:p>
        </w:tc>
        <w:tc>
          <w:tcPr>
            <w:tcW w:w="992" w:type="dxa"/>
          </w:tcPr>
          <w:p w:rsidR="00D65A70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5.0</w:t>
            </w:r>
          </w:p>
        </w:tc>
        <w:tc>
          <w:tcPr>
            <w:tcW w:w="992" w:type="dxa"/>
          </w:tcPr>
          <w:p w:rsidR="00D65A70" w:rsidRPr="00D65A70" w:rsidRDefault="00D65A70" w:rsidP="00D65A70">
            <w:pPr>
              <w:jc w:val="center"/>
              <w:rPr>
                <w:sz w:val="20"/>
                <w:szCs w:val="20"/>
              </w:rPr>
            </w:pPr>
            <w:r w:rsidRPr="00D65A70">
              <w:rPr>
                <w:sz w:val="20"/>
                <w:szCs w:val="20"/>
              </w:rPr>
              <w:t>6,0</w:t>
            </w:r>
          </w:p>
        </w:tc>
        <w:tc>
          <w:tcPr>
            <w:tcW w:w="992" w:type="dxa"/>
          </w:tcPr>
          <w:p w:rsidR="00D65A70" w:rsidRPr="00D65A70" w:rsidRDefault="00D65A70" w:rsidP="00D65A70">
            <w:pPr>
              <w:jc w:val="center"/>
              <w:rPr>
                <w:sz w:val="20"/>
                <w:szCs w:val="20"/>
              </w:rPr>
            </w:pPr>
            <w:r w:rsidRPr="00D65A70">
              <w:rPr>
                <w:sz w:val="20"/>
                <w:szCs w:val="20"/>
              </w:rPr>
              <w:t>7,1</w:t>
            </w:r>
          </w:p>
        </w:tc>
      </w:tr>
      <w:tr w:rsidR="00D65A70" w:rsidRPr="00C824DA" w:rsidTr="00D65A70">
        <w:trPr>
          <w:jc w:val="center"/>
        </w:trPr>
        <w:tc>
          <w:tcPr>
            <w:tcW w:w="2689" w:type="dxa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D65A70" w:rsidRPr="00C824DA" w:rsidRDefault="00D65A70" w:rsidP="00D65A7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D65A70" w:rsidRPr="00AD18FE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992" w:type="dxa"/>
            <w:vAlign w:val="center"/>
          </w:tcPr>
          <w:p w:rsidR="00D65A70" w:rsidRPr="00FB069E" w:rsidRDefault="00D65A70" w:rsidP="00D65A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992" w:type="dxa"/>
            <w:vAlign w:val="center"/>
          </w:tcPr>
          <w:p w:rsidR="00D65A70" w:rsidRPr="00FB069E" w:rsidRDefault="00D65A70" w:rsidP="00D65A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93" w:type="dxa"/>
          </w:tcPr>
          <w:p w:rsidR="00D65A70" w:rsidRPr="00A04B2E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  <w:tc>
          <w:tcPr>
            <w:tcW w:w="992" w:type="dxa"/>
          </w:tcPr>
          <w:p w:rsidR="00D65A70" w:rsidRPr="00A04B2E" w:rsidRDefault="00D65A70" w:rsidP="00D65A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  <w:tc>
          <w:tcPr>
            <w:tcW w:w="992" w:type="dxa"/>
          </w:tcPr>
          <w:p w:rsidR="00D65A70" w:rsidRPr="00D65A70" w:rsidRDefault="00D65A70" w:rsidP="00D65A70">
            <w:pPr>
              <w:jc w:val="center"/>
              <w:rPr>
                <w:sz w:val="20"/>
                <w:szCs w:val="20"/>
              </w:rPr>
            </w:pPr>
            <w:r w:rsidRPr="00D65A70">
              <w:rPr>
                <w:sz w:val="20"/>
                <w:szCs w:val="20"/>
              </w:rPr>
              <w:t>6,4</w:t>
            </w:r>
          </w:p>
        </w:tc>
        <w:tc>
          <w:tcPr>
            <w:tcW w:w="992" w:type="dxa"/>
          </w:tcPr>
          <w:p w:rsidR="00D65A70" w:rsidRPr="00D65A70" w:rsidRDefault="00D65A70" w:rsidP="00D65A70">
            <w:pPr>
              <w:jc w:val="center"/>
              <w:rPr>
                <w:sz w:val="20"/>
                <w:szCs w:val="20"/>
              </w:rPr>
            </w:pPr>
            <w:r w:rsidRPr="00D65A70">
              <w:rPr>
                <w:sz w:val="20"/>
                <w:szCs w:val="20"/>
              </w:rPr>
              <w:t>8,2</w:t>
            </w:r>
          </w:p>
        </w:tc>
      </w:tr>
    </w:tbl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21143683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Воздухоток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="00A04B2E">
        <w:rPr>
          <w:sz w:val="22"/>
          <w:szCs w:val="22"/>
        </w:rPr>
        <w:t>выход 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="00A04B2E">
        <w:rPr>
          <w:sz w:val="22"/>
          <w:szCs w:val="22"/>
        </w:rPr>
        <w:t xml:space="preserve"> препятствиями</w:t>
      </w:r>
      <w:r w:rsidRPr="00BB3794">
        <w:rPr>
          <w:sz w:val="22"/>
          <w:szCs w:val="22"/>
        </w:rPr>
        <w:t>.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="00953B2B" w:rsidRPr="00953B2B">
        <w:rPr>
          <w:sz w:val="22"/>
          <w:szCs w:val="22"/>
        </w:rPr>
        <w:t xml:space="preserve"> 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480063" w:rsidRPr="00BB3794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 w:rsidR="00A51862"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 w:rsidR="00953B2B">
        <w:rPr>
          <w:sz w:val="22"/>
          <w:szCs w:val="22"/>
        </w:rPr>
        <w:t xml:space="preserve"> (рисунок 1</w:t>
      </w:r>
      <w:r w:rsidR="00D65A70" w:rsidRPr="00D65A70">
        <w:rPr>
          <w:sz w:val="22"/>
          <w:szCs w:val="22"/>
        </w:rPr>
        <w:t>0</w:t>
      </w:r>
      <w:r w:rsidR="00953B2B">
        <w:rPr>
          <w:sz w:val="22"/>
          <w:szCs w:val="22"/>
        </w:rPr>
        <w:t>).</w:t>
      </w:r>
    </w:p>
    <w:p w:rsidR="00480063" w:rsidRPr="00BB3794" w:rsidRDefault="00480063" w:rsidP="0048006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80063" w:rsidRDefault="00480063" w:rsidP="0048006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124200" cy="14188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88" w:rsidRDefault="00CA3088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B4B53" w:rsidRPr="00D65A70" w:rsidRDefault="009B4B53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</w:t>
      </w:r>
      <w:r w:rsidR="00D65A70" w:rsidRPr="00D65A70">
        <w:rPr>
          <w:sz w:val="20"/>
          <w:szCs w:val="20"/>
        </w:rPr>
        <w:t>0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3462" w:rsidRDefault="002B3462" w:rsidP="00A51862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</w:t>
      </w:r>
      <w:r w:rsidR="00D65A70" w:rsidRPr="00D65A70">
        <w:rPr>
          <w:sz w:val="22"/>
          <w:szCs w:val="22"/>
        </w:rPr>
        <w:t>1</w:t>
      </w:r>
      <w:r w:rsidR="00A51862">
        <w:rPr>
          <w:sz w:val="22"/>
          <w:szCs w:val="22"/>
        </w:rPr>
        <w:t>.</w:t>
      </w:r>
    </w:p>
    <w:p w:rsidR="00CA3088" w:rsidRPr="00A51862" w:rsidRDefault="00CA3088" w:rsidP="00A51862">
      <w:pPr>
        <w:ind w:firstLine="709"/>
        <w:rPr>
          <w:sz w:val="22"/>
          <w:szCs w:val="22"/>
        </w:rPr>
      </w:pP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9050" cy="15525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52" w:rsidRPr="00D65A70" w:rsidRDefault="002B3462" w:rsidP="00A51862">
      <w:pPr>
        <w:autoSpaceDE w:val="0"/>
        <w:autoSpaceDN w:val="0"/>
        <w:adjustRightInd w:val="0"/>
        <w:jc w:val="center"/>
        <w:rPr>
          <w:sz w:val="20"/>
          <w:szCs w:val="20"/>
          <w:lang w:val="en-US"/>
        </w:rPr>
      </w:pPr>
      <w:r w:rsidRPr="00A51862">
        <w:rPr>
          <w:sz w:val="20"/>
          <w:szCs w:val="20"/>
        </w:rPr>
        <w:t>Рисунок 1</w:t>
      </w:r>
      <w:r w:rsidR="00D65A70">
        <w:rPr>
          <w:sz w:val="20"/>
          <w:szCs w:val="20"/>
          <w:lang w:val="en-US"/>
        </w:rPr>
        <w:t>1</w:t>
      </w:r>
    </w:p>
    <w:p w:rsidR="00A51862" w:rsidRPr="00A51862" w:rsidRDefault="00A518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E0FDF" w:rsidRDefault="009E0FDF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3088" w:rsidRDefault="00CA3088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3088" w:rsidRDefault="00CA3088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bookmark0"/>
      <w:bookmarkStart w:id="14" w:name="_Toc21143683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3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4"/>
    </w:p>
    <w:p w:rsidR="007F33CC" w:rsidRDefault="007F33CC" w:rsidP="00067EE6">
      <w:pPr>
        <w:ind w:firstLine="851"/>
        <w:rPr>
          <w:sz w:val="22"/>
          <w:szCs w:val="22"/>
        </w:rPr>
      </w:pP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BB3794">
        <w:rPr>
          <w:sz w:val="22"/>
          <w:szCs w:val="22"/>
        </w:rPr>
        <w:t xml:space="preserve"> 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выше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толщина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20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тогда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поверхности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скапливаться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будет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достичь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оптимальных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характеристик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необходимо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соблюдать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определенные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правила</w:t>
      </w:r>
      <w:r>
        <w:rPr>
          <w:sz w:val="22"/>
          <w:szCs w:val="22"/>
        </w:rPr>
        <w:t>: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Проследите за тем, чтобы пространство хорошо проветривалось. НЕ перекрывайте вентиляционные отверстия;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Держите окна и двери закрытыми. Если они открыты, циркуляция воздуха снизит эффективность охлаждения или обогрева помещения. При установке температуры воздуха в помещении старайтесь создать наиболее комфортные условия;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 xml:space="preserve">Избегайте переохлаждения и перегрева. В целях экономии электроэнергии поддерживайте температуру на среднем уровне. Помните о том, что температура в помещении достигнет заданной лишь через некоторое время. </w:t>
      </w:r>
    </w:p>
    <w:p w:rsidR="00545A04" w:rsidRDefault="00A40D2D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надежной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эффективной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="00700F5A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находиться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пределах</w:t>
      </w:r>
      <w:r w:rsidR="00700F5A">
        <w:rPr>
          <w:sz w:val="22"/>
          <w:szCs w:val="22"/>
        </w:rPr>
        <w:t xml:space="preserve">, </w:t>
      </w:r>
      <w:r w:rsidR="00700F5A" w:rsidRPr="00BB3794">
        <w:rPr>
          <w:rFonts w:hint="eastAsia"/>
          <w:sz w:val="22"/>
          <w:szCs w:val="22"/>
        </w:rPr>
        <w:t>указанных</w:t>
      </w:r>
      <w:r w:rsidR="00CA3088">
        <w:rPr>
          <w:sz w:val="22"/>
          <w:szCs w:val="22"/>
        </w:rPr>
        <w:t xml:space="preserve"> в таблице 4</w:t>
      </w:r>
      <w:r w:rsidR="00700F5A">
        <w:rPr>
          <w:sz w:val="22"/>
          <w:szCs w:val="22"/>
        </w:rPr>
        <w:t>.</w:t>
      </w:r>
    </w:p>
    <w:p w:rsidR="00700F5A" w:rsidRDefault="00700F5A" w:rsidP="00700F5A">
      <w:pPr>
        <w:ind w:firstLine="709"/>
        <w:rPr>
          <w:sz w:val="22"/>
          <w:szCs w:val="22"/>
        </w:rPr>
      </w:pPr>
    </w:p>
    <w:p w:rsidR="00700F5A" w:rsidRPr="00700F5A" w:rsidRDefault="00CA3088" w:rsidP="00700F5A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CC4203" w:rsidRPr="00700F5A" w:rsidRDefault="00CC4203" w:rsidP="00EB60B9">
      <w:pPr>
        <w:spacing w:line="276" w:lineRule="auto"/>
        <w:jc w:val="center"/>
        <w:rPr>
          <w:sz w:val="16"/>
          <w:szCs w:val="16"/>
        </w:rPr>
      </w:pPr>
    </w:p>
    <w:p w:rsidR="001217B2" w:rsidRDefault="00A40D2D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0" cy="1828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E4" w:rsidRDefault="000741E4" w:rsidP="00EB60B9">
      <w:pPr>
        <w:spacing w:line="276" w:lineRule="auto"/>
        <w:jc w:val="center"/>
        <w:rPr>
          <w:sz w:val="20"/>
          <w:szCs w:val="20"/>
        </w:rPr>
      </w:pPr>
    </w:p>
    <w:p w:rsidR="00A40D2D" w:rsidRPr="00BB3794" w:rsidRDefault="00A40D2D" w:rsidP="00A973C6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В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случае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работы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за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пределами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рабочего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диапазона</w:t>
      </w:r>
      <w:r w:rsidRPr="00BB3794">
        <w:rPr>
          <w:sz w:val="20"/>
          <w:szCs w:val="20"/>
        </w:rPr>
        <w:t>: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(a) </w:t>
      </w:r>
      <w:r w:rsidRPr="00BB3794">
        <w:rPr>
          <w:rFonts w:hint="eastAsia"/>
          <w:sz w:val="20"/>
          <w:szCs w:val="20"/>
        </w:rPr>
        <w:t>Защитное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устройство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должно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прекратить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работу</w:t>
      </w:r>
    </w:p>
    <w:p w:rsidR="00A40D2D" w:rsidRDefault="00A40D2D" w:rsidP="00A973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системы</w:t>
      </w:r>
      <w:r w:rsidRPr="00BB3794">
        <w:rPr>
          <w:sz w:val="20"/>
          <w:szCs w:val="20"/>
        </w:rPr>
        <w:t>.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(b) </w:t>
      </w:r>
      <w:r w:rsidRPr="00BB3794">
        <w:rPr>
          <w:rFonts w:hint="eastAsia"/>
          <w:sz w:val="20"/>
          <w:szCs w:val="20"/>
        </w:rPr>
        <w:t>На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внутреннем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блоке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может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образо</w:t>
      </w:r>
      <w:r w:rsidR="00D65A70">
        <w:rPr>
          <w:sz w:val="20"/>
          <w:szCs w:val="20"/>
        </w:rPr>
        <w:t>вы</w:t>
      </w:r>
      <w:r w:rsidRPr="00BB3794">
        <w:rPr>
          <w:rFonts w:hint="eastAsia"/>
          <w:sz w:val="20"/>
          <w:szCs w:val="20"/>
        </w:rPr>
        <w:t>ваться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и</w:t>
      </w:r>
      <w:r w:rsidRPr="00BB3794">
        <w:rPr>
          <w:sz w:val="20"/>
          <w:szCs w:val="20"/>
        </w:rPr>
        <w:t xml:space="preserve"> </w:t>
      </w:r>
      <w:r w:rsidR="00D65A70">
        <w:rPr>
          <w:rFonts w:hint="eastAsia"/>
          <w:sz w:val="20"/>
          <w:szCs w:val="20"/>
        </w:rPr>
        <w:t>стекать</w:t>
      </w:r>
      <w:r w:rsidR="00700F5A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конденсат</w:t>
      </w:r>
      <w:r w:rsidRPr="00BB3794">
        <w:rPr>
          <w:sz w:val="20"/>
          <w:szCs w:val="20"/>
        </w:rPr>
        <w:t>.</w:t>
      </w:r>
    </w:p>
    <w:p w:rsidR="000741E4" w:rsidRDefault="000741E4" w:rsidP="00700F5A">
      <w:pPr>
        <w:ind w:firstLine="709"/>
        <w:jc w:val="both"/>
        <w:rPr>
          <w:sz w:val="22"/>
          <w:szCs w:val="22"/>
        </w:rPr>
      </w:pPr>
    </w:p>
    <w:p w:rsidR="00700F5A" w:rsidRPr="00BB3794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Отключайте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продолжительных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простоев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Даже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неработающий</w:t>
      </w:r>
    </w:p>
    <w:p w:rsidR="00700F5A" w:rsidRDefault="00700F5A" w:rsidP="00700F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кондиционер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потребляет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электроэнергию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остается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подключенным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запуском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6 </w:t>
      </w:r>
      <w:r w:rsidRPr="00BB3794">
        <w:rPr>
          <w:rFonts w:hint="eastAsia"/>
          <w:sz w:val="22"/>
          <w:szCs w:val="22"/>
        </w:rPr>
        <w:t>часов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начала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–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это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создаст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наилучшие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условия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включения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кондиционера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Изучите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использования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вариантов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таймера</w:t>
      </w:r>
      <w:r w:rsidRPr="00BB3794">
        <w:rPr>
          <w:sz w:val="22"/>
          <w:szCs w:val="22"/>
        </w:rPr>
        <w:t>.</w:t>
      </w: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D65A70" w:rsidRDefault="00D65A70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CA3088" w:rsidRDefault="00CA3088" w:rsidP="00700F5A">
      <w:pPr>
        <w:ind w:firstLine="709"/>
        <w:jc w:val="both"/>
        <w:rPr>
          <w:sz w:val="22"/>
          <w:szCs w:val="22"/>
        </w:rPr>
      </w:pPr>
    </w:p>
    <w:p w:rsidR="00700F5A" w:rsidRDefault="00700F5A" w:rsidP="00700F5A">
      <w:pPr>
        <w:ind w:firstLine="709"/>
        <w:jc w:val="both"/>
        <w:rPr>
          <w:sz w:val="22"/>
          <w:szCs w:val="22"/>
        </w:rPr>
      </w:pPr>
    </w:p>
    <w:p w:rsidR="00AE3233" w:rsidRPr="006F48BD" w:rsidRDefault="0032105A" w:rsidP="006F48B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211436836"/>
      <w:r w:rsidRPr="006F48B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6F48B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F48B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5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B364A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B364A">
        <w:rPr>
          <w:sz w:val="22"/>
          <w:szCs w:val="22"/>
        </w:rPr>
        <w:t xml:space="preserve"> изделий</w:t>
      </w:r>
      <w:r w:rsidR="006675ED" w:rsidRPr="006675ED">
        <w:rPr>
          <w:noProof/>
          <w:sz w:val="22"/>
          <w:szCs w:val="22"/>
        </w:rPr>
        <w:t xml:space="preserve"> </w:t>
      </w:r>
      <w:r w:rsidR="00964068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</w:t>
      </w:r>
      <w:r w:rsidR="00D65A70">
        <w:rPr>
          <w:noProof/>
          <w:sz w:val="22"/>
          <w:szCs w:val="22"/>
        </w:rPr>
        <w:t>ах</w:t>
      </w:r>
      <w:r w:rsidR="006D0FC6">
        <w:rPr>
          <w:noProof/>
          <w:sz w:val="22"/>
          <w:szCs w:val="22"/>
        </w:rPr>
        <w:t xml:space="preserve"> 1</w:t>
      </w:r>
      <w:r w:rsidR="00D65A70">
        <w:rPr>
          <w:noProof/>
          <w:sz w:val="22"/>
          <w:szCs w:val="22"/>
        </w:rPr>
        <w:t>2 - 1</w:t>
      </w:r>
      <w:r w:rsidR="0015021F">
        <w:rPr>
          <w:noProof/>
          <w:sz w:val="22"/>
          <w:szCs w:val="22"/>
        </w:rPr>
        <w:t>3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15021F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01970" cy="3789680"/>
            <wp:effectExtent l="0" t="0" r="0" b="127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</w:t>
      </w:r>
      <w:r w:rsidR="00D65A70">
        <w:rPr>
          <w:sz w:val="20"/>
          <w:szCs w:val="20"/>
        </w:rPr>
        <w:t>2</w:t>
      </w:r>
    </w:p>
    <w:p w:rsidR="00CA3088" w:rsidRDefault="005C77F4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29665" cy="3053023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448" cy="305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A70" w:rsidRDefault="00D65A70" w:rsidP="00D65A7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D65A70" w:rsidRDefault="00D65A70" w:rsidP="00542227">
      <w:pPr>
        <w:spacing w:line="276" w:lineRule="auto"/>
        <w:jc w:val="center"/>
        <w:rPr>
          <w:sz w:val="20"/>
          <w:szCs w:val="20"/>
        </w:rPr>
      </w:pPr>
    </w:p>
    <w:p w:rsidR="00D65A70" w:rsidRDefault="00D65A70" w:rsidP="00542227">
      <w:pPr>
        <w:spacing w:line="276" w:lineRule="auto"/>
        <w:jc w:val="center"/>
        <w:rPr>
          <w:sz w:val="20"/>
          <w:szCs w:val="20"/>
        </w:rPr>
      </w:pPr>
    </w:p>
    <w:p w:rsidR="00D65A70" w:rsidRDefault="00D65A70" w:rsidP="00542227">
      <w:pPr>
        <w:spacing w:line="276" w:lineRule="auto"/>
        <w:jc w:val="center"/>
        <w:rPr>
          <w:sz w:val="20"/>
          <w:szCs w:val="20"/>
        </w:rPr>
      </w:pPr>
    </w:p>
    <w:p w:rsidR="00CA3088" w:rsidRDefault="00CA3088" w:rsidP="00542227">
      <w:pPr>
        <w:spacing w:line="276" w:lineRule="auto"/>
        <w:jc w:val="center"/>
        <w:rPr>
          <w:sz w:val="20"/>
          <w:szCs w:val="20"/>
        </w:rPr>
      </w:pPr>
    </w:p>
    <w:p w:rsidR="00C47F87" w:rsidRPr="006F48BD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_Toc21143683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6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B364A">
        <w:rPr>
          <w:noProof/>
          <w:sz w:val="22"/>
          <w:szCs w:val="22"/>
        </w:rPr>
        <w:t>1</w:t>
      </w:r>
      <w:r w:rsidR="0015021F">
        <w:rPr>
          <w:noProof/>
          <w:sz w:val="22"/>
          <w:szCs w:val="22"/>
        </w:rPr>
        <w:t>4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B364A">
        <w:rPr>
          <w:noProof/>
          <w:sz w:val="20"/>
          <w:szCs w:val="20"/>
        </w:rPr>
        <w:t>17</w:t>
      </w:r>
    </w:p>
    <w:p w:rsidR="000B76E1" w:rsidRDefault="000B76E1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30"/>
      <w:bookmarkStart w:id="18" w:name="_Ref70416282"/>
      <w:bookmarkStart w:id="19" w:name="_Ref70418117"/>
      <w:r>
        <w:rPr>
          <w:b/>
          <w:szCs w:val="28"/>
        </w:rPr>
        <w:t xml:space="preserve"> </w:t>
      </w:r>
      <w:bookmarkStart w:id="20" w:name="_Toc211436838"/>
      <w:r w:rsidR="00810B70" w:rsidRPr="00C9592F">
        <w:rPr>
          <w:b/>
          <w:szCs w:val="28"/>
        </w:rPr>
        <w:t>КОМПЛЕКТНОСТЬ</w:t>
      </w:r>
      <w:bookmarkStart w:id="21" w:name="_Ref304821509"/>
      <w:bookmarkEnd w:id="17"/>
      <w:bookmarkEnd w:id="18"/>
      <w:bookmarkEnd w:id="19"/>
      <w:bookmarkEnd w:id="20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CA3088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A3088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3BFC" w:rsidRPr="00F312E9" w:rsidRDefault="000B7E07" w:rsidP="00693BF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431ADA">
              <w:rPr>
                <w:sz w:val="22"/>
                <w:szCs w:val="22"/>
              </w:rPr>
              <w:t>FTXF_F</w:t>
            </w:r>
            <w:r w:rsidR="009666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A8031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A8031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дистанционного управления, M</w:t>
            </w:r>
            <w:r w:rsidR="00A8031B">
              <w:rPr>
                <w:sz w:val="22"/>
                <w:szCs w:val="22"/>
              </w:rPr>
              <w:t>4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Воздушные 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Этикетка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1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2" w:name="_Ref68106447"/>
      <w:bookmarkStart w:id="23" w:name="_Ref70416290"/>
      <w:bookmarkStart w:id="24" w:name="_Ref70418138"/>
      <w:r w:rsidR="00710871">
        <w:rPr>
          <w:szCs w:val="28"/>
        </w:rPr>
        <w:lastRenderedPageBreak/>
        <w:t xml:space="preserve"> </w:t>
      </w:r>
      <w:bookmarkStart w:id="25" w:name="_Toc21143683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B76E1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F36E15">
        <w:rPr>
          <w:noProof/>
          <w:sz w:val="22"/>
          <w:szCs w:val="22"/>
        </w:rPr>
        <w:t>(</w:t>
      </w:r>
      <w:r w:rsidR="000B76E1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0B76E1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 xml:space="preserve">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70416297"/>
      <w:bookmarkStart w:id="28" w:name="_Ref70418144"/>
      <w:r>
        <w:rPr>
          <w:b/>
          <w:szCs w:val="28"/>
        </w:rPr>
        <w:lastRenderedPageBreak/>
        <w:t xml:space="preserve"> </w:t>
      </w:r>
      <w:bookmarkStart w:id="29" w:name="_Toc211436840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0" w:name="_Ref68106467"/>
      <w:bookmarkStart w:id="31" w:name="_Ref70416303"/>
      <w:bookmarkStart w:id="32" w:name="_Ref70418149"/>
      <w:r w:rsidR="00C904D9">
        <w:rPr>
          <w:b/>
          <w:szCs w:val="28"/>
        </w:rPr>
        <w:lastRenderedPageBreak/>
        <w:t xml:space="preserve"> </w:t>
      </w:r>
      <w:bookmarkStart w:id="33" w:name="_Toc21143684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0"/>
      <w:bookmarkEnd w:id="31"/>
      <w:bookmarkEnd w:id="32"/>
      <w:bookmarkEnd w:id="33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CA4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D3106D">
        <w:rPr>
          <w:sz w:val="22"/>
          <w:szCs w:val="22"/>
        </w:rPr>
        <w:t>й</w:t>
      </w:r>
      <w:r w:rsidR="000E0F86" w:rsidRPr="000E0F86">
        <w:rPr>
          <w:sz w:val="22"/>
          <w:szCs w:val="22"/>
        </w:rPr>
        <w:t xml:space="preserve"> блок </w:t>
      </w:r>
      <w:r w:rsidR="009B1572">
        <w:rPr>
          <w:sz w:val="22"/>
          <w:szCs w:val="22"/>
        </w:rPr>
        <w:t>бытов</w:t>
      </w:r>
      <w:r w:rsidR="00D3106D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кондиционер</w:t>
      </w:r>
      <w:r w:rsidR="00D3106D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(сплит-систем</w:t>
      </w:r>
      <w:r w:rsidR="00D3106D">
        <w:rPr>
          <w:sz w:val="22"/>
          <w:szCs w:val="22"/>
        </w:rPr>
        <w:t>ы</w:t>
      </w:r>
      <w:r w:rsidR="000E0F86" w:rsidRPr="000E0F86">
        <w:rPr>
          <w:sz w:val="22"/>
          <w:szCs w:val="22"/>
        </w:rPr>
        <w:t>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431ADA">
        <w:rPr>
          <w:sz w:val="22"/>
          <w:szCs w:val="22"/>
        </w:rPr>
        <w:t>FTXF_F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66689" w:rsidP="00966689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653EE4">
        <w:rPr>
          <w:sz w:val="22"/>
          <w:szCs w:val="22"/>
        </w:rPr>
        <w:t xml:space="preserve">                          </w:t>
      </w:r>
      <w:r w:rsidR="00431ADA">
        <w:rPr>
          <w:sz w:val="22"/>
          <w:szCs w:val="22"/>
        </w:rPr>
        <w:t>FTXF_F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35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DFF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D3106D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D3106D">
        <w:rPr>
          <w:b w:val="0"/>
          <w:sz w:val="22"/>
          <w:szCs w:val="22"/>
          <w:lang w:val="en-US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D3106D">
        <w:rPr>
          <w:b w:val="0"/>
          <w:sz w:val="22"/>
          <w:szCs w:val="22"/>
          <w:lang w:val="en-US"/>
        </w:rPr>
        <w:t>:</w:t>
      </w:r>
      <w:r w:rsidR="0084366C" w:rsidRPr="00D3106D">
        <w:rPr>
          <w:b w:val="0"/>
          <w:sz w:val="24"/>
          <w:szCs w:val="24"/>
          <w:lang w:val="en-US"/>
        </w:rPr>
        <w:t xml:space="preserve">  </w:t>
      </w:r>
      <w:r w:rsidR="00333382" w:rsidRPr="00D3106D">
        <w:rPr>
          <w:b w:val="0"/>
          <w:sz w:val="24"/>
          <w:szCs w:val="24"/>
          <w:lang w:val="en-US"/>
        </w:rPr>
        <w:t xml:space="preserve">    </w:t>
      </w:r>
      <w:r w:rsidRPr="00D3106D">
        <w:rPr>
          <w:b w:val="0"/>
          <w:sz w:val="24"/>
          <w:szCs w:val="24"/>
          <w:lang w:val="en-US"/>
        </w:rPr>
        <w:t xml:space="preserve">  </w:t>
      </w:r>
      <w:r w:rsidR="00333382" w:rsidRPr="00AE2770">
        <w:rPr>
          <w:sz w:val="22"/>
          <w:szCs w:val="22"/>
          <w:lang w:val="en-US"/>
        </w:rPr>
        <w:t>Daikin</w:t>
      </w:r>
      <w:r w:rsidR="00333382" w:rsidRPr="00D3106D">
        <w:rPr>
          <w:sz w:val="22"/>
          <w:szCs w:val="22"/>
          <w:lang w:val="en-US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Isitma</w:t>
      </w:r>
      <w:proofErr w:type="spellEnd"/>
      <w:r w:rsidR="00333382" w:rsidRPr="00D3106D">
        <w:rPr>
          <w:sz w:val="22"/>
          <w:szCs w:val="22"/>
          <w:lang w:val="en-US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ve</w:t>
      </w:r>
      <w:proofErr w:type="spellEnd"/>
      <w:r w:rsidR="00333382" w:rsidRPr="00D3106D">
        <w:rPr>
          <w:sz w:val="22"/>
          <w:szCs w:val="22"/>
          <w:lang w:val="en-US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Sogutma</w:t>
      </w:r>
      <w:proofErr w:type="spellEnd"/>
      <w:r w:rsidR="00333382" w:rsidRPr="00D3106D">
        <w:rPr>
          <w:sz w:val="22"/>
          <w:szCs w:val="22"/>
          <w:lang w:val="en-US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Sistemleri</w:t>
      </w:r>
      <w:proofErr w:type="spellEnd"/>
      <w:r w:rsidR="00333382" w:rsidRPr="00D3106D">
        <w:rPr>
          <w:sz w:val="22"/>
          <w:szCs w:val="22"/>
          <w:lang w:val="en-US"/>
        </w:rPr>
        <w:t xml:space="preserve"> </w:t>
      </w:r>
      <w:r w:rsidR="00333382">
        <w:rPr>
          <w:sz w:val="22"/>
          <w:szCs w:val="22"/>
          <w:lang w:val="en-US"/>
        </w:rPr>
        <w:t>A</w:t>
      </w:r>
      <w:r w:rsidR="00333382" w:rsidRPr="00D3106D">
        <w:rPr>
          <w:sz w:val="22"/>
          <w:szCs w:val="22"/>
          <w:lang w:val="en-US"/>
        </w:rPr>
        <w:t>.</w:t>
      </w:r>
      <w:r w:rsidR="00333382">
        <w:rPr>
          <w:sz w:val="22"/>
          <w:szCs w:val="22"/>
          <w:lang w:val="en-US"/>
        </w:rPr>
        <w:t>S</w:t>
      </w:r>
      <w:r w:rsidR="00333382" w:rsidRPr="00D3106D">
        <w:rPr>
          <w:sz w:val="22"/>
          <w:szCs w:val="22"/>
          <w:lang w:val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A9D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4" w:name="_Ref68106474"/>
      <w:r>
        <w:rPr>
          <w:b/>
          <w:szCs w:val="28"/>
        </w:rPr>
        <w:lastRenderedPageBreak/>
        <w:t xml:space="preserve"> </w:t>
      </w:r>
      <w:bookmarkStart w:id="35" w:name="_Toc211436842"/>
      <w:r w:rsidR="00810B70" w:rsidRPr="00985AEE">
        <w:rPr>
          <w:b/>
          <w:szCs w:val="28"/>
        </w:rPr>
        <w:t>СВИДЕТЕЛЬСТВО О ПРИЕМКЕ</w:t>
      </w:r>
      <w:bookmarkEnd w:id="34"/>
      <w:bookmarkEnd w:id="35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4992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D3106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0E0F86">
        <w:rPr>
          <w:sz w:val="22"/>
          <w:szCs w:val="22"/>
        </w:rPr>
        <w:t xml:space="preserve"> блок </w:t>
      </w:r>
      <w:r>
        <w:rPr>
          <w:sz w:val="22"/>
          <w:szCs w:val="22"/>
        </w:rPr>
        <w:t>бытового</w:t>
      </w:r>
      <w:r w:rsidRPr="000E0F86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</w:t>
      </w:r>
      <w:r>
        <w:rPr>
          <w:sz w:val="22"/>
          <w:szCs w:val="22"/>
        </w:rPr>
        <w:t xml:space="preserve"> настенного типа</w:t>
      </w:r>
      <w:r w:rsidR="00BD0D0D"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431ADA">
        <w:rPr>
          <w:sz w:val="22"/>
          <w:szCs w:val="22"/>
        </w:rPr>
        <w:t>FTXF_F</w:t>
      </w:r>
      <w:r w:rsidR="00966689">
        <w:rPr>
          <w:sz w:val="22"/>
          <w:szCs w:val="22"/>
        </w:rPr>
        <w:t xml:space="preserve"> 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31ADA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FTXF_F</w:t>
      </w:r>
      <w:r w:rsidR="00966689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868A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0AF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3106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6" w:name="_Toc14172319"/>
      <w:bookmarkStart w:id="37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21143684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973C6" w:rsidRDefault="00A973C6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53EE4" w:rsidRDefault="00653EE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Toc21143684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9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700E1" w:rsidRDefault="00263799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480063" w:rsidRPr="00A973C6">
        <w:rPr>
          <w:rFonts w:ascii="Times New Roman" w:hAnsi="Times New Roman"/>
        </w:rPr>
        <w:t xml:space="preserve"> размещается в помещении без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постоянно действующих источников возгорания (напр</w:t>
      </w:r>
      <w:r w:rsidR="00A973C6">
        <w:rPr>
          <w:rFonts w:ascii="Times New Roman" w:hAnsi="Times New Roman"/>
        </w:rPr>
        <w:t>имер</w:t>
      </w:r>
      <w:r w:rsidR="00480063" w:rsidRPr="00A973C6">
        <w:rPr>
          <w:rFonts w:ascii="Times New Roman" w:hAnsi="Times New Roman"/>
        </w:rPr>
        <w:t>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открытого огня, оборудования, работающего на газе,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или действующих электрообогревателей).</w:t>
      </w:r>
    </w:p>
    <w:p w:rsidR="00956A84" w:rsidRPr="00A973C6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Если стена имеет металлическую раму или пластину,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в сквозном отверстии заделываемую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стену трубу и настенную крышку во избежание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перегрева, поражения электрическим током или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возгорания.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Примите адекватные меры по недопущению попадания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 агрегат мелких животных. При контакте мелких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животных с электрическими деталями возможны сбои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работе блока, задымление или возгорание.</w:t>
      </w:r>
    </w:p>
    <w:p w:rsidR="00956A84" w:rsidRDefault="002E287E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56A84" w:rsidRPr="00A973C6">
        <w:rPr>
          <w:rFonts w:ascii="Times New Roman" w:hAnsi="Times New Roman"/>
        </w:rPr>
        <w:t xml:space="preserve"> модифицируйте, не разбирайте,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передвигайте, не переустанавливайте и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ремонтируйте блок самостоятельно. Неправильный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демонтаж и установка могут привести к поражению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 xml:space="preserve">электрическим током или пожару. 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Pr="00A973C6">
        <w:rPr>
          <w:rFonts w:ascii="Times New Roman" w:hAnsi="Times New Roman"/>
        </w:rPr>
        <w:t xml:space="preserve"> прикасайтесь к ребрам теплообменника. Эти ребра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имеют очень острые края, о которые легко порезаться.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проведении высотных работ соблюдайте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осторожность.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После длительной работы блока необходимо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проверить его положение на крепежной раме, а также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крепежные детали на предмет повреждения. Такие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повреждения могут привести к падению блока и стать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причиной травмы.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Трубки и прочие детали, работающие под давлением,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должны быть пригодными к работе с хладагентом.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бесшовные детали из меди, подвергнутой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фосфорнокислой антиокислительной обработке для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хладагента.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Загрязнение внутренних поверхностей трубок (в том числе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маслами) не должно превышать 30 мг/10 м.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A973C6">
        <w:rPr>
          <w:rFonts w:ascii="Times New Roman" w:hAnsi="Times New Roman"/>
        </w:rPr>
        <w:t>Загерметизируйте</w:t>
      </w:r>
      <w:proofErr w:type="spellEnd"/>
      <w:r w:rsidRPr="00A973C6">
        <w:rPr>
          <w:rFonts w:ascii="Times New Roman" w:hAnsi="Times New Roman"/>
        </w:rPr>
        <w:t xml:space="preserve"> зазоры вокруг трубопроводов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уплотняющим материалом (приобретается по месту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монтажа) во избежание протечек воды.</w:t>
      </w:r>
      <w:r>
        <w:rPr>
          <w:rFonts w:ascii="Times New Roman" w:hAnsi="Times New Roman"/>
        </w:rPr>
        <w:t xml:space="preserve"> 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случайной утечке хладагента проследите за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тем, чтобы поблизости не было открытого огня. Сам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 совершенно безопасен, не ядовит 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умеренно горюч, однако при случайной протечке в</w:t>
      </w:r>
      <w:r w:rsidR="003700E1"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помещение, где используются калориферы,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газовые плиты и другие источники горячего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 xml:space="preserve">воздуха, он будет выделять ядовитый газ. </w:t>
      </w:r>
      <w:r w:rsidR="003700E1" w:rsidRPr="00A973C6">
        <w:rPr>
          <w:rFonts w:ascii="Times New Roman" w:hAnsi="Times New Roman"/>
        </w:rPr>
        <w:t>Выключите все огнеопасные нагревательные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устройства, проветрите помещение и свяжитесь с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дилером, у которого вы приобрели агрегат.</w:t>
      </w:r>
      <w:r w:rsidR="003700E1">
        <w:rPr>
          <w:rFonts w:ascii="Times New Roman" w:hAnsi="Times New Roman"/>
        </w:rPr>
        <w:t xml:space="preserve"> Не</w:t>
      </w:r>
      <w:r w:rsidR="003700E1" w:rsidRPr="00A973C6">
        <w:rPr>
          <w:rFonts w:ascii="Times New Roman" w:hAnsi="Times New Roman"/>
        </w:rPr>
        <w:t xml:space="preserve"> пользуйтесь блоком до тех пор, пока специалист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сервисной службы не подтвердит восстановление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исправности узлов, в которых произошла утечка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хладагента.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проделывать отверстия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воздействию огня.</w:t>
      </w:r>
    </w:p>
    <w:p w:rsidR="00956A84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размещайте под внутренним и/или под наружным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блоком предметы, которые могут быть повреждены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водой. В противном случае конденсат на блоке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трубах хладагента, грязь в воздушном фильтре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засор дренажа могут вызвать каплепадение, что может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привести к загрязнению или поломке предметов,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находящихся под блоком.</w:t>
      </w:r>
    </w:p>
    <w:p w:rsidR="002D56E4" w:rsidRPr="002E287E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E287E">
        <w:rPr>
          <w:rFonts w:ascii="Times New Roman" w:hAnsi="Times New Roman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строя.</w:t>
      </w:r>
    </w:p>
    <w:p w:rsidR="009E0FDF" w:rsidRPr="00A973C6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держите рядом с кондиционером аэрозольные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 xml:space="preserve">упаковки с воспламеняющимися веществами и </w:t>
      </w:r>
      <w:r>
        <w:rPr>
          <w:rFonts w:ascii="Times New Roman" w:hAnsi="Times New Roman"/>
        </w:rPr>
        <w:t xml:space="preserve">не </w:t>
      </w:r>
      <w:r w:rsidR="009E0FDF" w:rsidRPr="00A973C6">
        <w:rPr>
          <w:rFonts w:ascii="Times New Roman" w:hAnsi="Times New Roman"/>
        </w:rPr>
        <w:t>пользуйтесь возле блока пульверизаторами с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огнеопасным содержимым. Это может привести к</w:t>
      </w:r>
      <w:r>
        <w:rPr>
          <w:rFonts w:ascii="Times New Roman" w:hAnsi="Times New Roman"/>
        </w:rPr>
        <w:t xml:space="preserve"> </w:t>
      </w:r>
      <w:r w:rsidR="009E0FDF" w:rsidRPr="003700E1">
        <w:rPr>
          <w:rFonts w:ascii="Times New Roman" w:hAnsi="Times New Roman"/>
        </w:rPr>
        <w:t>возгоранию.</w:t>
      </w:r>
    </w:p>
    <w:p w:rsidR="009E0FDF" w:rsidRPr="00A973C6" w:rsidRDefault="002D56E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Перед началом чистки убедитесь в том, что система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выключена, а штепсель извлечен из розетки.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противном случае может произойти поражение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электрическим током или нанесение травмы</w:t>
      </w:r>
      <w:r w:rsidR="009E0FDF" w:rsidRPr="00A973C6">
        <w:rPr>
          <w:rFonts w:ascii="Times New Roman" w:hAnsi="Times New Roman"/>
        </w:rPr>
        <w:t>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lastRenderedPageBreak/>
        <w:t>НЕ пользуйтесь бензином, керосином,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растворителями, абразивными материалами 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жидкими инсектицидами. Возможное следствие:</w:t>
      </w:r>
      <w:r w:rsidR="002E287E">
        <w:rPr>
          <w:rFonts w:ascii="Times New Roman" w:hAnsi="Times New Roman"/>
        </w:rPr>
        <w:t xml:space="preserve"> в</w:t>
      </w:r>
      <w:r w:rsidRPr="00A973C6">
        <w:rPr>
          <w:rFonts w:ascii="Times New Roman" w:hAnsi="Times New Roman"/>
        </w:rPr>
        <w:t>ыцветание и деформация.</w:t>
      </w:r>
    </w:p>
    <w:p w:rsidR="009E0FDF" w:rsidRP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водой и воздухом, температура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которых достигает 40°C. Возможное следствие:</w:t>
      </w:r>
      <w:r w:rsidR="002E287E">
        <w:rPr>
          <w:rFonts w:ascii="Times New Roman" w:hAnsi="Times New Roman"/>
        </w:rPr>
        <w:t xml:space="preserve"> </w:t>
      </w:r>
      <w:r w:rsidR="002E287E" w:rsidRPr="002E287E">
        <w:rPr>
          <w:rFonts w:ascii="Times New Roman" w:hAnsi="Times New Roman"/>
        </w:rPr>
        <w:t>в</w:t>
      </w:r>
      <w:r w:rsidRPr="002E287E">
        <w:rPr>
          <w:rFonts w:ascii="Times New Roman" w:hAnsi="Times New Roman"/>
        </w:rPr>
        <w:t>ыцветание и деформация.</w:t>
      </w:r>
    </w:p>
    <w:p w:rsidR="009E0FDF" w:rsidRPr="00431ADA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полирующими средствами.</w:t>
      </w:r>
      <w:r w:rsidR="00653EE4" w:rsidRPr="00431ADA">
        <w:rPr>
          <w:rFonts w:ascii="Times New Roman" w:hAnsi="Times New Roman"/>
        </w:rPr>
        <w:t xml:space="preserve"> </w:t>
      </w:r>
    </w:p>
    <w:p w:rsidR="009E0FDF" w:rsidRPr="002D56E4" w:rsidRDefault="009E0FDF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жесткими щетками. Возможное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следствие: отслоение поверхностной отделки.</w:t>
      </w:r>
    </w:p>
    <w:p w:rsidR="002D56E4" w:rsidRPr="003700E1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00E1">
        <w:rPr>
          <w:rFonts w:ascii="Times New Roman" w:hAnsi="Times New Roman"/>
        </w:rPr>
        <w:t>ЗАПРЕЩАЕТСЯ самостоятельно подводить к внутреннему блоку электропитание. Это может</w:t>
      </w:r>
      <w:r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привести к поражению электрическим током или возгоранию.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используйте приобретаемые на месте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электрические детали внутри изделия.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разветвление электропроводки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дренажного насоса и пр</w:t>
      </w:r>
      <w:r>
        <w:rPr>
          <w:rFonts w:ascii="Times New Roman" w:hAnsi="Times New Roman"/>
        </w:rPr>
        <w:t>очих</w:t>
      </w:r>
      <w:r w:rsidRPr="00A973C6">
        <w:rPr>
          <w:rFonts w:ascii="Times New Roman" w:hAnsi="Times New Roman"/>
        </w:rPr>
        <w:t xml:space="preserve"> от клеммной колодки. Это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может привести к поражению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Держите соединительную проводку на расстоянии от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медных трубок без термоизоляции, которые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подвержены сильному нагреву.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Чтобы предотвратить поражение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пожар: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промывайте блок струей воды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эксплуатируйте блок с влажными руками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устанавливайте никакие предметы, содержащие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воду, на блок.</w:t>
      </w:r>
    </w:p>
    <w:p w:rsid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Остановите систему и отключите питание, если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произойдет что-либо необычное (почувствуется</w:t>
      </w:r>
      <w:r w:rsidR="002E287E"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запах гари и т.п.).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Продолжение работы системы при таких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обстоятельствах может привести к ее поломке, к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поражению электрическим током или пожару.</w:t>
      </w:r>
      <w:r w:rsidR="00CE27A5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Обратитесь к дилеру.</w:t>
      </w:r>
    </w:p>
    <w:p w:rsidR="00680EB9" w:rsidRPr="005E73D5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  <w:r w:rsidR="00653EE4" w:rsidRPr="00653EE4">
        <w:rPr>
          <w:rFonts w:ascii="Times New Roman" w:hAnsi="Times New Roman"/>
        </w:rPr>
        <w:t xml:space="preserve"> 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9E0FDF" w:rsidRDefault="009E0FDF" w:rsidP="003700E1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2114368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41" w:name="_Ref67997869"/>
      <w:bookmarkStart w:id="42" w:name="_Ref68106497"/>
      <w:bookmarkStart w:id="43" w:name="_Ref70418185"/>
      <w:bookmarkStart w:id="44" w:name="_Ref71107481"/>
      <w:bookmarkStart w:id="45" w:name="_Toc211436846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Ref67997880"/>
      <w:bookmarkStart w:id="47" w:name="_Ref68106504"/>
      <w:bookmarkStart w:id="48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21143684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2F1745">
        <w:rPr>
          <w:sz w:val="22"/>
          <w:szCs w:val="22"/>
        </w:rPr>
        <w:t>устранения</w:t>
      </w:r>
      <w:r w:rsidR="00CA3088">
        <w:rPr>
          <w:sz w:val="22"/>
          <w:szCs w:val="22"/>
        </w:rPr>
        <w:t xml:space="preserve"> приведены в таблице 6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Pr="0013583F" w:rsidRDefault="00545A04" w:rsidP="008F6D26">
      <w:pPr>
        <w:jc w:val="center"/>
        <w:rPr>
          <w:noProof/>
          <w:sz w:val="20"/>
          <w:szCs w:val="20"/>
        </w:rPr>
      </w:pPr>
      <w:r w:rsidRPr="008F6D26">
        <w:rPr>
          <w:noProof/>
          <w:sz w:val="20"/>
          <w:szCs w:val="20"/>
        </w:rPr>
        <w:t xml:space="preserve">Таблица </w:t>
      </w:r>
      <w:r w:rsidR="00CA3088">
        <w:rPr>
          <w:noProof/>
          <w:sz w:val="20"/>
          <w:szCs w:val="20"/>
        </w:rPr>
        <w:t>6</w:t>
      </w:r>
    </w:p>
    <w:p w:rsidR="008F6D26" w:rsidRPr="0082096C" w:rsidRDefault="008F6D26" w:rsidP="0068416D">
      <w:pPr>
        <w:jc w:val="center"/>
        <w:rPr>
          <w:noProof/>
          <w:sz w:val="22"/>
          <w:szCs w:val="22"/>
          <w:lang w:val="en-US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545A04" w:rsidRPr="0082096C" w:rsidTr="00616B87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545A04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545A04" w:rsidRPr="0082096C" w:rsidRDefault="002D5648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</w:t>
            </w:r>
            <w:r w:rsidR="00545A04" w:rsidRPr="0082096C">
              <w:rPr>
                <w:b/>
                <w:sz w:val="22"/>
                <w:szCs w:val="22"/>
              </w:rPr>
              <w:t>ействия</w:t>
            </w:r>
          </w:p>
        </w:tc>
      </w:tr>
      <w:tr w:rsidR="00545A04" w:rsidRPr="0082096C" w:rsidTr="00616B87">
        <w:trPr>
          <w:trHeight w:val="54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датчиков утечки на земле, плавких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82096C" w:rsidTr="00616B87">
        <w:trPr>
          <w:trHeight w:val="26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82096C" w:rsidTr="00616B87">
        <w:trPr>
          <w:trHeight w:val="192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 w:rsidR="00616B87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82096C" w:rsidTr="00616B87">
        <w:trPr>
          <w:trHeight w:val="75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на дисплее интерфейса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отображается номер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блока, мигает лампа индикации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  <w:tr w:rsidR="00545A04" w:rsidRPr="0082096C" w:rsidTr="00616B87">
        <w:trPr>
          <w:trHeight w:val="2825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НЕ работает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совсем.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прекратилась ли подача</w:t>
            </w:r>
            <w:r w:rsidR="00C41FC1" w:rsidRPr="00C41FC1">
              <w:rPr>
                <w:rFonts w:ascii="Times New Roman" w:eastAsia="ArialMT" w:hAnsi="Times New Roman"/>
              </w:rPr>
              <w:t xml:space="preserve"> э</w:t>
            </w:r>
            <w:r w:rsidRPr="00C41FC1">
              <w:rPr>
                <w:rFonts w:ascii="Times New Roman" w:eastAsia="ArialMT" w:hAnsi="Times New Roman"/>
              </w:rPr>
              <w:t>лектропитания. Подождите, пока не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возобновится подача электропитания.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Если сбой питания произошел во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время работы системы, то она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 возобновит работу,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когда питание восстановится.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перегорел ли плавкий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 не сработал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автоматический размыкатель цепи.</w:t>
            </w:r>
          </w:p>
          <w:p w:rsidR="002D5648" w:rsidRPr="00C41FC1" w:rsidRDefault="002D5648" w:rsidP="000223A6">
            <w:pPr>
              <w:pStyle w:val="af3"/>
              <w:autoSpaceDE w:val="0"/>
              <w:autoSpaceDN w:val="0"/>
              <w:adjustRightInd w:val="0"/>
              <w:spacing w:line="240" w:lineRule="auto"/>
              <w:ind w:left="464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Если необходимо, замените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или переведите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размыкатель цепи в рабочее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положение.</w:t>
            </w:r>
          </w:p>
          <w:p w:rsidR="00545A04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Theme="minorHAnsi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 состояние батареек в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интерфейсе пользователя.</w:t>
            </w:r>
          </w:p>
        </w:tc>
      </w:tr>
      <w:tr w:rsidR="00545A04" w:rsidRPr="0082096C" w:rsidTr="00616B87">
        <w:trPr>
          <w:trHeight w:val="474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C41FC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внезапно</w:t>
            </w:r>
            <w:r w:rsidR="00C41FC1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прекращает работу.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</w:t>
            </w:r>
            <w:r w:rsidR="00C41FC1" w:rsidRPr="00C41FC1">
              <w:rPr>
                <w:rFonts w:ascii="Times New Roman" w:eastAsia="ArialMT" w:hAnsi="Times New Roman"/>
              </w:rPr>
              <w:t>роверьте, не</w:t>
            </w:r>
            <w:r w:rsidRPr="00C41FC1">
              <w:rPr>
                <w:rFonts w:ascii="Times New Roman" w:eastAsia="ArialMT" w:hAnsi="Times New Roman"/>
              </w:rPr>
              <w:t xml:space="preserve"> заблокированы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служащие для забора и выброса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 Устранив препятствия,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Кондиционер может прекратить работу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из-за срабатывания защиты при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внезапных скачках напряжения.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Примерно через 3 минуты</w:t>
            </w:r>
          </w:p>
          <w:p w:rsidR="00545A04" w:rsidRPr="0082096C" w:rsidRDefault="002D5648" w:rsidP="00616B87">
            <w:pPr>
              <w:pStyle w:val="af3"/>
              <w:autoSpaceDE w:val="0"/>
              <w:autoSpaceDN w:val="0"/>
              <w:adjustRightInd w:val="0"/>
              <w:spacing w:after="0" w:line="240" w:lineRule="auto"/>
              <w:ind w:left="464"/>
              <w:rPr>
                <w:rFonts w:eastAsiaTheme="minorHAnsi"/>
              </w:rPr>
            </w:pPr>
            <w:r w:rsidRPr="00C41FC1">
              <w:rPr>
                <w:rFonts w:ascii="Times New Roman" w:eastAsia="ArialMT" w:hAnsi="Times New Roman"/>
              </w:rPr>
              <w:t>кондиционер автоматически</w:t>
            </w:r>
            <w:r w:rsid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возобновляет работу.</w:t>
            </w:r>
          </w:p>
        </w:tc>
      </w:tr>
      <w:tr w:rsidR="00545A04" w:rsidRPr="0082096C" w:rsidTr="00616B87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воздух недостаточно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охлаждается или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нагревается.</w:t>
            </w:r>
          </w:p>
        </w:tc>
        <w:tc>
          <w:tcPr>
            <w:tcW w:w="6248" w:type="dxa"/>
            <w:shd w:val="clear" w:color="auto" w:fill="auto"/>
          </w:tcPr>
          <w:p w:rsidR="002D5648" w:rsidRPr="000223A6" w:rsidRDefault="002D5648" w:rsidP="003C20D3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интенсивности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заданные значения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 xml:space="preserve">температуры.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направления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545A04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240"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Проверьте, НЕ заблокированы ли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служащие для забора и выброса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 Устранив препятствия,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16B87" w:rsidRDefault="00CA3088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rFonts w:eastAsiaTheme="minorHAnsi"/>
          <w:color w:val="000000"/>
          <w:sz w:val="20"/>
          <w:szCs w:val="20"/>
        </w:rPr>
        <w:lastRenderedPageBreak/>
        <w:t>Продолжение таблицы 6</w:t>
      </w:r>
      <w:r w:rsidR="00616B87" w:rsidRPr="00616B87">
        <w:rPr>
          <w:rFonts w:eastAsiaTheme="minorHAnsi"/>
          <w:color w:val="000000"/>
          <w:sz w:val="20"/>
          <w:szCs w:val="20"/>
        </w:rPr>
        <w:t>.</w:t>
      </w: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616B87" w:rsidRPr="0082096C" w:rsidTr="00223248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Действия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 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0223A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Возможно, идет прогрев кондиционера перед работой на обогрев. Подождите 1-4 минуты.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eastAsia="ArialMT"/>
                <w:color w:val="000000"/>
              </w:rPr>
            </w:pPr>
            <w:r w:rsidRPr="000223A6">
              <w:rPr>
                <w:rFonts w:ascii="Times New Roman" w:eastAsia="ArialMT" w:hAnsi="Times New Roman"/>
              </w:rPr>
              <w:t>Возможно, блок выполняет операцию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оттаивания.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 засорились ли воздушные фильтры. Произведите 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экономичном режиме. 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 непосредственно под блоком или</w:t>
            </w:r>
            <w:r>
              <w:rPr>
                <w:rFonts w:eastAsia="ArialMT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 засорились ли воздушные фильтры. Произведите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экономичном режиме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непосредственно под блоком или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Сбои в работе кондиционера могут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возникать под воздействием радиоволн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удара молнии. Переведите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размыкатель цепи в положение OFF, 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затем снова в положение ON.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Сигналы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поступают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внутренний блок.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состояние батареек в интерфейсе пользователя.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Проследите за тем, чтобы передатчик НЕ подвергался воздействию прямых солнечных лучей.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eastAsia="ArialMT"/>
                <w:color w:val="000000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нет ли в помещении люминесцентных ламп с электронным выключателем. Обратитесь </w:t>
            </w:r>
            <w:r w:rsidRPr="00FB2247">
              <w:rPr>
                <w:rFonts w:ascii="Times New Roman" w:eastAsia="ArialMT" w:hAnsi="Times New Roman"/>
              </w:rPr>
              <w:t>к своему поставщику оборудования.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Дисплей 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включается.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Замените батарейки в интерфейсе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 экране дисплея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отображается код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Обратитесь к своему поставщику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оборудования. Подробный список кодов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ошибок смотрите в руководстве по монтажу и эксплуатации. 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Включаются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посторонние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электронные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устройства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электроприборы.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сигналы, передающиеся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 пользователя, влияют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работу других электронных устройств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электроприборов, уберите их из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помещения и обратитесь к своему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поставщику оборудования.</w:t>
            </w:r>
          </w:p>
        </w:tc>
      </w:tr>
    </w:tbl>
    <w:p w:rsidR="00616B87" w:rsidRP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21143684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6"/>
      <w:bookmarkEnd w:id="47"/>
      <w:bookmarkEnd w:id="48"/>
      <w:bookmarkEnd w:id="50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1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21143684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1"/>
      <w:bookmarkEnd w:id="52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1"/>
      <w:footerReference w:type="first" r:id="rId4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7F4" w:rsidRDefault="005C77F4">
      <w:r>
        <w:separator/>
      </w:r>
    </w:p>
  </w:endnote>
  <w:endnote w:type="continuationSeparator" w:id="0">
    <w:p w:rsidR="005C77F4" w:rsidRDefault="005C7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7F4" w:rsidRDefault="005C77F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77F4" w:rsidRDefault="005C77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77F4" w:rsidRDefault="005C77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77F4" w:rsidRDefault="005C77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B7687E" w:rsidRDefault="005C77F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FTXF_F.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ED1531" w:rsidRDefault="005C77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5BA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ED1531" w:rsidRDefault="005C77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7F4" w:rsidRPr="003904A7" w:rsidRDefault="005C77F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7F4" w:rsidRDefault="005C77F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C77F4" w:rsidRDefault="005C77F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5C77F4" w:rsidRDefault="005C77F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C77F4" w:rsidRPr="00431ADA" w:rsidRDefault="005C77F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FTXF_F</w:t>
                              </w:r>
                            </w:p>
                            <w:p w:rsidR="005C77F4" w:rsidRPr="00B160C5" w:rsidRDefault="005C77F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77F4" w:rsidRPr="00613EFB" w:rsidRDefault="005C77F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IUkw8AAD7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NpMwhSTDwAAPuQAAA4AAAAAAAAA&#10;AAAAAAAALgIAAGRycy9lMm9Eb2MueG1sUEsBAi0AFAAGAAgAAAAhADlTUhT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77F4" w:rsidRPr="00B7687E" w:rsidRDefault="005C77F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FTXF_F.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77F4" w:rsidRPr="00ED1531" w:rsidRDefault="005C77F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C5BA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77F4" w:rsidRPr="00ED1531" w:rsidRDefault="005C77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77F4" w:rsidRPr="003904A7" w:rsidRDefault="005C77F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C77F4" w:rsidRDefault="005C77F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C77F4" w:rsidRDefault="005C77F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5C77F4" w:rsidRDefault="005C77F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C77F4" w:rsidRPr="00431ADA" w:rsidRDefault="005C77F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FTXF_F</w:t>
                        </w:r>
                      </w:p>
                      <w:p w:rsidR="005C77F4" w:rsidRPr="00B160C5" w:rsidRDefault="005C77F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77F4" w:rsidRPr="00613EFB" w:rsidRDefault="005C77F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AF301F" w:rsidRDefault="005C77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5B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ED4E00" w:rsidRDefault="005C77F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FTXF_F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77F4" w:rsidRPr="00C23BB2" w:rsidRDefault="005C77F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C77F4" w:rsidRPr="00EC2FF5" w:rsidRDefault="005C77F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77F4" w:rsidRPr="00AF301F" w:rsidRDefault="005C77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5B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77F4" w:rsidRPr="00ED4E00" w:rsidRDefault="005C77F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FTXF_F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77F4" w:rsidRPr="00C23BB2" w:rsidRDefault="005C77F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C77F4" w:rsidRPr="00EC2FF5" w:rsidRDefault="005C77F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Default="005C77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AF301F" w:rsidRDefault="005C77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5B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7F4" w:rsidRPr="0021626D" w:rsidRDefault="005C77F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FTXF_F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C77F4" w:rsidRDefault="005C77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C77F4" w:rsidRPr="00AF301F" w:rsidRDefault="005C77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5B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C77F4" w:rsidRPr="0021626D" w:rsidRDefault="005C77F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FTXF_F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7F4" w:rsidRDefault="005C77F4">
      <w:r>
        <w:separator/>
      </w:r>
    </w:p>
  </w:footnote>
  <w:footnote w:type="continuationSeparator" w:id="0">
    <w:p w:rsidR="005C77F4" w:rsidRDefault="005C7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7F4" w:rsidRDefault="005C77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7F4" w:rsidRDefault="005C77F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58E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451476F2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1055B02"/>
    <w:multiLevelType w:val="hybridMultilevel"/>
    <w:tmpl w:val="63F650CC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42981"/>
    <w:multiLevelType w:val="hybridMultilevel"/>
    <w:tmpl w:val="E4948D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4A424F6"/>
    <w:multiLevelType w:val="hybridMultilevel"/>
    <w:tmpl w:val="621C5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30"/>
  </w:num>
  <w:num w:numId="12">
    <w:abstractNumId w:val="22"/>
  </w:num>
  <w:num w:numId="13">
    <w:abstractNumId w:val="29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8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11"/>
  </w:num>
  <w:num w:numId="26">
    <w:abstractNumId w:val="16"/>
  </w:num>
  <w:num w:numId="27">
    <w:abstractNumId w:val="26"/>
  </w:num>
  <w:num w:numId="28">
    <w:abstractNumId w:val="12"/>
  </w:num>
  <w:num w:numId="29">
    <w:abstractNumId w:val="25"/>
  </w:num>
  <w:num w:numId="30">
    <w:abstractNumId w:val="24"/>
  </w:num>
  <w:num w:numId="31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91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5563"/>
    <w:rsid w:val="0001640F"/>
    <w:rsid w:val="00020D31"/>
    <w:rsid w:val="00021FB1"/>
    <w:rsid w:val="000223A6"/>
    <w:rsid w:val="00022877"/>
    <w:rsid w:val="000234A9"/>
    <w:rsid w:val="0003318C"/>
    <w:rsid w:val="00033D8F"/>
    <w:rsid w:val="00033EC9"/>
    <w:rsid w:val="00037311"/>
    <w:rsid w:val="00037425"/>
    <w:rsid w:val="00041FA3"/>
    <w:rsid w:val="00042095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E4"/>
    <w:rsid w:val="000779F8"/>
    <w:rsid w:val="00081D58"/>
    <w:rsid w:val="0008321E"/>
    <w:rsid w:val="0009526F"/>
    <w:rsid w:val="000966A7"/>
    <w:rsid w:val="00096BD7"/>
    <w:rsid w:val="000A3D50"/>
    <w:rsid w:val="000A3DFF"/>
    <w:rsid w:val="000A5C6B"/>
    <w:rsid w:val="000B01DF"/>
    <w:rsid w:val="000B0960"/>
    <w:rsid w:val="000B2A0A"/>
    <w:rsid w:val="000B4230"/>
    <w:rsid w:val="000B76E1"/>
    <w:rsid w:val="000B76EC"/>
    <w:rsid w:val="000B7CBA"/>
    <w:rsid w:val="000B7E07"/>
    <w:rsid w:val="000C0502"/>
    <w:rsid w:val="000C56B7"/>
    <w:rsid w:val="000C74A2"/>
    <w:rsid w:val="000D3915"/>
    <w:rsid w:val="000D51B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E7AF0"/>
    <w:rsid w:val="000F0590"/>
    <w:rsid w:val="000F09BC"/>
    <w:rsid w:val="000F1038"/>
    <w:rsid w:val="000F138D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6ADC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83F"/>
    <w:rsid w:val="00135C40"/>
    <w:rsid w:val="00137FF9"/>
    <w:rsid w:val="001412D4"/>
    <w:rsid w:val="00147F30"/>
    <w:rsid w:val="0015021F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57D95"/>
    <w:rsid w:val="00160D47"/>
    <w:rsid w:val="001625A7"/>
    <w:rsid w:val="00162A11"/>
    <w:rsid w:val="00163C45"/>
    <w:rsid w:val="00165C84"/>
    <w:rsid w:val="00170E66"/>
    <w:rsid w:val="00171036"/>
    <w:rsid w:val="00172B63"/>
    <w:rsid w:val="00172C5C"/>
    <w:rsid w:val="00173455"/>
    <w:rsid w:val="00174269"/>
    <w:rsid w:val="00175C53"/>
    <w:rsid w:val="001800C1"/>
    <w:rsid w:val="00180D0F"/>
    <w:rsid w:val="0018333C"/>
    <w:rsid w:val="00190257"/>
    <w:rsid w:val="00192434"/>
    <w:rsid w:val="00193347"/>
    <w:rsid w:val="00197339"/>
    <w:rsid w:val="001A0A60"/>
    <w:rsid w:val="001A1196"/>
    <w:rsid w:val="001A1320"/>
    <w:rsid w:val="001A23A5"/>
    <w:rsid w:val="001A292D"/>
    <w:rsid w:val="001A4F81"/>
    <w:rsid w:val="001A54DF"/>
    <w:rsid w:val="001A56D9"/>
    <w:rsid w:val="001A6007"/>
    <w:rsid w:val="001A6138"/>
    <w:rsid w:val="001A63B1"/>
    <w:rsid w:val="001A68B1"/>
    <w:rsid w:val="001A6BBE"/>
    <w:rsid w:val="001A7409"/>
    <w:rsid w:val="001B0D06"/>
    <w:rsid w:val="001B4DE6"/>
    <w:rsid w:val="001B51DD"/>
    <w:rsid w:val="001B73D5"/>
    <w:rsid w:val="001C0038"/>
    <w:rsid w:val="001C0266"/>
    <w:rsid w:val="001C0AA4"/>
    <w:rsid w:val="001C16C1"/>
    <w:rsid w:val="001C18B3"/>
    <w:rsid w:val="001C1974"/>
    <w:rsid w:val="001C31F7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248"/>
    <w:rsid w:val="00223411"/>
    <w:rsid w:val="002322B2"/>
    <w:rsid w:val="00232B45"/>
    <w:rsid w:val="002332A6"/>
    <w:rsid w:val="00234107"/>
    <w:rsid w:val="0023535B"/>
    <w:rsid w:val="0023581C"/>
    <w:rsid w:val="00237E2E"/>
    <w:rsid w:val="00242B23"/>
    <w:rsid w:val="00242B3A"/>
    <w:rsid w:val="00242CA7"/>
    <w:rsid w:val="002446F6"/>
    <w:rsid w:val="00244B04"/>
    <w:rsid w:val="0024692C"/>
    <w:rsid w:val="00247228"/>
    <w:rsid w:val="00247A2B"/>
    <w:rsid w:val="00251463"/>
    <w:rsid w:val="00251551"/>
    <w:rsid w:val="002541F1"/>
    <w:rsid w:val="002626DF"/>
    <w:rsid w:val="00263799"/>
    <w:rsid w:val="00266678"/>
    <w:rsid w:val="00266E38"/>
    <w:rsid w:val="002672F9"/>
    <w:rsid w:val="002714A9"/>
    <w:rsid w:val="00276037"/>
    <w:rsid w:val="00280D74"/>
    <w:rsid w:val="00281C99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3462"/>
    <w:rsid w:val="002B4BD3"/>
    <w:rsid w:val="002B5B7B"/>
    <w:rsid w:val="002B5BD1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648"/>
    <w:rsid w:val="002D56E4"/>
    <w:rsid w:val="002E24F5"/>
    <w:rsid w:val="002E287E"/>
    <w:rsid w:val="002E37F7"/>
    <w:rsid w:val="002E4603"/>
    <w:rsid w:val="002F06A1"/>
    <w:rsid w:val="002F1523"/>
    <w:rsid w:val="002F1745"/>
    <w:rsid w:val="002F20DA"/>
    <w:rsid w:val="002F5178"/>
    <w:rsid w:val="002F52F0"/>
    <w:rsid w:val="002F79FC"/>
    <w:rsid w:val="002F7C64"/>
    <w:rsid w:val="00301DD0"/>
    <w:rsid w:val="00302C11"/>
    <w:rsid w:val="00303638"/>
    <w:rsid w:val="00304CCB"/>
    <w:rsid w:val="003066A5"/>
    <w:rsid w:val="00311219"/>
    <w:rsid w:val="003119B3"/>
    <w:rsid w:val="00311A66"/>
    <w:rsid w:val="0032105A"/>
    <w:rsid w:val="00321E59"/>
    <w:rsid w:val="00326079"/>
    <w:rsid w:val="00327FB8"/>
    <w:rsid w:val="0033105A"/>
    <w:rsid w:val="00331F6E"/>
    <w:rsid w:val="00333382"/>
    <w:rsid w:val="00341070"/>
    <w:rsid w:val="00342580"/>
    <w:rsid w:val="00342C27"/>
    <w:rsid w:val="00343FCA"/>
    <w:rsid w:val="00344173"/>
    <w:rsid w:val="003449AD"/>
    <w:rsid w:val="003477BB"/>
    <w:rsid w:val="0035158B"/>
    <w:rsid w:val="00353E34"/>
    <w:rsid w:val="00353F3F"/>
    <w:rsid w:val="00354F1B"/>
    <w:rsid w:val="0036188A"/>
    <w:rsid w:val="00362703"/>
    <w:rsid w:val="003631A3"/>
    <w:rsid w:val="003674CD"/>
    <w:rsid w:val="003700E1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546C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20D3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75C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ADA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063"/>
    <w:rsid w:val="00480258"/>
    <w:rsid w:val="00481251"/>
    <w:rsid w:val="004817AD"/>
    <w:rsid w:val="004823A5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611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4C95"/>
    <w:rsid w:val="00566F2E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974FA"/>
    <w:rsid w:val="005A0A04"/>
    <w:rsid w:val="005A1808"/>
    <w:rsid w:val="005B1046"/>
    <w:rsid w:val="005B1392"/>
    <w:rsid w:val="005B1C81"/>
    <w:rsid w:val="005B3C61"/>
    <w:rsid w:val="005B51AB"/>
    <w:rsid w:val="005C5086"/>
    <w:rsid w:val="005C77F4"/>
    <w:rsid w:val="005D0574"/>
    <w:rsid w:val="005D1FC2"/>
    <w:rsid w:val="005D6A35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6B87"/>
    <w:rsid w:val="00617376"/>
    <w:rsid w:val="00620230"/>
    <w:rsid w:val="00626713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3EE4"/>
    <w:rsid w:val="006549FF"/>
    <w:rsid w:val="00654E67"/>
    <w:rsid w:val="00656098"/>
    <w:rsid w:val="00656AB9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EB9"/>
    <w:rsid w:val="00683F1D"/>
    <w:rsid w:val="00684159"/>
    <w:rsid w:val="0068416D"/>
    <w:rsid w:val="00684459"/>
    <w:rsid w:val="006844EF"/>
    <w:rsid w:val="006866C6"/>
    <w:rsid w:val="006866EC"/>
    <w:rsid w:val="00686C09"/>
    <w:rsid w:val="00686DC9"/>
    <w:rsid w:val="00687F0A"/>
    <w:rsid w:val="006912EC"/>
    <w:rsid w:val="00693BF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8BD"/>
    <w:rsid w:val="006F4D99"/>
    <w:rsid w:val="006F566E"/>
    <w:rsid w:val="006F56DE"/>
    <w:rsid w:val="006F5B26"/>
    <w:rsid w:val="006F5E19"/>
    <w:rsid w:val="006F62D2"/>
    <w:rsid w:val="00700F5A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325"/>
    <w:rsid w:val="0072099C"/>
    <w:rsid w:val="007218A6"/>
    <w:rsid w:val="0072294A"/>
    <w:rsid w:val="00724147"/>
    <w:rsid w:val="0072588E"/>
    <w:rsid w:val="00726505"/>
    <w:rsid w:val="00726E3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096C"/>
    <w:rsid w:val="0082324C"/>
    <w:rsid w:val="00827D70"/>
    <w:rsid w:val="00830043"/>
    <w:rsid w:val="00830725"/>
    <w:rsid w:val="0083074C"/>
    <w:rsid w:val="0083302F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3B29"/>
    <w:rsid w:val="0085576F"/>
    <w:rsid w:val="00857829"/>
    <w:rsid w:val="00861002"/>
    <w:rsid w:val="0086120D"/>
    <w:rsid w:val="00862D3F"/>
    <w:rsid w:val="008638AD"/>
    <w:rsid w:val="00863FE7"/>
    <w:rsid w:val="008712A2"/>
    <w:rsid w:val="00873ED4"/>
    <w:rsid w:val="00875D99"/>
    <w:rsid w:val="00876CCF"/>
    <w:rsid w:val="00877658"/>
    <w:rsid w:val="00880B6C"/>
    <w:rsid w:val="008831F7"/>
    <w:rsid w:val="008859AF"/>
    <w:rsid w:val="0088749B"/>
    <w:rsid w:val="008914F3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6DF1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3073"/>
    <w:rsid w:val="00913F03"/>
    <w:rsid w:val="009148F2"/>
    <w:rsid w:val="00916F73"/>
    <w:rsid w:val="00917325"/>
    <w:rsid w:val="00917D1E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463D3"/>
    <w:rsid w:val="00953B2B"/>
    <w:rsid w:val="009549B2"/>
    <w:rsid w:val="00955739"/>
    <w:rsid w:val="00956A84"/>
    <w:rsid w:val="00957BAC"/>
    <w:rsid w:val="00960C67"/>
    <w:rsid w:val="0096270C"/>
    <w:rsid w:val="00962F25"/>
    <w:rsid w:val="00964068"/>
    <w:rsid w:val="00964391"/>
    <w:rsid w:val="00965A0F"/>
    <w:rsid w:val="00966689"/>
    <w:rsid w:val="00972418"/>
    <w:rsid w:val="00973C3D"/>
    <w:rsid w:val="0097670D"/>
    <w:rsid w:val="00980686"/>
    <w:rsid w:val="009811F1"/>
    <w:rsid w:val="00984D44"/>
    <w:rsid w:val="00985AEE"/>
    <w:rsid w:val="00993082"/>
    <w:rsid w:val="0099378B"/>
    <w:rsid w:val="009971C6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6D9A"/>
    <w:rsid w:val="009C7B57"/>
    <w:rsid w:val="009D0FC1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0FDF"/>
    <w:rsid w:val="009E293D"/>
    <w:rsid w:val="009F4136"/>
    <w:rsid w:val="009F4429"/>
    <w:rsid w:val="009F65B2"/>
    <w:rsid w:val="009F6B12"/>
    <w:rsid w:val="00A0019C"/>
    <w:rsid w:val="00A004B4"/>
    <w:rsid w:val="00A02BBA"/>
    <w:rsid w:val="00A04B2E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D2D"/>
    <w:rsid w:val="00A40E51"/>
    <w:rsid w:val="00A45D7D"/>
    <w:rsid w:val="00A467A0"/>
    <w:rsid w:val="00A51862"/>
    <w:rsid w:val="00A5465B"/>
    <w:rsid w:val="00A575F1"/>
    <w:rsid w:val="00A66853"/>
    <w:rsid w:val="00A66DAA"/>
    <w:rsid w:val="00A700AE"/>
    <w:rsid w:val="00A7291A"/>
    <w:rsid w:val="00A8031B"/>
    <w:rsid w:val="00A86E7C"/>
    <w:rsid w:val="00A940E2"/>
    <w:rsid w:val="00A947BA"/>
    <w:rsid w:val="00A973C6"/>
    <w:rsid w:val="00A975E8"/>
    <w:rsid w:val="00A978CB"/>
    <w:rsid w:val="00AA25E9"/>
    <w:rsid w:val="00AA6F62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24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2A0A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424"/>
    <w:rsid w:val="00BA5729"/>
    <w:rsid w:val="00BA79AF"/>
    <w:rsid w:val="00BA7C55"/>
    <w:rsid w:val="00BB0458"/>
    <w:rsid w:val="00BB28FA"/>
    <w:rsid w:val="00BB3794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1FC1"/>
    <w:rsid w:val="00C42D52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7F9"/>
    <w:rsid w:val="00C63A8D"/>
    <w:rsid w:val="00C63BED"/>
    <w:rsid w:val="00C64AF4"/>
    <w:rsid w:val="00C65F92"/>
    <w:rsid w:val="00C66856"/>
    <w:rsid w:val="00C67B0D"/>
    <w:rsid w:val="00C711E0"/>
    <w:rsid w:val="00C72D48"/>
    <w:rsid w:val="00C72EFA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088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61A9"/>
    <w:rsid w:val="00CB6471"/>
    <w:rsid w:val="00CC0BDC"/>
    <w:rsid w:val="00CC0D92"/>
    <w:rsid w:val="00CC3F47"/>
    <w:rsid w:val="00CC4203"/>
    <w:rsid w:val="00CC4652"/>
    <w:rsid w:val="00CC47DE"/>
    <w:rsid w:val="00CC5BAB"/>
    <w:rsid w:val="00CD3D9F"/>
    <w:rsid w:val="00CD6618"/>
    <w:rsid w:val="00CE27A5"/>
    <w:rsid w:val="00CE3479"/>
    <w:rsid w:val="00CE3540"/>
    <w:rsid w:val="00CE3A08"/>
    <w:rsid w:val="00CE5B6D"/>
    <w:rsid w:val="00CE656E"/>
    <w:rsid w:val="00CE6BD2"/>
    <w:rsid w:val="00CE7293"/>
    <w:rsid w:val="00CE7709"/>
    <w:rsid w:val="00CF7E1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06D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65A70"/>
    <w:rsid w:val="00D70F85"/>
    <w:rsid w:val="00D71E68"/>
    <w:rsid w:val="00D722DF"/>
    <w:rsid w:val="00D726DD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4949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4529"/>
    <w:rsid w:val="00DC56ED"/>
    <w:rsid w:val="00DC6AE3"/>
    <w:rsid w:val="00DC6C8E"/>
    <w:rsid w:val="00DD09BE"/>
    <w:rsid w:val="00DD1826"/>
    <w:rsid w:val="00DD32CC"/>
    <w:rsid w:val="00DD3B76"/>
    <w:rsid w:val="00DE006F"/>
    <w:rsid w:val="00DE172C"/>
    <w:rsid w:val="00DE2C5C"/>
    <w:rsid w:val="00DE3100"/>
    <w:rsid w:val="00DE7639"/>
    <w:rsid w:val="00DF0E3C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2441"/>
    <w:rsid w:val="00E23B3E"/>
    <w:rsid w:val="00E23C9D"/>
    <w:rsid w:val="00E2455A"/>
    <w:rsid w:val="00E24807"/>
    <w:rsid w:val="00E24ED7"/>
    <w:rsid w:val="00E31469"/>
    <w:rsid w:val="00E339A5"/>
    <w:rsid w:val="00E4126D"/>
    <w:rsid w:val="00E4410F"/>
    <w:rsid w:val="00E50936"/>
    <w:rsid w:val="00E515AE"/>
    <w:rsid w:val="00E52BFD"/>
    <w:rsid w:val="00E52F8C"/>
    <w:rsid w:val="00E54A74"/>
    <w:rsid w:val="00E5575D"/>
    <w:rsid w:val="00E56371"/>
    <w:rsid w:val="00E56A21"/>
    <w:rsid w:val="00E646AB"/>
    <w:rsid w:val="00E709C6"/>
    <w:rsid w:val="00E715D1"/>
    <w:rsid w:val="00E74010"/>
    <w:rsid w:val="00E7658E"/>
    <w:rsid w:val="00E774B2"/>
    <w:rsid w:val="00E806C0"/>
    <w:rsid w:val="00E81F63"/>
    <w:rsid w:val="00E8345E"/>
    <w:rsid w:val="00E861C9"/>
    <w:rsid w:val="00E87DC6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36E15"/>
    <w:rsid w:val="00F437C0"/>
    <w:rsid w:val="00F451D3"/>
    <w:rsid w:val="00F45E00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4991"/>
    <w:rsid w:val="00F6693E"/>
    <w:rsid w:val="00F675E0"/>
    <w:rsid w:val="00F70DE1"/>
    <w:rsid w:val="00F74593"/>
    <w:rsid w:val="00F74A2A"/>
    <w:rsid w:val="00F74D8E"/>
    <w:rsid w:val="00F758BA"/>
    <w:rsid w:val="00F7656C"/>
    <w:rsid w:val="00F806D7"/>
    <w:rsid w:val="00F80D26"/>
    <w:rsid w:val="00F817D9"/>
    <w:rsid w:val="00F85660"/>
    <w:rsid w:val="00F85822"/>
    <w:rsid w:val="00F92E5B"/>
    <w:rsid w:val="00FA1A85"/>
    <w:rsid w:val="00FA3590"/>
    <w:rsid w:val="00FA3A55"/>
    <w:rsid w:val="00FA43F0"/>
    <w:rsid w:val="00FA64EB"/>
    <w:rsid w:val="00FB2247"/>
    <w:rsid w:val="00FB364A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4C15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1841"/>
    <o:shapelayout v:ext="edit">
      <o:idmap v:ext="edit" data="1"/>
    </o:shapelayout>
  </w:shapeDefaults>
  <w:decimalSymbol w:val=","/>
  <w:listSeparator w:val=";"/>
  <w14:docId w14:val="1AAE29D8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39" Type="http://schemas.openxmlformats.org/officeDocument/2006/relationships/image" Target="media/image23.jpe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41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AD45E-1A92-4C17-A5E2-26A8A5E7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DA27BD28</Template>
  <TotalTime>68</TotalTime>
  <Pages>29</Pages>
  <Words>5187</Words>
  <Characters>29569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2025-10-23T15:55:00Z</dcterms:created>
  <dcterms:modified xsi:type="dcterms:W3CDTF">2026-04-03T14:30:00Z</dcterms:modified>
</cp:coreProperties>
</file>