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F8507C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5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</w:tblGrid>
      <w:tr w:rsidR="00EB0EC2" w:rsidTr="007808FD">
        <w:trPr>
          <w:jc w:val="center"/>
        </w:trPr>
        <w:tc>
          <w:tcPr>
            <w:tcW w:w="7513" w:type="dxa"/>
            <w:shd w:val="clear" w:color="auto" w:fill="auto"/>
          </w:tcPr>
          <w:p w:rsidR="00EB0EC2" w:rsidRPr="00A27CE5" w:rsidRDefault="005257E9" w:rsidP="00987A55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НАРУЖНЫЙ БЛОК</w:t>
            </w:r>
            <w:r w:rsidR="000E0F86" w:rsidRPr="000E0F86">
              <w:rPr>
                <w:b/>
                <w:szCs w:val="28"/>
              </w:rPr>
              <w:t xml:space="preserve"> </w:t>
            </w:r>
            <w:r w:rsidR="00987A55">
              <w:rPr>
                <w:b/>
                <w:szCs w:val="28"/>
              </w:rPr>
              <w:t>БЫТОВ</w:t>
            </w:r>
            <w:r>
              <w:rPr>
                <w:b/>
                <w:szCs w:val="28"/>
              </w:rPr>
              <w:t xml:space="preserve">ОГО </w:t>
            </w:r>
            <w:r w:rsidR="000E0F86" w:rsidRPr="000E0F86">
              <w:rPr>
                <w:b/>
                <w:szCs w:val="28"/>
              </w:rPr>
              <w:t>КОНДИЦИОНЕР</w:t>
            </w:r>
            <w:r>
              <w:rPr>
                <w:b/>
                <w:szCs w:val="28"/>
              </w:rPr>
              <w:t>А</w:t>
            </w:r>
            <w:r w:rsidR="000E0F86" w:rsidRPr="000E0F86">
              <w:rPr>
                <w:b/>
                <w:szCs w:val="28"/>
              </w:rPr>
              <w:t xml:space="preserve"> (СПЛИТ-СИСТЕМ</w:t>
            </w:r>
            <w:r>
              <w:rPr>
                <w:b/>
                <w:szCs w:val="28"/>
              </w:rPr>
              <w:t xml:space="preserve">Ы) </w:t>
            </w:r>
            <w:r w:rsidR="007808FD">
              <w:rPr>
                <w:b/>
                <w:szCs w:val="28"/>
              </w:rPr>
              <w:t>RQ100</w:t>
            </w:r>
            <w:r w:rsidR="00A27CE5">
              <w:rPr>
                <w:b/>
                <w:szCs w:val="28"/>
              </w:rPr>
              <w:t>DX</w:t>
            </w:r>
            <w:r w:rsidR="00A27CE5">
              <w:rPr>
                <w:b/>
                <w:szCs w:val="28"/>
                <w:lang w:val="en-US"/>
              </w:rPr>
              <w:t>V</w:t>
            </w:r>
          </w:p>
        </w:tc>
      </w:tr>
      <w:tr w:rsidR="00EB0EC2" w:rsidTr="007808FD">
        <w:trPr>
          <w:jc w:val="center"/>
        </w:trPr>
        <w:tc>
          <w:tcPr>
            <w:tcW w:w="7513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B93A73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RQ100</w:t>
            </w:r>
            <w:r w:rsidR="00A27CE5">
              <w:rPr>
                <w:b/>
                <w:szCs w:val="28"/>
              </w:rPr>
              <w:t>DX</w:t>
            </w:r>
            <w:r w:rsidR="00A27CE5">
              <w:rPr>
                <w:b/>
                <w:szCs w:val="28"/>
                <w:lang w:val="en-US"/>
              </w:rPr>
              <w:t>V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5257E9" w:rsidRDefault="005257E9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AF1046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AF1046">
        <w:rPr>
          <w:b/>
          <w:sz w:val="22"/>
          <w:szCs w:val="22"/>
        </w:rPr>
        <w:lastRenderedPageBreak/>
        <w:t>СОДЕРЖАНИЕ</w:t>
      </w:r>
    </w:p>
    <w:p w:rsidR="00AF1046" w:rsidRPr="00AF1046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F1046">
        <w:rPr>
          <w:sz w:val="22"/>
          <w:szCs w:val="22"/>
        </w:rPr>
        <w:fldChar w:fldCharType="begin"/>
      </w:r>
      <w:r w:rsidRPr="00AF1046">
        <w:rPr>
          <w:sz w:val="22"/>
          <w:szCs w:val="22"/>
        </w:rPr>
        <w:instrText xml:space="preserve"> TOC \o "1-3" \h \z \u </w:instrText>
      </w:r>
      <w:r w:rsidRPr="00AF1046">
        <w:rPr>
          <w:sz w:val="22"/>
          <w:szCs w:val="22"/>
        </w:rPr>
        <w:fldChar w:fldCharType="separate"/>
      </w:r>
      <w:hyperlink w:anchor="_Toc107572308" w:history="1">
        <w:r w:rsidR="00AF1046" w:rsidRPr="00AF1046">
          <w:rPr>
            <w:rStyle w:val="ad"/>
            <w:b/>
            <w:bCs/>
            <w:noProof/>
            <w:sz w:val="22"/>
            <w:szCs w:val="22"/>
          </w:rPr>
          <w:t>1</w:t>
        </w:r>
        <w:r w:rsidR="00AF1046" w:rsidRPr="00AF104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F1046" w:rsidRPr="00AF1046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AF1046" w:rsidRPr="00AF1046">
          <w:rPr>
            <w:noProof/>
            <w:webHidden/>
            <w:sz w:val="22"/>
            <w:szCs w:val="22"/>
          </w:rPr>
          <w:tab/>
        </w:r>
        <w:r w:rsidR="00AF1046" w:rsidRPr="00AF1046">
          <w:rPr>
            <w:noProof/>
            <w:webHidden/>
            <w:sz w:val="22"/>
            <w:szCs w:val="22"/>
          </w:rPr>
          <w:fldChar w:fldCharType="begin"/>
        </w:r>
        <w:r w:rsidR="00AF1046" w:rsidRPr="00AF1046">
          <w:rPr>
            <w:noProof/>
            <w:webHidden/>
            <w:sz w:val="22"/>
            <w:szCs w:val="22"/>
          </w:rPr>
          <w:instrText xml:space="preserve"> PAGEREF _Toc107572308 \h </w:instrText>
        </w:r>
        <w:r w:rsidR="00AF1046" w:rsidRPr="00AF1046">
          <w:rPr>
            <w:noProof/>
            <w:webHidden/>
            <w:sz w:val="22"/>
            <w:szCs w:val="22"/>
          </w:rPr>
        </w:r>
        <w:r w:rsidR="00AF1046" w:rsidRPr="00AF1046">
          <w:rPr>
            <w:noProof/>
            <w:webHidden/>
            <w:sz w:val="22"/>
            <w:szCs w:val="22"/>
          </w:rPr>
          <w:fldChar w:fldCharType="separate"/>
        </w:r>
        <w:r w:rsidR="00AF1046" w:rsidRPr="00AF1046">
          <w:rPr>
            <w:noProof/>
            <w:webHidden/>
            <w:sz w:val="22"/>
            <w:szCs w:val="22"/>
          </w:rPr>
          <w:t>3</w:t>
        </w:r>
        <w:r w:rsidR="00AF1046"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09" w:history="1">
        <w:r w:rsidRPr="00AF1046">
          <w:rPr>
            <w:rStyle w:val="ad"/>
            <w:b/>
            <w:bCs/>
            <w:noProof/>
            <w:sz w:val="22"/>
            <w:szCs w:val="22"/>
          </w:rPr>
          <w:t>2</w:t>
        </w:r>
        <w:r w:rsidRPr="00AF104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F1046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_Toc107572309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4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10" w:history="1">
        <w:r w:rsidRPr="00AF1046">
          <w:rPr>
            <w:rStyle w:val="ad"/>
            <w:noProof/>
            <w:sz w:val="22"/>
            <w:szCs w:val="22"/>
          </w:rPr>
          <w:t>2.1.1 Описание изделия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_Toc107572310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4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11" w:history="1">
        <w:r w:rsidRPr="00AF1046">
          <w:rPr>
            <w:rStyle w:val="ad"/>
            <w:noProof/>
            <w:sz w:val="22"/>
            <w:szCs w:val="22"/>
          </w:rPr>
          <w:t>2.1.2 Принцип работы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_Toc107572311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4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12" w:history="1">
        <w:r w:rsidRPr="00AF1046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_Toc107572312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12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13" w:history="1">
        <w:r w:rsidRPr="00AF1046">
          <w:rPr>
            <w:rStyle w:val="ad"/>
            <w:noProof/>
            <w:sz w:val="22"/>
            <w:szCs w:val="22"/>
          </w:rPr>
          <w:t>2.1.4 Комбинации наружного и внутренних блоков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_Toc107572313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12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14" w:history="1">
        <w:r w:rsidRPr="00AF1046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_Toc107572314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13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15" w:history="1">
        <w:r w:rsidRPr="00AF1046">
          <w:rPr>
            <w:rStyle w:val="ad"/>
            <w:noProof/>
            <w:sz w:val="22"/>
            <w:szCs w:val="22"/>
          </w:rPr>
          <w:t>2.1.6 Оптимальная эксплуатация.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_Toc107572315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14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16" w:history="1">
        <w:r w:rsidRPr="00AF1046">
          <w:rPr>
            <w:rStyle w:val="ad"/>
            <w:noProof/>
            <w:sz w:val="22"/>
            <w:szCs w:val="22"/>
          </w:rPr>
          <w:t>2.1.7 Чертеж изделия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_Toc107572316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14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17" w:history="1">
        <w:r w:rsidRPr="00AF1046">
          <w:rPr>
            <w:rStyle w:val="ad"/>
            <w:noProof/>
            <w:sz w:val="22"/>
            <w:szCs w:val="22"/>
          </w:rPr>
          <w:t>2.2 Маркировка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_Toc107572317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15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18" w:history="1">
        <w:r w:rsidRPr="00AF1046">
          <w:rPr>
            <w:rStyle w:val="ad"/>
            <w:b/>
            <w:bCs/>
            <w:noProof/>
            <w:sz w:val="22"/>
            <w:szCs w:val="22"/>
          </w:rPr>
          <w:t>3</w:t>
        </w:r>
        <w:r w:rsidRPr="00AF104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F1046">
          <w:rPr>
            <w:rStyle w:val="ad"/>
            <w:b/>
            <w:noProof/>
            <w:sz w:val="22"/>
            <w:szCs w:val="22"/>
          </w:rPr>
          <w:t>КОМПЛЕКТНОСТЬ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_Toc107572318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15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19" w:history="1">
        <w:r w:rsidRPr="00AF1046">
          <w:rPr>
            <w:rStyle w:val="ad"/>
            <w:b/>
            <w:bCs/>
            <w:noProof/>
            <w:sz w:val="22"/>
            <w:szCs w:val="22"/>
          </w:rPr>
          <w:t>4</w:t>
        </w:r>
        <w:r w:rsidRPr="00AF104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F1046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_Toc107572319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16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20" w:history="1">
        <w:r w:rsidRPr="00AF1046">
          <w:rPr>
            <w:rStyle w:val="ad"/>
            <w:b/>
            <w:noProof/>
            <w:sz w:val="22"/>
            <w:szCs w:val="22"/>
          </w:rPr>
          <w:t>5</w:t>
        </w:r>
        <w:r w:rsidRPr="00AF104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F1046">
          <w:rPr>
            <w:rStyle w:val="ad"/>
            <w:b/>
            <w:noProof/>
            <w:sz w:val="22"/>
            <w:szCs w:val="22"/>
          </w:rPr>
          <w:t>КОНСЕРВАЦИЯ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_Toc107572320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17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21" w:history="1">
        <w:r w:rsidRPr="00AF1046">
          <w:rPr>
            <w:rStyle w:val="ad"/>
            <w:b/>
            <w:noProof/>
            <w:sz w:val="22"/>
            <w:szCs w:val="22"/>
          </w:rPr>
          <w:t>6</w:t>
        </w:r>
        <w:r w:rsidRPr="00AF104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F1046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_Toc107572321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18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22" w:history="1">
        <w:r w:rsidRPr="00AF1046">
          <w:rPr>
            <w:rStyle w:val="ad"/>
            <w:b/>
            <w:bCs/>
            <w:noProof/>
            <w:sz w:val="22"/>
            <w:szCs w:val="22"/>
          </w:rPr>
          <w:t>7</w:t>
        </w:r>
        <w:r w:rsidRPr="00AF104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F1046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_Toc107572322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19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23" w:history="1">
        <w:r w:rsidRPr="00AF1046">
          <w:rPr>
            <w:rStyle w:val="ad"/>
            <w:b/>
            <w:bCs/>
            <w:noProof/>
            <w:sz w:val="22"/>
            <w:szCs w:val="22"/>
          </w:rPr>
          <w:t>8</w:t>
        </w:r>
        <w:r w:rsidRPr="00AF104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F1046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_Toc107572323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20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24" w:history="1">
        <w:r w:rsidRPr="00AF1046">
          <w:rPr>
            <w:rStyle w:val="ad"/>
            <w:b/>
            <w:bCs/>
            <w:noProof/>
            <w:sz w:val="22"/>
            <w:szCs w:val="22"/>
          </w:rPr>
          <w:t>9</w:t>
        </w:r>
        <w:r w:rsidRPr="00AF104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F1046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_Toc107572324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21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25" w:history="1">
        <w:r w:rsidRPr="00AF1046">
          <w:rPr>
            <w:rStyle w:val="ad"/>
            <w:noProof/>
            <w:sz w:val="22"/>
            <w:szCs w:val="22"/>
          </w:rPr>
          <w:t>9.1 Общие требования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_Toc107572325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23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26" w:history="1">
        <w:r w:rsidRPr="00AF1046">
          <w:rPr>
            <w:rStyle w:val="ad"/>
            <w:b/>
            <w:bCs/>
            <w:noProof/>
            <w:sz w:val="22"/>
            <w:szCs w:val="22"/>
          </w:rPr>
          <w:t>10</w:t>
        </w:r>
        <w:r w:rsidRPr="00AF104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F1046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_Toc107572326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24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27" w:history="1">
        <w:r w:rsidRPr="00AF1046">
          <w:rPr>
            <w:rStyle w:val="ad"/>
            <w:b/>
            <w:bCs/>
            <w:noProof/>
            <w:sz w:val="22"/>
            <w:szCs w:val="22"/>
          </w:rPr>
          <w:t>11</w:t>
        </w:r>
        <w:r w:rsidRPr="00AF104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F1046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_Toc107572327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29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28" w:history="1">
        <w:r w:rsidRPr="00AF1046">
          <w:rPr>
            <w:rStyle w:val="ad"/>
            <w:b/>
            <w:bCs/>
            <w:noProof/>
            <w:sz w:val="22"/>
            <w:szCs w:val="22"/>
          </w:rPr>
          <w:t>12</w:t>
        </w:r>
        <w:r w:rsidRPr="00AF104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F1046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_Toc107572328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30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AF1046" w:rsidRPr="00AF1046" w:rsidRDefault="00AF104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572329" w:history="1">
        <w:r w:rsidRPr="00AF1046">
          <w:rPr>
            <w:rStyle w:val="ad"/>
            <w:b/>
            <w:bCs/>
            <w:noProof/>
            <w:sz w:val="22"/>
            <w:szCs w:val="22"/>
          </w:rPr>
          <w:t>13</w:t>
        </w:r>
        <w:r w:rsidRPr="00AF104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F1046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Pr="00AF1046">
          <w:rPr>
            <w:noProof/>
            <w:webHidden/>
            <w:sz w:val="22"/>
            <w:szCs w:val="22"/>
          </w:rPr>
          <w:tab/>
        </w:r>
        <w:r w:rsidRPr="00AF1046">
          <w:rPr>
            <w:noProof/>
            <w:webHidden/>
            <w:sz w:val="22"/>
            <w:szCs w:val="22"/>
          </w:rPr>
          <w:fldChar w:fldCharType="begin"/>
        </w:r>
        <w:r w:rsidRPr="00AF1046">
          <w:rPr>
            <w:noProof/>
            <w:webHidden/>
            <w:sz w:val="22"/>
            <w:szCs w:val="22"/>
          </w:rPr>
          <w:instrText xml:space="preserve"> PAGEREF _Toc107572329 \h </w:instrText>
        </w:r>
        <w:r w:rsidRPr="00AF1046">
          <w:rPr>
            <w:noProof/>
            <w:webHidden/>
            <w:sz w:val="22"/>
            <w:szCs w:val="22"/>
          </w:rPr>
        </w:r>
        <w:r w:rsidRPr="00AF1046">
          <w:rPr>
            <w:noProof/>
            <w:webHidden/>
            <w:sz w:val="22"/>
            <w:szCs w:val="22"/>
          </w:rPr>
          <w:fldChar w:fldCharType="separate"/>
        </w:r>
        <w:r w:rsidRPr="00AF1046">
          <w:rPr>
            <w:noProof/>
            <w:webHidden/>
            <w:sz w:val="22"/>
            <w:szCs w:val="22"/>
          </w:rPr>
          <w:t>31</w:t>
        </w:r>
        <w:r w:rsidRPr="00AF1046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AF1046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</w:t>
      </w:r>
      <w:r w:rsidR="005257E9">
        <w:rPr>
          <w:sz w:val="22"/>
          <w:szCs w:val="22"/>
        </w:rPr>
        <w:t>ого</w:t>
      </w:r>
      <w:r w:rsidR="000E0F86">
        <w:rPr>
          <w:sz w:val="22"/>
          <w:szCs w:val="22"/>
        </w:rPr>
        <w:t xml:space="preserve"> блок</w:t>
      </w:r>
      <w:r w:rsidR="005257E9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987A55">
        <w:rPr>
          <w:sz w:val="22"/>
          <w:szCs w:val="22"/>
        </w:rPr>
        <w:t>бытового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</w:t>
      </w:r>
      <w:r w:rsidR="005257E9">
        <w:rPr>
          <w:sz w:val="22"/>
          <w:szCs w:val="22"/>
        </w:rPr>
        <w:t>а</w:t>
      </w:r>
      <w:r w:rsidR="000E0F86">
        <w:rPr>
          <w:sz w:val="22"/>
          <w:szCs w:val="22"/>
        </w:rPr>
        <w:t xml:space="preserve"> (сплит-систем</w:t>
      </w:r>
      <w:r w:rsidR="005257E9">
        <w:rPr>
          <w:sz w:val="22"/>
          <w:szCs w:val="22"/>
        </w:rPr>
        <w:t>ы) RQ100</w:t>
      </w:r>
      <w:r w:rsidR="00A27CE5">
        <w:rPr>
          <w:sz w:val="22"/>
          <w:szCs w:val="22"/>
        </w:rPr>
        <w:t>DXV</w:t>
      </w:r>
      <w:r w:rsidR="006E54C3" w:rsidRPr="006E54C3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</w:t>
      </w:r>
      <w:r w:rsidR="000961BE">
        <w:rPr>
          <w:sz w:val="22"/>
          <w:szCs w:val="22"/>
        </w:rPr>
        <w:t>е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7572308"/>
      <w:r w:rsidR="00810B70" w:rsidRPr="00985AEE">
        <w:rPr>
          <w:b/>
          <w:szCs w:val="28"/>
        </w:rPr>
        <w:t>ОСНОВНЫЕ СВЕДЕНИЯ ОБ ИЗДЕЛИ</w:t>
      </w:r>
      <w:bookmarkEnd w:id="0"/>
      <w:r w:rsidR="000961BE">
        <w:rPr>
          <w:b/>
          <w:szCs w:val="28"/>
        </w:rPr>
        <w:t>И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</w:t>
      </w:r>
      <w:r w:rsidR="000961BE">
        <w:rPr>
          <w:sz w:val="22"/>
          <w:szCs w:val="22"/>
        </w:rPr>
        <w:t>и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917"/>
      </w:tblGrid>
      <w:tr w:rsidR="00E23B3E" w:rsidRPr="001E5460" w:rsidTr="000D7E21">
        <w:trPr>
          <w:trHeight w:val="465"/>
          <w:jc w:val="center"/>
        </w:trPr>
        <w:tc>
          <w:tcPr>
            <w:tcW w:w="3114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6917" w:type="dxa"/>
            <w:vAlign w:val="center"/>
          </w:tcPr>
          <w:p w:rsidR="00E23B3E" w:rsidRPr="00B3447E" w:rsidRDefault="00B3447E" w:rsidP="000961BE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="000961BE">
              <w:rPr>
                <w:sz w:val="22"/>
                <w:szCs w:val="22"/>
              </w:rPr>
              <w:t>аружный блок</w:t>
            </w:r>
            <w:r w:rsidRPr="00B3447E">
              <w:rPr>
                <w:sz w:val="22"/>
                <w:szCs w:val="22"/>
              </w:rPr>
              <w:t xml:space="preserve"> </w:t>
            </w:r>
            <w:r w:rsidR="00987A55">
              <w:rPr>
                <w:sz w:val="22"/>
                <w:szCs w:val="22"/>
              </w:rPr>
              <w:t>бытового</w:t>
            </w:r>
            <w:r w:rsidRPr="00B3447E">
              <w:rPr>
                <w:sz w:val="22"/>
                <w:szCs w:val="22"/>
              </w:rPr>
              <w:t xml:space="preserve"> кондиционер</w:t>
            </w:r>
            <w:r w:rsidR="000961BE">
              <w:rPr>
                <w:sz w:val="22"/>
                <w:szCs w:val="22"/>
              </w:rPr>
              <w:t>а</w:t>
            </w:r>
            <w:r w:rsidRPr="00B3447E">
              <w:rPr>
                <w:sz w:val="22"/>
                <w:szCs w:val="22"/>
              </w:rPr>
              <w:t xml:space="preserve"> (сплит-систем</w:t>
            </w:r>
            <w:r w:rsidR="000961BE">
              <w:rPr>
                <w:sz w:val="22"/>
                <w:szCs w:val="22"/>
              </w:rPr>
              <w:t>ы)</w:t>
            </w:r>
            <w:r w:rsidRPr="00B3447E">
              <w:rPr>
                <w:sz w:val="22"/>
                <w:szCs w:val="22"/>
              </w:rPr>
              <w:t xml:space="preserve"> </w:t>
            </w:r>
            <w:r w:rsidR="000961BE">
              <w:rPr>
                <w:sz w:val="22"/>
                <w:szCs w:val="22"/>
              </w:rPr>
              <w:t>RQ100</w:t>
            </w:r>
            <w:r w:rsidR="00A27CE5">
              <w:rPr>
                <w:sz w:val="22"/>
                <w:szCs w:val="22"/>
              </w:rPr>
              <w:t>DXV</w:t>
            </w:r>
          </w:p>
        </w:tc>
      </w:tr>
      <w:tr w:rsidR="00E23B3E" w:rsidRPr="001E5460" w:rsidTr="000D7E21">
        <w:trPr>
          <w:trHeight w:val="331"/>
          <w:jc w:val="center"/>
        </w:trPr>
        <w:tc>
          <w:tcPr>
            <w:tcW w:w="3114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17" w:type="dxa"/>
            <w:vAlign w:val="center"/>
          </w:tcPr>
          <w:p w:rsidR="00E23B3E" w:rsidRPr="000961BE" w:rsidRDefault="006E54C3" w:rsidP="000961BE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R</w:t>
            </w:r>
            <w:r w:rsidR="00D022E3">
              <w:rPr>
                <w:sz w:val="22"/>
                <w:szCs w:val="22"/>
                <w:lang w:val="en-US"/>
              </w:rPr>
              <w:t>Q</w:t>
            </w:r>
            <w:r>
              <w:rPr>
                <w:sz w:val="22"/>
                <w:szCs w:val="22"/>
              </w:rPr>
              <w:t>100</w:t>
            </w:r>
            <w:r w:rsidR="000961BE">
              <w:rPr>
                <w:sz w:val="22"/>
                <w:szCs w:val="22"/>
              </w:rPr>
              <w:t>DX</w:t>
            </w:r>
            <w:r w:rsidR="000961BE">
              <w:rPr>
                <w:sz w:val="22"/>
                <w:szCs w:val="22"/>
                <w:lang w:val="en-US"/>
              </w:rPr>
              <w:t>V</w:t>
            </w:r>
          </w:p>
        </w:tc>
      </w:tr>
      <w:tr w:rsidR="00E23B3E" w:rsidRPr="001E5460" w:rsidTr="000D7E21">
        <w:trPr>
          <w:trHeight w:val="553"/>
          <w:jc w:val="center"/>
        </w:trPr>
        <w:tc>
          <w:tcPr>
            <w:tcW w:w="3114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6917" w:type="dxa"/>
            <w:vAlign w:val="center"/>
          </w:tcPr>
          <w:p w:rsidR="00E23B3E" w:rsidRPr="001E5460" w:rsidRDefault="000961BE" w:rsidP="000961BE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RQ100DXV1</w:t>
            </w:r>
          </w:p>
        </w:tc>
      </w:tr>
      <w:tr w:rsidR="00E23B3E" w:rsidRPr="001E5460" w:rsidTr="000D7E21">
        <w:trPr>
          <w:trHeight w:val="553"/>
          <w:jc w:val="center"/>
        </w:trPr>
        <w:tc>
          <w:tcPr>
            <w:tcW w:w="3114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17" w:type="dxa"/>
            <w:vAlign w:val="center"/>
          </w:tcPr>
          <w:p w:rsidR="00E23B3E" w:rsidRPr="001E5460" w:rsidRDefault="007541B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1E5460">
              <w:rPr>
                <w:sz w:val="22"/>
                <w:szCs w:val="22"/>
              </w:rPr>
              <w:t>м</w:t>
            </w:r>
            <w:r w:rsidRPr="001E5460">
              <w:rPr>
                <w:sz w:val="22"/>
                <w:szCs w:val="22"/>
              </w:rPr>
              <w:t xml:space="preserve"> для работы внутренн</w:t>
            </w:r>
            <w:r w:rsidR="00DC6AE3" w:rsidRPr="001E5460">
              <w:rPr>
                <w:sz w:val="22"/>
                <w:szCs w:val="22"/>
              </w:rPr>
              <w:t>их</w:t>
            </w:r>
            <w:r w:rsidRPr="001E5460">
              <w:rPr>
                <w:sz w:val="22"/>
                <w:szCs w:val="22"/>
              </w:rPr>
              <w:t xml:space="preserve"> блок</w:t>
            </w:r>
            <w:r w:rsidR="00DC6AE3" w:rsidRPr="001E5460">
              <w:rPr>
                <w:sz w:val="22"/>
                <w:szCs w:val="22"/>
              </w:rPr>
              <w:t>ов</w:t>
            </w:r>
          </w:p>
        </w:tc>
      </w:tr>
      <w:tr w:rsidR="00E23B3E" w:rsidRPr="001E5460" w:rsidTr="000D7E21">
        <w:trPr>
          <w:trHeight w:val="205"/>
          <w:jc w:val="center"/>
        </w:trPr>
        <w:tc>
          <w:tcPr>
            <w:tcW w:w="3114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17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0D7E21">
        <w:trPr>
          <w:trHeight w:val="337"/>
          <w:jc w:val="center"/>
        </w:trPr>
        <w:tc>
          <w:tcPr>
            <w:tcW w:w="3114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17" w:type="dxa"/>
            <w:vAlign w:val="center"/>
          </w:tcPr>
          <w:p w:rsidR="00A27CE5" w:rsidRPr="00CA2FC0" w:rsidRDefault="00A27CE5" w:rsidP="00A27C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0D7E21">
        <w:trPr>
          <w:trHeight w:val="265"/>
          <w:jc w:val="center"/>
        </w:trPr>
        <w:tc>
          <w:tcPr>
            <w:tcW w:w="3114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917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3F793E" w:rsidRPr="001E5460" w:rsidTr="000D7E21">
        <w:trPr>
          <w:trHeight w:val="492"/>
          <w:jc w:val="center"/>
        </w:trPr>
        <w:tc>
          <w:tcPr>
            <w:tcW w:w="3114" w:type="dxa"/>
            <w:vAlign w:val="center"/>
          </w:tcPr>
          <w:p w:rsidR="003F793E" w:rsidRPr="00D022E3" w:rsidRDefault="00D022E3" w:rsidP="00D022E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917" w:type="dxa"/>
            <w:vAlign w:val="center"/>
          </w:tcPr>
          <w:p w:rsidR="00610F30" w:rsidRPr="00481251" w:rsidRDefault="00610F30" w:rsidP="00610F30">
            <w:pPr>
              <w:pStyle w:val="21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</w:t>
            </w:r>
            <w:r w:rsidRPr="00481251">
              <w:rPr>
                <w:sz w:val="22"/>
                <w:szCs w:val="22"/>
              </w:rPr>
              <w:t xml:space="preserve"> соответстви</w:t>
            </w:r>
            <w:r>
              <w:rPr>
                <w:sz w:val="22"/>
                <w:szCs w:val="22"/>
              </w:rPr>
              <w:t>я</w:t>
            </w:r>
            <w:r w:rsidRPr="00481251">
              <w:rPr>
                <w:sz w:val="22"/>
                <w:szCs w:val="22"/>
              </w:rPr>
              <w:t xml:space="preserve"> требованиям</w:t>
            </w:r>
          </w:p>
          <w:p w:rsidR="00610F30" w:rsidRPr="00481251" w:rsidRDefault="00610F30" w:rsidP="00610F30">
            <w:pPr>
              <w:pStyle w:val="21"/>
              <w:spacing w:line="276" w:lineRule="auto"/>
              <w:jc w:val="left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610F30" w:rsidRPr="00481251" w:rsidRDefault="00610F30" w:rsidP="00610F30">
            <w:pPr>
              <w:pStyle w:val="21"/>
              <w:spacing w:line="276" w:lineRule="auto"/>
              <w:jc w:val="left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610F30" w:rsidRDefault="00610F30" w:rsidP="00610F3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556B9">
              <w:rPr>
                <w:sz w:val="22"/>
                <w:szCs w:val="22"/>
              </w:rPr>
              <w:t xml:space="preserve">ЕАЭС RU С-BE.АЖ49.В.00910/21 </w:t>
            </w:r>
          </w:p>
          <w:p w:rsidR="00610F30" w:rsidRDefault="00610F30" w:rsidP="00610F3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 2</w:t>
            </w:r>
            <w:r w:rsidRPr="00481251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06.2021</w:t>
            </w:r>
            <w:r w:rsidRPr="00481251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25.06.2026</w:t>
            </w:r>
            <w:r w:rsidRPr="00481251">
              <w:rPr>
                <w:sz w:val="22"/>
                <w:szCs w:val="22"/>
              </w:rPr>
              <w:t>)</w:t>
            </w:r>
          </w:p>
          <w:p w:rsidR="00610F30" w:rsidRDefault="00610F30" w:rsidP="00610F3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 требованиям</w:t>
            </w:r>
          </w:p>
          <w:p w:rsidR="00610F30" w:rsidRDefault="00610F30" w:rsidP="00610F3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556B9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610F30" w:rsidRDefault="00610F30" w:rsidP="00610F3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36B4D">
              <w:rPr>
                <w:sz w:val="22"/>
                <w:szCs w:val="22"/>
              </w:rPr>
              <w:t>ЕАЭС N RU Д-BE.РА01.В.59477/21</w:t>
            </w:r>
          </w:p>
          <w:p w:rsidR="003F793E" w:rsidRPr="00481251" w:rsidRDefault="00610F30" w:rsidP="00610F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28.06.2021 до 27.06.2026)</w:t>
            </w:r>
          </w:p>
        </w:tc>
      </w:tr>
      <w:tr w:rsidR="003F793E" w:rsidRPr="00C96AAE" w:rsidTr="000D7E21">
        <w:trPr>
          <w:trHeight w:val="373"/>
          <w:jc w:val="center"/>
        </w:trPr>
        <w:tc>
          <w:tcPr>
            <w:tcW w:w="3114" w:type="dxa"/>
            <w:vAlign w:val="center"/>
          </w:tcPr>
          <w:p w:rsidR="003F793E" w:rsidRPr="001E5460" w:rsidRDefault="003F793E" w:rsidP="003F793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17" w:type="dxa"/>
            <w:vAlign w:val="center"/>
          </w:tcPr>
          <w:p w:rsidR="003F793E" w:rsidRPr="000A02D7" w:rsidRDefault="003F793E" w:rsidP="003F793E">
            <w:pPr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Malaysia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Sdn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Bhd.</w:t>
            </w:r>
          </w:p>
        </w:tc>
      </w:tr>
      <w:tr w:rsidR="003F793E" w:rsidRPr="001E5460" w:rsidTr="000D7E21">
        <w:trPr>
          <w:trHeight w:val="279"/>
          <w:jc w:val="center"/>
        </w:trPr>
        <w:tc>
          <w:tcPr>
            <w:tcW w:w="3114" w:type="dxa"/>
            <w:vAlign w:val="center"/>
          </w:tcPr>
          <w:p w:rsidR="003F793E" w:rsidRPr="001E5460" w:rsidRDefault="003F793E" w:rsidP="003F793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17" w:type="dxa"/>
            <w:vAlign w:val="center"/>
          </w:tcPr>
          <w:p w:rsidR="003F793E" w:rsidRPr="00481251" w:rsidRDefault="003F793E" w:rsidP="003F79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3F793E" w:rsidRPr="00A27CE5" w:rsidTr="000D7E21">
        <w:trPr>
          <w:trHeight w:val="553"/>
          <w:jc w:val="center"/>
        </w:trPr>
        <w:tc>
          <w:tcPr>
            <w:tcW w:w="3114" w:type="dxa"/>
            <w:vAlign w:val="center"/>
          </w:tcPr>
          <w:p w:rsidR="003F793E" w:rsidRPr="001E5460" w:rsidRDefault="003F793E" w:rsidP="003F793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17" w:type="dxa"/>
            <w:vAlign w:val="center"/>
          </w:tcPr>
          <w:p w:rsidR="003F793E" w:rsidRPr="00710871" w:rsidRDefault="000D75F6" w:rsidP="003F793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Taman Perindustrian Bukit Rahman Putra 3, 47000 Selangor Darul Ehsan</w:t>
            </w:r>
          </w:p>
        </w:tc>
      </w:tr>
      <w:tr w:rsidR="00E23B3E" w:rsidRPr="001E5460" w:rsidTr="000D7E21">
        <w:trPr>
          <w:trHeight w:val="358"/>
          <w:jc w:val="center"/>
        </w:trPr>
        <w:tc>
          <w:tcPr>
            <w:tcW w:w="3114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917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236EB1" w:rsidTr="000D7E21">
        <w:trPr>
          <w:trHeight w:val="553"/>
          <w:jc w:val="center"/>
        </w:trPr>
        <w:tc>
          <w:tcPr>
            <w:tcW w:w="3114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17" w:type="dxa"/>
            <w:vAlign w:val="center"/>
          </w:tcPr>
          <w:p w:rsidR="00236EB1" w:rsidRPr="00236EB1" w:rsidRDefault="00236EB1" w:rsidP="00236EB1">
            <w:pPr>
              <w:contextualSpacing/>
              <w:jc w:val="center"/>
              <w:rPr>
                <w:sz w:val="22"/>
                <w:szCs w:val="22"/>
              </w:rPr>
            </w:pPr>
            <w:r w:rsidRPr="00236EB1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236EB1" w:rsidRPr="00236EB1" w:rsidRDefault="00236EB1" w:rsidP="00236EB1">
            <w:pPr>
              <w:contextualSpacing/>
              <w:jc w:val="center"/>
              <w:rPr>
                <w:sz w:val="22"/>
                <w:szCs w:val="22"/>
              </w:rPr>
            </w:pPr>
            <w:r w:rsidRPr="00236EB1">
              <w:rPr>
                <w:sz w:val="22"/>
                <w:szCs w:val="22"/>
              </w:rPr>
              <w:t>ОГРН 5087746162983, ИНН/КПП 7703675923/774301001</w:t>
            </w:r>
          </w:p>
          <w:p w:rsidR="00236EB1" w:rsidRPr="00236EB1" w:rsidRDefault="00236EB1" w:rsidP="00236EB1">
            <w:pPr>
              <w:contextualSpacing/>
              <w:jc w:val="center"/>
              <w:rPr>
                <w:sz w:val="22"/>
                <w:szCs w:val="22"/>
              </w:rPr>
            </w:pPr>
            <w:r w:rsidRPr="00236EB1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236EB1" w:rsidRPr="00236EB1" w:rsidRDefault="00236EB1" w:rsidP="00236EB1">
            <w:pPr>
              <w:contextualSpacing/>
              <w:jc w:val="center"/>
              <w:rPr>
                <w:sz w:val="22"/>
                <w:szCs w:val="22"/>
              </w:rPr>
            </w:pPr>
            <w:r w:rsidRPr="00236EB1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236EB1" w:rsidRPr="00236EB1" w:rsidRDefault="00236EB1" w:rsidP="00236EB1">
            <w:pPr>
              <w:contextualSpacing/>
              <w:jc w:val="center"/>
              <w:rPr>
                <w:sz w:val="22"/>
                <w:szCs w:val="22"/>
              </w:rPr>
            </w:pPr>
            <w:r w:rsidRPr="00236EB1">
              <w:rPr>
                <w:sz w:val="22"/>
                <w:szCs w:val="22"/>
              </w:rPr>
              <w:t>Телефон: +7 (495) 737-37-33, факс: +7 (495) 737-37-32,</w:t>
            </w:r>
          </w:p>
          <w:p w:rsidR="00E23B3E" w:rsidRPr="00236EB1" w:rsidRDefault="00236EB1" w:rsidP="00236EB1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236EB1">
              <w:rPr>
                <w:sz w:val="22"/>
                <w:szCs w:val="22"/>
                <w:lang w:val="en-US"/>
              </w:rPr>
              <w:t>E-mail: cert@daichi.ru</w:t>
            </w:r>
          </w:p>
        </w:tc>
      </w:tr>
      <w:tr w:rsidR="00B51E9F" w:rsidRPr="00B51E9F" w:rsidTr="000D7E21">
        <w:trPr>
          <w:trHeight w:val="553"/>
          <w:jc w:val="center"/>
        </w:trPr>
        <w:tc>
          <w:tcPr>
            <w:tcW w:w="3114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6917" w:type="dxa"/>
            <w:vAlign w:val="center"/>
          </w:tcPr>
          <w:p w:rsidR="00B51E9F" w:rsidRDefault="00B51E9F" w:rsidP="000D7E21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0D7E2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0D7E21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D75F6" w:rsidRDefault="00B51E9F" w:rsidP="000D7E21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 xml:space="preserve">рбург, </w:t>
            </w:r>
          </w:p>
          <w:p w:rsidR="00B51E9F" w:rsidRPr="006E3C0A" w:rsidRDefault="00B51E9F" w:rsidP="000D7E2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0D7E2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0D7E21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07572309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7572310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9453FB" w:rsidRDefault="000D7E2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бытового</w:t>
      </w:r>
      <w:r w:rsidRPr="00B3447E">
        <w:rPr>
          <w:sz w:val="22"/>
          <w:szCs w:val="22"/>
        </w:rPr>
        <w:t xml:space="preserve"> кондиционер</w:t>
      </w:r>
      <w:r>
        <w:rPr>
          <w:sz w:val="22"/>
          <w:szCs w:val="22"/>
        </w:rPr>
        <w:t>а</w:t>
      </w:r>
      <w:r w:rsidRPr="00B3447E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ы)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>RQ100DXV</w:t>
      </w:r>
      <w:r>
        <w:rPr>
          <w:sz w:val="22"/>
          <w:szCs w:val="22"/>
        </w:rPr>
        <w:t xml:space="preserve"> представляе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>
        <w:rPr>
          <w:sz w:val="22"/>
          <w:szCs w:val="22"/>
        </w:rPr>
        <w:t>ое в корпус устройство</w:t>
      </w:r>
      <w:r w:rsidR="00493D50" w:rsidRPr="00BB66A2">
        <w:rPr>
          <w:sz w:val="22"/>
          <w:szCs w:val="22"/>
        </w:rPr>
        <w:t>, предназначенн</w:t>
      </w:r>
      <w:r>
        <w:rPr>
          <w:sz w:val="22"/>
          <w:szCs w:val="22"/>
        </w:rPr>
        <w:t>ое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ED62CF">
        <w:rPr>
          <w:sz w:val="22"/>
          <w:szCs w:val="22"/>
        </w:rPr>
        <w:t>их блоков</w:t>
      </w:r>
      <w:r w:rsidR="00493D50" w:rsidRPr="00BB66A2">
        <w:rPr>
          <w:sz w:val="22"/>
          <w:szCs w:val="22"/>
        </w:rPr>
        <w:t xml:space="preserve">. </w:t>
      </w:r>
    </w:p>
    <w:p w:rsidR="00FE6F6C" w:rsidRDefault="000D7E2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493D50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0566D0">
        <w:rPr>
          <w:sz w:val="22"/>
          <w:szCs w:val="22"/>
        </w:rPr>
        <w:t xml:space="preserve"> (блоками)</w:t>
      </w:r>
      <w:r w:rsidR="00D47940">
        <w:rPr>
          <w:sz w:val="22"/>
          <w:szCs w:val="22"/>
        </w:rPr>
        <w:t xml:space="preserve">. </w:t>
      </w:r>
      <w:r w:rsidR="003808D1">
        <w:rPr>
          <w:sz w:val="22"/>
          <w:szCs w:val="22"/>
        </w:rPr>
        <w:t>Наружный</w:t>
      </w:r>
      <w:r w:rsidR="00493D50"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 w:rsidR="000566D0">
        <w:rPr>
          <w:sz w:val="22"/>
          <w:szCs w:val="22"/>
        </w:rPr>
        <w:t xml:space="preserve">(блоки) </w:t>
      </w:r>
      <w:r w:rsidR="00493D50" w:rsidRPr="00BB66A2">
        <w:rPr>
          <w:sz w:val="22"/>
          <w:szCs w:val="22"/>
        </w:rPr>
        <w:t xml:space="preserve">монтируется внутри кондиционируемого помещения. </w:t>
      </w:r>
      <w:r w:rsidR="00D47940">
        <w:rPr>
          <w:sz w:val="22"/>
          <w:szCs w:val="22"/>
        </w:rPr>
        <w:t xml:space="preserve">Друг с другом блоки соединяются </w:t>
      </w:r>
      <w:r w:rsidR="00493D50" w:rsidRPr="00BB66A2">
        <w:rPr>
          <w:sz w:val="22"/>
          <w:szCs w:val="22"/>
        </w:rPr>
        <w:t>медными </w:t>
      </w:r>
      <w:hyperlink r:id="rId16" w:tooltip="Теплоизоляция" w:history="1">
        <w:r w:rsidR="00493D50" w:rsidRPr="00BB66A2">
          <w:rPr>
            <w:sz w:val="22"/>
            <w:szCs w:val="22"/>
          </w:rPr>
          <w:t>теплоизолированными</w:t>
        </w:r>
      </w:hyperlink>
      <w:r w:rsidR="00493D50" w:rsidRPr="00BB66A2">
        <w:rPr>
          <w:sz w:val="22"/>
          <w:szCs w:val="22"/>
        </w:rPr>
        <w:t xml:space="preserve"> трубами. </w:t>
      </w:r>
      <w:r w:rsidR="00EF5D13">
        <w:rPr>
          <w:sz w:val="22"/>
          <w:szCs w:val="22"/>
        </w:rPr>
        <w:t xml:space="preserve">Изделие работает по </w:t>
      </w:r>
      <w:r w:rsidR="00EF5D13" w:rsidRPr="00871E9A">
        <w:rPr>
          <w:sz w:val="22"/>
          <w:szCs w:val="22"/>
        </w:rPr>
        <w:t xml:space="preserve">технологии </w:t>
      </w:r>
      <w:r w:rsidR="00EF5D13" w:rsidRPr="00727F26">
        <w:rPr>
          <w:sz w:val="22"/>
          <w:szCs w:val="22"/>
        </w:rPr>
        <w:t>on/off</w:t>
      </w:r>
      <w:r w:rsidR="00EF5D13">
        <w:rPr>
          <w:sz w:val="22"/>
          <w:szCs w:val="22"/>
        </w:rPr>
        <w:t xml:space="preserve"> </w:t>
      </w:r>
      <w:r w:rsidR="00EF5D13" w:rsidRPr="00871E9A">
        <w:rPr>
          <w:sz w:val="22"/>
          <w:szCs w:val="22"/>
        </w:rPr>
        <w:t>или технологии с п</w:t>
      </w:r>
      <w:r w:rsidR="00EF5D13">
        <w:rPr>
          <w:sz w:val="22"/>
          <w:szCs w:val="22"/>
        </w:rPr>
        <w:t>остоянной производительностью.</w:t>
      </w:r>
      <w:r w:rsidR="00EF5D13" w:rsidRPr="00871E9A">
        <w:rPr>
          <w:sz w:val="22"/>
          <w:szCs w:val="22"/>
        </w:rPr>
        <w:t xml:space="preserve"> </w:t>
      </w:r>
      <w:r w:rsidR="00EF5D13">
        <w:rPr>
          <w:sz w:val="22"/>
          <w:szCs w:val="22"/>
        </w:rPr>
        <w:t>Компрессор включае</w:t>
      </w:r>
      <w:r w:rsidR="00EF5D13" w:rsidRPr="00871E9A">
        <w:rPr>
          <w:sz w:val="22"/>
          <w:szCs w:val="22"/>
        </w:rPr>
        <w:t>тся или отклю</w:t>
      </w:r>
      <w:r w:rsidR="00EF5D13">
        <w:rPr>
          <w:sz w:val="22"/>
          <w:szCs w:val="22"/>
        </w:rPr>
        <w:t>чае</w:t>
      </w:r>
      <w:r w:rsidR="00EF5D13" w:rsidRPr="00871E9A">
        <w:rPr>
          <w:sz w:val="22"/>
          <w:szCs w:val="22"/>
        </w:rPr>
        <w:t>тся при достижении заданной температуры</w:t>
      </w:r>
      <w:r w:rsidR="00EF5D13">
        <w:rPr>
          <w:sz w:val="22"/>
          <w:szCs w:val="22"/>
        </w:rPr>
        <w:t xml:space="preserve">, исходя из показаний датчика температуры. </w:t>
      </w:r>
    </w:p>
    <w:p w:rsidR="00196796" w:rsidRDefault="00196796" w:rsidP="0019679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>Система работает как в режиме охлаждения, так и в режиме обогрева.</w:t>
      </w:r>
      <w:r w:rsidRPr="00F56BC5">
        <w:rPr>
          <w:sz w:val="22"/>
          <w:szCs w:val="22"/>
        </w:rPr>
        <w:t xml:space="preserve"> </w:t>
      </w:r>
    </w:p>
    <w:p w:rsidR="00196796" w:rsidRDefault="00196796" w:rsidP="0019679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B1AC0">
        <w:rPr>
          <w:sz w:val="22"/>
          <w:szCs w:val="22"/>
        </w:rPr>
        <w:t>Может поставляться с зимними комплектами Nord для обеспечения эффективной работы</w:t>
      </w:r>
      <w:r w:rsidRPr="009B1AC0">
        <w:rPr>
          <w:sz w:val="22"/>
          <w:szCs w:val="22"/>
        </w:rPr>
        <w:br/>
        <w:t>на охлаждение при отрицательных температурах воздуха</w:t>
      </w:r>
      <w:r>
        <w:rPr>
          <w:sz w:val="22"/>
          <w:szCs w:val="22"/>
        </w:rPr>
        <w:t>.</w:t>
      </w:r>
    </w:p>
    <w:p w:rsidR="00EA033B" w:rsidRDefault="00EA033B" w:rsidP="0019679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72FBD" w:rsidRPr="00493D50" w:rsidRDefault="00B72FBD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7572311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E2455A" w:rsidRDefault="00AD5189" w:rsidP="00EA03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  <w:r w:rsidR="00E2455A">
        <w:rPr>
          <w:rStyle w:val="fontstyle01"/>
          <w:rFonts w:ascii="Times New Roman" w:hAnsi="Times New Roman"/>
          <w:color w:val="auto"/>
          <w:sz w:val="22"/>
          <w:szCs w:val="22"/>
        </w:rPr>
        <w:br w:type="page"/>
      </w:r>
    </w:p>
    <w:p w:rsidR="002C1049" w:rsidRDefault="002C104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Устройство кондиционера представлено на рисунке 1.</w:t>
      </w:r>
    </w:p>
    <w:p w:rsidR="006F5B26" w:rsidRDefault="006F5B2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858"/>
      </w:tblGrid>
      <w:tr w:rsidR="006F5B26" w:rsidTr="006F5B26">
        <w:trPr>
          <w:trHeight w:val="7334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419475" cy="4727947"/>
                  <wp:effectExtent l="0" t="0" r="7620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5" cy="4727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2455A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116420" w:rsidRPr="00A348C8" w:rsidRDefault="00116420" w:rsidP="003808D1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3808D1">
      <w:pPr>
        <w:pStyle w:val="af3"/>
        <w:tabs>
          <w:tab w:val="left" w:pos="709"/>
          <w:tab w:val="left" w:pos="1560"/>
          <w:tab w:val="left" w:pos="1843"/>
        </w:tabs>
        <w:suppressAutoHyphens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3808D1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3808D1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3808D1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3808D1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3808D1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3808D1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080000" cy="1963436"/>
            <wp:effectExtent l="0" t="0" r="635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163" cy="1968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E24F5" w:rsidRDefault="002E24F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3808D1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3808D1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3808D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>Корпус наружного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3808D1">
      <w:pPr>
        <w:pStyle w:val="af3"/>
        <w:numPr>
          <w:ilvl w:val="0"/>
          <w:numId w:val="9"/>
        </w:numPr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C061BC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BF07C43" wp14:editId="03DC0EC1">
            <wp:extent cx="2184400" cy="1758974"/>
            <wp:effectExtent l="0" t="0" r="635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87792" cy="176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Pr="007B6F78" w:rsidRDefault="006E3748" w:rsidP="007B6F78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7B6F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наружного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DC2969" w:rsidTr="000F2FE4">
        <w:trPr>
          <w:jc w:val="center"/>
        </w:trPr>
        <w:tc>
          <w:tcPr>
            <w:tcW w:w="6066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714750" cy="314325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DC2969" w:rsidRPr="00CE656E" w:rsidRDefault="00DC2969" w:rsidP="005E0690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0F2FE4" w:rsidRDefault="000F2FE4" w:rsidP="003D6BC5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5E0690" w:rsidRDefault="005E0690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br w:type="page"/>
      </w: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7572312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Pr="003F28A1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3808D1">
      <w:pPr>
        <w:spacing w:line="276" w:lineRule="auto"/>
        <w:jc w:val="both"/>
        <w:rPr>
          <w:noProof/>
          <w:sz w:val="24"/>
        </w:rPr>
      </w:pPr>
    </w:p>
    <w:tbl>
      <w:tblPr>
        <w:tblStyle w:val="af0"/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2263"/>
        <w:gridCol w:w="2268"/>
        <w:gridCol w:w="1418"/>
        <w:gridCol w:w="3544"/>
      </w:tblGrid>
      <w:tr w:rsidR="00F01DA8" w:rsidRPr="00C47B6E" w:rsidTr="00F078B3">
        <w:trPr>
          <w:trHeight w:val="719"/>
          <w:jc w:val="center"/>
        </w:trPr>
        <w:tc>
          <w:tcPr>
            <w:tcW w:w="4531" w:type="dxa"/>
            <w:gridSpan w:val="2"/>
            <w:vAlign w:val="center"/>
          </w:tcPr>
          <w:p w:rsidR="00F01DA8" w:rsidRPr="00B27375" w:rsidRDefault="00F01DA8" w:rsidP="00C47B6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27375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418" w:type="dxa"/>
            <w:vAlign w:val="center"/>
          </w:tcPr>
          <w:p w:rsidR="00F01DA8" w:rsidRPr="00B27375" w:rsidRDefault="00F01DA8" w:rsidP="00C47B6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2737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544" w:type="dxa"/>
            <w:vAlign w:val="center"/>
          </w:tcPr>
          <w:p w:rsidR="00F01DA8" w:rsidRPr="00B27375" w:rsidRDefault="00F01DA8" w:rsidP="00C47B6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27375">
              <w:rPr>
                <w:b/>
                <w:sz w:val="22"/>
                <w:szCs w:val="22"/>
              </w:rPr>
              <w:t>Значение</w:t>
            </w:r>
          </w:p>
        </w:tc>
      </w:tr>
      <w:tr w:rsidR="00B27375" w:rsidRPr="00C47B6E" w:rsidTr="00F078B3">
        <w:trPr>
          <w:trHeight w:val="382"/>
          <w:jc w:val="center"/>
        </w:trPr>
        <w:tc>
          <w:tcPr>
            <w:tcW w:w="4531" w:type="dxa"/>
            <w:gridSpan w:val="2"/>
            <w:vAlign w:val="center"/>
          </w:tcPr>
          <w:p w:rsidR="00B27375" w:rsidRPr="00C47B6E" w:rsidRDefault="00B27375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418" w:type="dxa"/>
            <w:vAlign w:val="center"/>
          </w:tcPr>
          <w:p w:rsidR="00B27375" w:rsidRPr="00C47B6E" w:rsidRDefault="00B27375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Ф/В/Гц</w:t>
            </w:r>
          </w:p>
        </w:tc>
        <w:tc>
          <w:tcPr>
            <w:tcW w:w="3544" w:type="dxa"/>
            <w:vAlign w:val="center"/>
          </w:tcPr>
          <w:p w:rsidR="00B27375" w:rsidRPr="00C47B6E" w:rsidRDefault="00B27375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47B6E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22</w:t>
            </w:r>
            <w:r w:rsidRPr="00C47B6E">
              <w:rPr>
                <w:sz w:val="22"/>
                <w:szCs w:val="22"/>
                <w:lang w:val="en-US"/>
              </w:rPr>
              <w:t>0</w:t>
            </w:r>
            <w:r w:rsidR="00966D8F">
              <w:rPr>
                <w:sz w:val="22"/>
                <w:szCs w:val="22"/>
              </w:rPr>
              <w:t>-240</w:t>
            </w:r>
            <w:bookmarkStart w:id="7" w:name="_GoBack"/>
            <w:bookmarkEnd w:id="7"/>
            <w:r w:rsidRPr="00C47B6E">
              <w:rPr>
                <w:sz w:val="22"/>
                <w:szCs w:val="22"/>
              </w:rPr>
              <w:t>/50</w:t>
            </w:r>
          </w:p>
        </w:tc>
      </w:tr>
      <w:tr w:rsidR="00B27375" w:rsidRPr="00C47B6E" w:rsidTr="00F078B3">
        <w:trPr>
          <w:trHeight w:val="417"/>
          <w:jc w:val="center"/>
        </w:trPr>
        <w:tc>
          <w:tcPr>
            <w:tcW w:w="2263" w:type="dxa"/>
            <w:vMerge w:val="restart"/>
            <w:vAlign w:val="center"/>
          </w:tcPr>
          <w:p w:rsidR="00B27375" w:rsidRPr="00C47B6E" w:rsidRDefault="00B27375" w:rsidP="00F078B3">
            <w:pPr>
              <w:spacing w:line="276" w:lineRule="auto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268" w:type="dxa"/>
            <w:vAlign w:val="center"/>
          </w:tcPr>
          <w:p w:rsidR="00B27375" w:rsidRPr="00C47B6E" w:rsidRDefault="00B27375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Охлаждение</w:t>
            </w:r>
          </w:p>
        </w:tc>
        <w:tc>
          <w:tcPr>
            <w:tcW w:w="1418" w:type="dxa"/>
            <w:vAlign w:val="center"/>
          </w:tcPr>
          <w:p w:rsidR="00B27375" w:rsidRPr="00C47B6E" w:rsidRDefault="00B27375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кВт</w:t>
            </w:r>
          </w:p>
        </w:tc>
        <w:tc>
          <w:tcPr>
            <w:tcW w:w="3544" w:type="dxa"/>
            <w:vAlign w:val="center"/>
          </w:tcPr>
          <w:p w:rsidR="00B27375" w:rsidRPr="00C47B6E" w:rsidRDefault="00F078B3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</w:tc>
      </w:tr>
      <w:tr w:rsidR="00B27375" w:rsidRPr="00C47B6E" w:rsidTr="00F078B3">
        <w:trPr>
          <w:trHeight w:val="408"/>
          <w:jc w:val="center"/>
        </w:trPr>
        <w:tc>
          <w:tcPr>
            <w:tcW w:w="2263" w:type="dxa"/>
            <w:vMerge/>
            <w:vAlign w:val="center"/>
          </w:tcPr>
          <w:p w:rsidR="00B27375" w:rsidRPr="00C47B6E" w:rsidRDefault="00B27375" w:rsidP="00F078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B27375" w:rsidRPr="00C47B6E" w:rsidRDefault="00B27375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Нагрев</w:t>
            </w:r>
          </w:p>
        </w:tc>
        <w:tc>
          <w:tcPr>
            <w:tcW w:w="1418" w:type="dxa"/>
            <w:vAlign w:val="center"/>
          </w:tcPr>
          <w:p w:rsidR="00B27375" w:rsidRPr="00C47B6E" w:rsidRDefault="00B27375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кВт</w:t>
            </w:r>
          </w:p>
        </w:tc>
        <w:tc>
          <w:tcPr>
            <w:tcW w:w="3544" w:type="dxa"/>
            <w:vAlign w:val="center"/>
          </w:tcPr>
          <w:p w:rsidR="00B27375" w:rsidRPr="00C47B6E" w:rsidRDefault="00F078B3" w:rsidP="00C47B6E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11.7</w:t>
            </w:r>
          </w:p>
        </w:tc>
      </w:tr>
      <w:tr w:rsidR="00B27375" w:rsidRPr="00C47B6E" w:rsidTr="00F078B3">
        <w:trPr>
          <w:trHeight w:val="775"/>
          <w:jc w:val="center"/>
        </w:trPr>
        <w:tc>
          <w:tcPr>
            <w:tcW w:w="2263" w:type="dxa"/>
            <w:vAlign w:val="center"/>
          </w:tcPr>
          <w:p w:rsidR="00B27375" w:rsidRPr="00C47B6E" w:rsidRDefault="00B27375" w:rsidP="00F078B3">
            <w:pPr>
              <w:spacing w:line="276" w:lineRule="auto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Уровень звукового давления наружного блока</w:t>
            </w:r>
          </w:p>
        </w:tc>
        <w:tc>
          <w:tcPr>
            <w:tcW w:w="2268" w:type="dxa"/>
            <w:vAlign w:val="center"/>
          </w:tcPr>
          <w:p w:rsidR="00B27375" w:rsidRPr="00C47B6E" w:rsidRDefault="00B27375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Охлаждение</w:t>
            </w:r>
          </w:p>
          <w:p w:rsidR="00B27375" w:rsidRPr="00C47B6E" w:rsidRDefault="00B27375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Ном.</w:t>
            </w:r>
          </w:p>
        </w:tc>
        <w:tc>
          <w:tcPr>
            <w:tcW w:w="1418" w:type="dxa"/>
            <w:vAlign w:val="center"/>
          </w:tcPr>
          <w:p w:rsidR="00B27375" w:rsidRPr="00C47B6E" w:rsidRDefault="00B27375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дБ(А)</w:t>
            </w:r>
          </w:p>
        </w:tc>
        <w:tc>
          <w:tcPr>
            <w:tcW w:w="3544" w:type="dxa"/>
            <w:vAlign w:val="center"/>
          </w:tcPr>
          <w:p w:rsidR="00B27375" w:rsidRPr="00C47B6E" w:rsidRDefault="00B27375" w:rsidP="00C47B6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B27375" w:rsidRPr="00C47B6E" w:rsidTr="00F078B3">
        <w:trPr>
          <w:trHeight w:val="268"/>
          <w:jc w:val="center"/>
        </w:trPr>
        <w:tc>
          <w:tcPr>
            <w:tcW w:w="2263" w:type="dxa"/>
            <w:vMerge w:val="restart"/>
            <w:vAlign w:val="center"/>
          </w:tcPr>
          <w:p w:rsidR="00B27375" w:rsidRPr="00C47B6E" w:rsidRDefault="00B27375" w:rsidP="00F078B3">
            <w:pPr>
              <w:spacing w:line="276" w:lineRule="auto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268" w:type="dxa"/>
            <w:vAlign w:val="center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Жидкость</w:t>
            </w:r>
          </w:p>
        </w:tc>
        <w:tc>
          <w:tcPr>
            <w:tcW w:w="1418" w:type="dxa"/>
            <w:vAlign w:val="center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мм</w:t>
            </w:r>
          </w:p>
        </w:tc>
        <w:tc>
          <w:tcPr>
            <w:tcW w:w="3544" w:type="dxa"/>
            <w:vAlign w:val="center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Ø 9.52(3/8)</w:t>
            </w:r>
          </w:p>
        </w:tc>
      </w:tr>
      <w:tr w:rsidR="00B27375" w:rsidRPr="00C47B6E" w:rsidTr="00F078B3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B27375" w:rsidRPr="00C47B6E" w:rsidRDefault="00B27375" w:rsidP="00F078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Газ</w:t>
            </w:r>
          </w:p>
        </w:tc>
        <w:tc>
          <w:tcPr>
            <w:tcW w:w="1418" w:type="dxa"/>
            <w:vAlign w:val="center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мм</w:t>
            </w:r>
          </w:p>
        </w:tc>
        <w:tc>
          <w:tcPr>
            <w:tcW w:w="3544" w:type="dxa"/>
            <w:vAlign w:val="center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Ø 15.88 (5/8)</w:t>
            </w:r>
          </w:p>
        </w:tc>
      </w:tr>
      <w:tr w:rsidR="00B27375" w:rsidRPr="00C47B6E" w:rsidTr="00F078B3">
        <w:trPr>
          <w:trHeight w:val="273"/>
          <w:jc w:val="center"/>
        </w:trPr>
        <w:tc>
          <w:tcPr>
            <w:tcW w:w="2263" w:type="dxa"/>
            <w:vMerge w:val="restart"/>
            <w:vAlign w:val="center"/>
          </w:tcPr>
          <w:p w:rsidR="00B27375" w:rsidRPr="00C47B6E" w:rsidRDefault="00B27375" w:rsidP="00F078B3">
            <w:pPr>
              <w:spacing w:line="276" w:lineRule="auto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Теплообменник</w:t>
            </w:r>
          </w:p>
        </w:tc>
        <w:tc>
          <w:tcPr>
            <w:tcW w:w="226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Количество рядов</w:t>
            </w:r>
          </w:p>
        </w:tc>
        <w:tc>
          <w:tcPr>
            <w:tcW w:w="141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шт</w:t>
            </w:r>
          </w:p>
        </w:tc>
        <w:tc>
          <w:tcPr>
            <w:tcW w:w="3544" w:type="dxa"/>
            <w:vAlign w:val="center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2</w:t>
            </w:r>
          </w:p>
        </w:tc>
      </w:tr>
      <w:tr w:rsidR="00B27375" w:rsidRPr="00C47B6E" w:rsidTr="00F078B3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B27375" w:rsidRPr="00C47B6E" w:rsidRDefault="00B27375" w:rsidP="00F078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  <w:r w:rsidRPr="00C47B6E">
              <w:rPr>
                <w:sz w:val="22"/>
                <w:szCs w:val="22"/>
              </w:rPr>
              <w:t xml:space="preserve"> ребра</w:t>
            </w:r>
          </w:p>
        </w:tc>
        <w:tc>
          <w:tcPr>
            <w:tcW w:w="141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-</w:t>
            </w:r>
          </w:p>
        </w:tc>
        <w:tc>
          <w:tcPr>
            <w:tcW w:w="3544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Алюминий</w:t>
            </w:r>
          </w:p>
        </w:tc>
      </w:tr>
      <w:tr w:rsidR="00B27375" w:rsidRPr="00C47B6E" w:rsidTr="00F078B3">
        <w:trPr>
          <w:trHeight w:val="273"/>
          <w:jc w:val="center"/>
        </w:trPr>
        <w:tc>
          <w:tcPr>
            <w:tcW w:w="2263" w:type="dxa"/>
            <w:vMerge w:val="restart"/>
            <w:vAlign w:val="center"/>
          </w:tcPr>
          <w:p w:rsidR="00B27375" w:rsidRPr="00C47B6E" w:rsidRDefault="00B27375" w:rsidP="00F078B3">
            <w:pPr>
              <w:spacing w:line="276" w:lineRule="auto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Вентилятор</w:t>
            </w:r>
          </w:p>
        </w:tc>
        <w:tc>
          <w:tcPr>
            <w:tcW w:w="226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Тип</w:t>
            </w:r>
          </w:p>
        </w:tc>
        <w:tc>
          <w:tcPr>
            <w:tcW w:w="141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-</w:t>
            </w:r>
          </w:p>
        </w:tc>
        <w:tc>
          <w:tcPr>
            <w:tcW w:w="3544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Осевой</w:t>
            </w:r>
          </w:p>
        </w:tc>
      </w:tr>
      <w:tr w:rsidR="00B27375" w:rsidRPr="00C47B6E" w:rsidTr="00F078B3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B27375" w:rsidRPr="00C47B6E" w:rsidRDefault="00B27375" w:rsidP="00F078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Расход воздуха (ном.) охлаждение/нагрев</w:t>
            </w:r>
          </w:p>
        </w:tc>
        <w:tc>
          <w:tcPr>
            <w:tcW w:w="1418" w:type="dxa"/>
            <w:vAlign w:val="center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л/с</w:t>
            </w:r>
          </w:p>
        </w:tc>
        <w:tc>
          <w:tcPr>
            <w:tcW w:w="3544" w:type="dxa"/>
            <w:vAlign w:val="center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1605</w:t>
            </w:r>
          </w:p>
        </w:tc>
      </w:tr>
      <w:tr w:rsidR="00B27375" w:rsidRPr="00C47B6E" w:rsidTr="00F078B3">
        <w:trPr>
          <w:trHeight w:val="273"/>
          <w:jc w:val="center"/>
        </w:trPr>
        <w:tc>
          <w:tcPr>
            <w:tcW w:w="2263" w:type="dxa"/>
          </w:tcPr>
          <w:p w:rsidR="00B27375" w:rsidRPr="00C47B6E" w:rsidRDefault="00B27375" w:rsidP="00F078B3">
            <w:pPr>
              <w:spacing w:line="276" w:lineRule="auto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Компрессор</w:t>
            </w:r>
          </w:p>
        </w:tc>
        <w:tc>
          <w:tcPr>
            <w:tcW w:w="226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Тип</w:t>
            </w:r>
          </w:p>
        </w:tc>
        <w:tc>
          <w:tcPr>
            <w:tcW w:w="141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-</w:t>
            </w:r>
          </w:p>
        </w:tc>
        <w:tc>
          <w:tcPr>
            <w:tcW w:w="3544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Герметичный спиральный</w:t>
            </w:r>
          </w:p>
        </w:tc>
      </w:tr>
      <w:tr w:rsidR="00B27375" w:rsidRPr="00C47B6E" w:rsidTr="00F078B3">
        <w:trPr>
          <w:trHeight w:val="273"/>
          <w:jc w:val="center"/>
        </w:trPr>
        <w:tc>
          <w:tcPr>
            <w:tcW w:w="2263" w:type="dxa"/>
            <w:vMerge w:val="restart"/>
            <w:vAlign w:val="center"/>
          </w:tcPr>
          <w:p w:rsidR="00B27375" w:rsidRPr="00C47B6E" w:rsidRDefault="00B27375" w:rsidP="00F078B3">
            <w:pPr>
              <w:spacing w:line="276" w:lineRule="auto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Габариты</w:t>
            </w:r>
          </w:p>
        </w:tc>
        <w:tc>
          <w:tcPr>
            <w:tcW w:w="226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Высота</w:t>
            </w:r>
          </w:p>
        </w:tc>
        <w:tc>
          <w:tcPr>
            <w:tcW w:w="141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мм</w:t>
            </w:r>
          </w:p>
        </w:tc>
        <w:tc>
          <w:tcPr>
            <w:tcW w:w="3544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</w:tr>
      <w:tr w:rsidR="00B27375" w:rsidRPr="00C47B6E" w:rsidTr="00F078B3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Ширина</w:t>
            </w:r>
          </w:p>
        </w:tc>
        <w:tc>
          <w:tcPr>
            <w:tcW w:w="141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мм</w:t>
            </w:r>
          </w:p>
        </w:tc>
        <w:tc>
          <w:tcPr>
            <w:tcW w:w="3544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</w:t>
            </w:r>
          </w:p>
        </w:tc>
      </w:tr>
      <w:tr w:rsidR="00B27375" w:rsidRPr="00C47B6E" w:rsidTr="00F078B3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Глубина</w:t>
            </w:r>
          </w:p>
        </w:tc>
        <w:tc>
          <w:tcPr>
            <w:tcW w:w="141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мм</w:t>
            </w:r>
          </w:p>
        </w:tc>
        <w:tc>
          <w:tcPr>
            <w:tcW w:w="3544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</w:tr>
      <w:tr w:rsidR="00B27375" w:rsidRPr="00C47B6E" w:rsidTr="00F078B3">
        <w:trPr>
          <w:trHeight w:val="333"/>
          <w:jc w:val="center"/>
        </w:trPr>
        <w:tc>
          <w:tcPr>
            <w:tcW w:w="4531" w:type="dxa"/>
            <w:gridSpan w:val="2"/>
            <w:vAlign w:val="center"/>
          </w:tcPr>
          <w:p w:rsidR="00B27375" w:rsidRPr="00C47B6E" w:rsidRDefault="00B27375" w:rsidP="00F078B3">
            <w:pPr>
              <w:spacing w:line="276" w:lineRule="auto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41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</w:t>
            </w:r>
          </w:p>
        </w:tc>
        <w:tc>
          <w:tcPr>
            <w:tcW w:w="3544" w:type="dxa"/>
          </w:tcPr>
          <w:p w:rsidR="00B27375" w:rsidRPr="00632B17" w:rsidRDefault="00B27375" w:rsidP="00370B83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45</w:t>
            </w:r>
          </w:p>
        </w:tc>
      </w:tr>
      <w:tr w:rsidR="00B27375" w:rsidRPr="00C47B6E" w:rsidTr="00F078B3">
        <w:trPr>
          <w:trHeight w:val="273"/>
          <w:jc w:val="center"/>
        </w:trPr>
        <w:tc>
          <w:tcPr>
            <w:tcW w:w="4531" w:type="dxa"/>
            <w:gridSpan w:val="2"/>
            <w:vAlign w:val="center"/>
          </w:tcPr>
          <w:p w:rsidR="00B27375" w:rsidRPr="00C47B6E" w:rsidRDefault="00B27375" w:rsidP="00F078B3">
            <w:pPr>
              <w:spacing w:line="276" w:lineRule="auto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41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</w:t>
            </w:r>
          </w:p>
        </w:tc>
        <w:tc>
          <w:tcPr>
            <w:tcW w:w="3544" w:type="dxa"/>
          </w:tcPr>
          <w:p w:rsidR="00B27375" w:rsidRPr="00632B17" w:rsidRDefault="00B27375" w:rsidP="00370B83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</w:tr>
      <w:tr w:rsidR="00B27375" w:rsidRPr="00C47B6E" w:rsidTr="00F078B3">
        <w:trPr>
          <w:trHeight w:val="273"/>
          <w:jc w:val="center"/>
        </w:trPr>
        <w:tc>
          <w:tcPr>
            <w:tcW w:w="2263" w:type="dxa"/>
            <w:vMerge w:val="restart"/>
            <w:vAlign w:val="center"/>
          </w:tcPr>
          <w:p w:rsidR="00B27375" w:rsidRPr="00C47B6E" w:rsidRDefault="00B27375" w:rsidP="00F078B3">
            <w:pPr>
              <w:spacing w:line="276" w:lineRule="auto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Хладагент</w:t>
            </w:r>
          </w:p>
        </w:tc>
        <w:tc>
          <w:tcPr>
            <w:tcW w:w="226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тип</w:t>
            </w:r>
          </w:p>
        </w:tc>
        <w:tc>
          <w:tcPr>
            <w:tcW w:w="141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-</w:t>
            </w:r>
          </w:p>
        </w:tc>
        <w:tc>
          <w:tcPr>
            <w:tcW w:w="3544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R410А</w:t>
            </w:r>
          </w:p>
        </w:tc>
      </w:tr>
      <w:tr w:rsidR="00B27375" w:rsidRPr="00C47B6E" w:rsidTr="00F078B3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B27375" w:rsidRPr="00C47B6E" w:rsidRDefault="00B27375" w:rsidP="00F078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вес</w:t>
            </w:r>
          </w:p>
        </w:tc>
        <w:tc>
          <w:tcPr>
            <w:tcW w:w="141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кг</w:t>
            </w:r>
          </w:p>
        </w:tc>
        <w:tc>
          <w:tcPr>
            <w:tcW w:w="3544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</w:tr>
      <w:tr w:rsidR="00B27375" w:rsidRPr="00C47B6E" w:rsidTr="00F078B3">
        <w:trPr>
          <w:trHeight w:val="463"/>
          <w:jc w:val="center"/>
        </w:trPr>
        <w:tc>
          <w:tcPr>
            <w:tcW w:w="2263" w:type="dxa"/>
            <w:vMerge/>
            <w:vAlign w:val="center"/>
          </w:tcPr>
          <w:p w:rsidR="00B27375" w:rsidRPr="00C47B6E" w:rsidRDefault="00B27375" w:rsidP="00F078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состав</w:t>
            </w:r>
          </w:p>
        </w:tc>
        <w:tc>
          <w:tcPr>
            <w:tcW w:w="141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-</w:t>
            </w:r>
          </w:p>
        </w:tc>
        <w:tc>
          <w:tcPr>
            <w:tcW w:w="3544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Неазеотропная смесь из 50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r w:rsidRPr="00C47B6E">
              <w:rPr>
                <w:sz w:val="22"/>
                <w:szCs w:val="22"/>
              </w:rPr>
              <w:t>%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hyperlink r:id="rId30" w:tooltip="Дифторметан (страница отсутствует)" w:history="1">
              <w:r w:rsidRPr="00C47B6E">
                <w:rPr>
                  <w:sz w:val="22"/>
                  <w:szCs w:val="22"/>
                </w:rPr>
                <w:t>дифторметана</w:t>
              </w:r>
              <w:r w:rsidRPr="00EA427D">
                <w:rPr>
                  <w:sz w:val="22"/>
                  <w:szCs w:val="22"/>
                </w:rPr>
                <w:t xml:space="preserve">    </w:t>
              </w:r>
              <w:r w:rsidRPr="00C47B6E">
                <w:rPr>
                  <w:sz w:val="22"/>
                  <w:szCs w:val="22"/>
                </w:rPr>
                <w:t xml:space="preserve"> R-32</w:t>
              </w:r>
            </w:hyperlink>
            <w:r w:rsidRPr="00C47B6E">
              <w:rPr>
                <w:sz w:val="22"/>
                <w:szCs w:val="22"/>
              </w:rPr>
              <w:t>(CH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) и 50 % </w:t>
            </w:r>
            <w:hyperlink r:id="rId31" w:tooltip="Пентафторэтан (страница отсутствует)" w:history="1">
              <w:r w:rsidRPr="00C47B6E">
                <w:rPr>
                  <w:sz w:val="22"/>
                  <w:szCs w:val="22"/>
                </w:rPr>
                <w:t>пентафторэтана                          R-125</w:t>
              </w:r>
            </w:hyperlink>
            <w:r w:rsidRPr="00C47B6E">
              <w:rPr>
                <w:sz w:val="22"/>
                <w:szCs w:val="22"/>
              </w:rPr>
              <w:t>(CHF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CF</w:t>
            </w:r>
            <w:r w:rsidRPr="00C47B6E">
              <w:rPr>
                <w:sz w:val="22"/>
                <w:szCs w:val="22"/>
                <w:vertAlign w:val="subscript"/>
              </w:rPr>
              <w:t>3</w:t>
            </w:r>
            <w:r w:rsidRPr="00C47B6E">
              <w:rPr>
                <w:sz w:val="22"/>
                <w:szCs w:val="22"/>
              </w:rPr>
              <w:t>)</w:t>
            </w:r>
          </w:p>
        </w:tc>
      </w:tr>
      <w:tr w:rsidR="00B27375" w:rsidRPr="00C47B6E" w:rsidTr="00F078B3">
        <w:trPr>
          <w:trHeight w:val="273"/>
          <w:jc w:val="center"/>
        </w:trPr>
        <w:tc>
          <w:tcPr>
            <w:tcW w:w="2263" w:type="dxa"/>
          </w:tcPr>
          <w:p w:rsidR="00B27375" w:rsidRPr="00C47B6E" w:rsidRDefault="00B27375" w:rsidP="00F078B3">
            <w:pPr>
              <w:spacing w:line="276" w:lineRule="auto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Масса нетто</w:t>
            </w:r>
          </w:p>
        </w:tc>
        <w:tc>
          <w:tcPr>
            <w:tcW w:w="2268" w:type="dxa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418" w:type="dxa"/>
            <w:vAlign w:val="center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кг</w:t>
            </w:r>
          </w:p>
        </w:tc>
        <w:tc>
          <w:tcPr>
            <w:tcW w:w="3544" w:type="dxa"/>
            <w:vAlign w:val="center"/>
          </w:tcPr>
          <w:p w:rsidR="00B27375" w:rsidRPr="00C47B6E" w:rsidRDefault="00B27375" w:rsidP="00370B8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</w:tr>
    </w:tbl>
    <w:p w:rsidR="009B3C48" w:rsidRDefault="009B3C48" w:rsidP="003808D1">
      <w:pPr>
        <w:spacing w:line="276" w:lineRule="auto"/>
        <w:jc w:val="both"/>
        <w:rPr>
          <w:noProof/>
          <w:sz w:val="24"/>
        </w:rPr>
      </w:pPr>
    </w:p>
    <w:p w:rsidR="00EA427D" w:rsidRDefault="00FE6F6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7572313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934BC">
        <w:rPr>
          <w:rFonts w:ascii="Times New Roman" w:hAnsi="Times New Roman" w:cs="Times New Roman"/>
          <w:color w:val="auto"/>
          <w:sz w:val="22"/>
          <w:szCs w:val="22"/>
        </w:rPr>
        <w:t>Комбинации наружного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и внутренних блоков</w:t>
      </w:r>
      <w:bookmarkEnd w:id="8"/>
    </w:p>
    <w:p w:rsidR="00EA427D" w:rsidRPr="00674235" w:rsidRDefault="00EA427D" w:rsidP="00EA427D"/>
    <w:p w:rsidR="00162E0E" w:rsidRDefault="00162E0E" w:rsidP="00162E0E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>Возм</w:t>
      </w:r>
      <w:r w:rsidR="00C934BC">
        <w:rPr>
          <w:sz w:val="22"/>
          <w:szCs w:val="22"/>
        </w:rPr>
        <w:t>ожные комбинации наружного блока</w:t>
      </w:r>
      <w:r w:rsidRPr="00674235">
        <w:rPr>
          <w:sz w:val="22"/>
          <w:szCs w:val="22"/>
        </w:rPr>
        <w:t xml:space="preserve"> </w:t>
      </w:r>
      <w:r w:rsidR="002541F9">
        <w:rPr>
          <w:sz w:val="22"/>
          <w:szCs w:val="22"/>
        </w:rPr>
        <w:t>RQ100DX</w:t>
      </w:r>
      <w:r w:rsidR="002541F9">
        <w:rPr>
          <w:sz w:val="22"/>
          <w:szCs w:val="22"/>
          <w:lang w:val="en-US"/>
        </w:rPr>
        <w:t>V</w:t>
      </w:r>
      <w:r w:rsidRPr="00674235">
        <w:rPr>
          <w:sz w:val="22"/>
          <w:szCs w:val="22"/>
        </w:rPr>
        <w:t xml:space="preserve">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</w:t>
      </w:r>
    </w:p>
    <w:p w:rsidR="00162E0E" w:rsidRDefault="00940906" w:rsidP="00162E0E">
      <w:pPr>
        <w:rPr>
          <w:sz w:val="22"/>
          <w:szCs w:val="22"/>
        </w:rPr>
      </w:pPr>
      <w:r>
        <w:rPr>
          <w:sz w:val="22"/>
          <w:szCs w:val="22"/>
        </w:rPr>
        <w:t>в таблице 3</w:t>
      </w:r>
      <w:r w:rsidR="00162E0E" w:rsidRPr="00F55993">
        <w:rPr>
          <w:sz w:val="22"/>
          <w:szCs w:val="22"/>
        </w:rPr>
        <w:t>.</w:t>
      </w:r>
    </w:p>
    <w:p w:rsidR="00162E0E" w:rsidRPr="00A7760C" w:rsidRDefault="00162E0E" w:rsidP="00EA427D">
      <w:pPr>
        <w:ind w:firstLine="709"/>
        <w:rPr>
          <w:sz w:val="16"/>
          <w:szCs w:val="16"/>
        </w:rPr>
      </w:pPr>
    </w:p>
    <w:p w:rsidR="00162E0E" w:rsidRDefault="00162E0E" w:rsidP="00162E0E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162E0E" w:rsidRPr="000A768F" w:rsidRDefault="00162E0E" w:rsidP="00162E0E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936" w:type="dxa"/>
        <w:jc w:val="center"/>
        <w:tblLayout w:type="fixed"/>
        <w:tblLook w:val="04A0" w:firstRow="1" w:lastRow="0" w:firstColumn="1" w:lastColumn="0" w:noHBand="0" w:noVBand="1"/>
      </w:tblPr>
      <w:tblGrid>
        <w:gridCol w:w="2972"/>
        <w:gridCol w:w="567"/>
        <w:gridCol w:w="1701"/>
        <w:gridCol w:w="1994"/>
        <w:gridCol w:w="1702"/>
      </w:tblGrid>
      <w:tr w:rsidR="0065555F" w:rsidRPr="00BD621B" w:rsidTr="00A7760C">
        <w:trPr>
          <w:jc w:val="center"/>
        </w:trPr>
        <w:tc>
          <w:tcPr>
            <w:tcW w:w="3539" w:type="dxa"/>
            <w:gridSpan w:val="2"/>
            <w:vAlign w:val="center"/>
          </w:tcPr>
          <w:p w:rsidR="0065555F" w:rsidRPr="00BD621B" w:rsidRDefault="0065555F" w:rsidP="006236C1">
            <w:pPr>
              <w:rPr>
                <w:b/>
                <w:sz w:val="22"/>
                <w:szCs w:val="22"/>
              </w:rPr>
            </w:pPr>
            <w:r w:rsidRPr="00BD621B">
              <w:rPr>
                <w:b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5397" w:type="dxa"/>
            <w:gridSpan w:val="3"/>
            <w:vAlign w:val="center"/>
          </w:tcPr>
          <w:p w:rsidR="0065555F" w:rsidRPr="00BD621B" w:rsidRDefault="0065555F" w:rsidP="006236C1">
            <w:pPr>
              <w:jc w:val="center"/>
              <w:rPr>
                <w:b/>
                <w:sz w:val="22"/>
                <w:szCs w:val="22"/>
              </w:rPr>
            </w:pPr>
            <w:r w:rsidRPr="00BD621B">
              <w:rPr>
                <w:b/>
                <w:sz w:val="22"/>
                <w:szCs w:val="22"/>
              </w:rPr>
              <w:t>Наименование модели</w:t>
            </w:r>
          </w:p>
        </w:tc>
      </w:tr>
      <w:tr w:rsidR="0065555F" w:rsidRPr="00BD621B" w:rsidTr="00A7760C">
        <w:trPr>
          <w:jc w:val="center"/>
        </w:trPr>
        <w:tc>
          <w:tcPr>
            <w:tcW w:w="3539" w:type="dxa"/>
            <w:gridSpan w:val="2"/>
            <w:vAlign w:val="center"/>
          </w:tcPr>
          <w:p w:rsidR="0065555F" w:rsidRPr="00BD621B" w:rsidRDefault="0065555F" w:rsidP="0065555F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701" w:type="dxa"/>
            <w:vAlign w:val="center"/>
          </w:tcPr>
          <w:p w:rsidR="0065555F" w:rsidRPr="00C47B6E" w:rsidRDefault="0065555F" w:rsidP="0065555F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FLQN100EXV</w:t>
            </w:r>
          </w:p>
        </w:tc>
        <w:tc>
          <w:tcPr>
            <w:tcW w:w="1994" w:type="dxa"/>
            <w:vAlign w:val="center"/>
          </w:tcPr>
          <w:p w:rsidR="0065555F" w:rsidRPr="00C47B6E" w:rsidRDefault="00A7760C" w:rsidP="0065555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FDMQN100C</w:t>
            </w:r>
            <w:r>
              <w:rPr>
                <w:sz w:val="22"/>
                <w:szCs w:val="22"/>
                <w:lang w:val="en-US"/>
              </w:rPr>
              <w:t>XV</w:t>
            </w:r>
          </w:p>
        </w:tc>
        <w:tc>
          <w:tcPr>
            <w:tcW w:w="1702" w:type="dxa"/>
            <w:vAlign w:val="center"/>
          </w:tcPr>
          <w:p w:rsidR="0065555F" w:rsidRPr="00C47B6E" w:rsidRDefault="00F714D4" w:rsidP="0065555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FCQN100</w:t>
            </w:r>
            <w:r>
              <w:rPr>
                <w:sz w:val="22"/>
                <w:szCs w:val="22"/>
                <w:lang w:val="en-US"/>
              </w:rPr>
              <w:t>EXV</w:t>
            </w:r>
          </w:p>
        </w:tc>
      </w:tr>
      <w:tr w:rsidR="0077012F" w:rsidRPr="00BD621B" w:rsidTr="00A95E04">
        <w:trPr>
          <w:jc w:val="center"/>
        </w:trPr>
        <w:tc>
          <w:tcPr>
            <w:tcW w:w="3539" w:type="dxa"/>
            <w:gridSpan w:val="2"/>
            <w:vAlign w:val="center"/>
          </w:tcPr>
          <w:p w:rsidR="0077012F" w:rsidRPr="00BD621B" w:rsidRDefault="0077012F" w:rsidP="0065555F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5397" w:type="dxa"/>
            <w:gridSpan w:val="3"/>
            <w:vAlign w:val="center"/>
          </w:tcPr>
          <w:p w:rsidR="0077012F" w:rsidRPr="00C47B6E" w:rsidRDefault="0077012F" w:rsidP="0065555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F7DB2">
              <w:rPr>
                <w:sz w:val="22"/>
                <w:szCs w:val="22"/>
              </w:rPr>
              <w:t>RQ100DXY</w:t>
            </w:r>
          </w:p>
        </w:tc>
      </w:tr>
      <w:tr w:rsidR="0065555F" w:rsidRPr="00BD621B" w:rsidTr="00A7760C">
        <w:trPr>
          <w:jc w:val="center"/>
        </w:trPr>
        <w:tc>
          <w:tcPr>
            <w:tcW w:w="2972" w:type="dxa"/>
            <w:vAlign w:val="center"/>
          </w:tcPr>
          <w:p w:rsidR="0065555F" w:rsidRPr="00BD621B" w:rsidRDefault="0065555F" w:rsidP="0065555F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65555F" w:rsidRPr="00BD621B" w:rsidRDefault="0065555F" w:rsidP="0065555F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кВт</w:t>
            </w:r>
          </w:p>
        </w:tc>
        <w:tc>
          <w:tcPr>
            <w:tcW w:w="1701" w:type="dxa"/>
            <w:vAlign w:val="center"/>
          </w:tcPr>
          <w:p w:rsidR="0065555F" w:rsidRPr="00BD621B" w:rsidRDefault="002541F9" w:rsidP="006555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</w:tc>
        <w:tc>
          <w:tcPr>
            <w:tcW w:w="1994" w:type="dxa"/>
            <w:vAlign w:val="center"/>
          </w:tcPr>
          <w:p w:rsidR="0065555F" w:rsidRPr="00BD621B" w:rsidRDefault="00060BE4" w:rsidP="006555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11.43</w:t>
            </w:r>
          </w:p>
        </w:tc>
        <w:tc>
          <w:tcPr>
            <w:tcW w:w="1702" w:type="dxa"/>
            <w:vAlign w:val="center"/>
          </w:tcPr>
          <w:p w:rsidR="0065555F" w:rsidRPr="00060BE4" w:rsidRDefault="00060BE4" w:rsidP="006555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11.43</w:t>
            </w:r>
          </w:p>
        </w:tc>
      </w:tr>
      <w:tr w:rsidR="0065555F" w:rsidRPr="00BD621B" w:rsidTr="00A7760C">
        <w:trPr>
          <w:jc w:val="center"/>
        </w:trPr>
        <w:tc>
          <w:tcPr>
            <w:tcW w:w="2972" w:type="dxa"/>
            <w:vAlign w:val="center"/>
          </w:tcPr>
          <w:p w:rsidR="0065555F" w:rsidRPr="00BD621B" w:rsidRDefault="0065555F" w:rsidP="0065555F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65555F" w:rsidRPr="00BD621B" w:rsidRDefault="0065555F" w:rsidP="0065555F">
            <w:pPr>
              <w:rPr>
                <w:sz w:val="22"/>
                <w:szCs w:val="22"/>
              </w:rPr>
            </w:pPr>
            <w:r w:rsidRPr="00BD621B">
              <w:rPr>
                <w:sz w:val="22"/>
                <w:szCs w:val="22"/>
              </w:rPr>
              <w:t>кВт</w:t>
            </w:r>
          </w:p>
        </w:tc>
        <w:tc>
          <w:tcPr>
            <w:tcW w:w="1701" w:type="dxa"/>
            <w:vAlign w:val="center"/>
          </w:tcPr>
          <w:p w:rsidR="0065555F" w:rsidRPr="00BD621B" w:rsidRDefault="002541F9" w:rsidP="006555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11.7</w:t>
            </w:r>
          </w:p>
        </w:tc>
        <w:tc>
          <w:tcPr>
            <w:tcW w:w="1994" w:type="dxa"/>
            <w:vAlign w:val="center"/>
          </w:tcPr>
          <w:p w:rsidR="0065555F" w:rsidRPr="00BD621B" w:rsidRDefault="00060BE4" w:rsidP="006555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12.02</w:t>
            </w:r>
          </w:p>
        </w:tc>
        <w:tc>
          <w:tcPr>
            <w:tcW w:w="1702" w:type="dxa"/>
            <w:vAlign w:val="center"/>
          </w:tcPr>
          <w:p w:rsidR="0065555F" w:rsidRPr="00BD621B" w:rsidRDefault="00060BE4" w:rsidP="006555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11.43</w:t>
            </w:r>
          </w:p>
        </w:tc>
      </w:tr>
    </w:tbl>
    <w:p w:rsidR="00162E0E" w:rsidRDefault="00162E0E" w:rsidP="00162E0E">
      <w:pPr>
        <w:rPr>
          <w:sz w:val="12"/>
          <w:szCs w:val="12"/>
        </w:rPr>
      </w:pPr>
    </w:p>
    <w:p w:rsidR="000E638C" w:rsidRPr="00DC2751" w:rsidRDefault="00EA427D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757231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2.1.5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EF379D" w:rsidRDefault="00EF379D" w:rsidP="001532F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14213C">
        <w:rPr>
          <w:sz w:val="22"/>
          <w:szCs w:val="22"/>
        </w:rPr>
        <w:t>При поднятии температуры конденсации температура испарения повышается, а производительность</w:t>
      </w:r>
      <w:r>
        <w:rPr>
          <w:sz w:val="22"/>
          <w:szCs w:val="22"/>
        </w:rPr>
        <w:t xml:space="preserve"> </w:t>
      </w:r>
      <w:r w:rsidRPr="0014213C">
        <w:rPr>
          <w:sz w:val="22"/>
          <w:szCs w:val="22"/>
        </w:rPr>
        <w:t>охлаждающей установки падает. С целью достижения максимальной охлаждающей способности</w:t>
      </w:r>
      <w:r>
        <w:rPr>
          <w:sz w:val="22"/>
          <w:szCs w:val="22"/>
        </w:rPr>
        <w:t xml:space="preserve"> </w:t>
      </w:r>
      <w:r w:rsidRPr="0014213C">
        <w:rPr>
          <w:sz w:val="22"/>
          <w:szCs w:val="22"/>
        </w:rPr>
        <w:t>местоположение, выбранное для наружного блока, должно отвечать следующим требованиям:</w:t>
      </w:r>
    </w:p>
    <w:p w:rsidR="00EF379D" w:rsidRPr="00C11938" w:rsidRDefault="00EF379D" w:rsidP="001532F7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11938">
        <w:rPr>
          <w:rFonts w:ascii="Times New Roman" w:hAnsi="Times New Roman"/>
        </w:rPr>
        <w:t>Установите конденсаторный (наружный) блок таким образом, что горячий воздух, распределяемый наружным конденсаторным блоком, не мог бы быть снова затянут (как в случае короткого замыкания</w:t>
      </w:r>
      <w:r>
        <w:rPr>
          <w:rFonts w:ascii="Times New Roman" w:hAnsi="Times New Roman"/>
        </w:rPr>
        <w:t xml:space="preserve"> </w:t>
      </w:r>
      <w:r w:rsidRPr="00C11938">
        <w:rPr>
          <w:rFonts w:ascii="Times New Roman" w:hAnsi="Times New Roman"/>
        </w:rPr>
        <w:t>горячего воздуха на выпуске). Оставьте вокруг блока достаточно места для проведения технического</w:t>
      </w:r>
      <w:r>
        <w:rPr>
          <w:rFonts w:ascii="Times New Roman" w:hAnsi="Times New Roman"/>
        </w:rPr>
        <w:t xml:space="preserve"> </w:t>
      </w:r>
      <w:r w:rsidRPr="00C11938">
        <w:rPr>
          <w:rFonts w:ascii="Times New Roman" w:eastAsia="Times New Roman" w:hAnsi="Times New Roman"/>
          <w:lang w:eastAsia="ru-RU"/>
        </w:rPr>
        <w:t>обслуживания;</w:t>
      </w:r>
    </w:p>
    <w:p w:rsidR="00EF379D" w:rsidRPr="00C11938" w:rsidRDefault="00EF379D" w:rsidP="001532F7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11938">
        <w:rPr>
          <w:rFonts w:ascii="Times New Roman" w:hAnsi="Times New Roman"/>
        </w:rPr>
        <w:t>Убедитесь, что на входе и выходе воздушного потока из блока нет препятствий. Удалите препятствия,</w:t>
      </w:r>
      <w:r>
        <w:rPr>
          <w:rFonts w:ascii="Times New Roman" w:hAnsi="Times New Roman"/>
        </w:rPr>
        <w:t xml:space="preserve"> </w:t>
      </w:r>
      <w:r w:rsidRPr="00C11938">
        <w:rPr>
          <w:rFonts w:ascii="Times New Roman" w:hAnsi="Times New Roman"/>
        </w:rPr>
        <w:t>которые блокирую</w:t>
      </w:r>
      <w:r>
        <w:rPr>
          <w:rFonts w:ascii="Times New Roman" w:hAnsi="Times New Roman"/>
        </w:rPr>
        <w:t>т впуск или выпуск воздуха;</w:t>
      </w:r>
    </w:p>
    <w:p w:rsidR="00EF379D" w:rsidRPr="00C11938" w:rsidRDefault="00EF379D" w:rsidP="001532F7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</w:rPr>
      </w:pPr>
      <w:r w:rsidRPr="00C11938">
        <w:rPr>
          <w:rFonts w:ascii="Times New Roman" w:hAnsi="Times New Roman"/>
        </w:rPr>
        <w:t>Место должно хорошо вентилироваться, чтобы блок мог втянуть и выпустить достаточного воздуха,</w:t>
      </w:r>
      <w:r>
        <w:rPr>
          <w:rFonts w:ascii="Times New Roman" w:hAnsi="Times New Roman"/>
        </w:rPr>
        <w:t xml:space="preserve"> </w:t>
      </w:r>
      <w:r w:rsidRPr="00C11938">
        <w:rPr>
          <w:rFonts w:ascii="Times New Roman" w:hAnsi="Times New Roman"/>
        </w:rPr>
        <w:t>понижая, таким о</w:t>
      </w:r>
      <w:r>
        <w:rPr>
          <w:rFonts w:ascii="Times New Roman" w:hAnsi="Times New Roman"/>
        </w:rPr>
        <w:t>бразом, температуру конденсации;</w:t>
      </w:r>
    </w:p>
    <w:p w:rsidR="00EF379D" w:rsidRPr="00C11938" w:rsidRDefault="00EF379D" w:rsidP="001532F7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11938">
        <w:rPr>
          <w:rFonts w:ascii="Times New Roman" w:hAnsi="Times New Roman"/>
        </w:rPr>
        <w:t>Место, способное выдержать вес наружного блока и обес</w:t>
      </w:r>
      <w:r>
        <w:rPr>
          <w:rFonts w:ascii="Times New Roman" w:hAnsi="Times New Roman"/>
        </w:rPr>
        <w:t>печить изоляцию шума и вибраций4</w:t>
      </w:r>
    </w:p>
    <w:p w:rsidR="00EF379D" w:rsidRPr="00C11938" w:rsidRDefault="00EF379D" w:rsidP="001532F7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C11938">
        <w:rPr>
          <w:rFonts w:ascii="Times New Roman" w:hAnsi="Times New Roman"/>
        </w:rPr>
        <w:t>Место, защищенное от прямого солнечного света. Или, в случае необходимости, используйте защитный</w:t>
      </w:r>
      <w:r>
        <w:rPr>
          <w:rFonts w:ascii="Times New Roman" w:hAnsi="Times New Roman"/>
        </w:rPr>
        <w:t xml:space="preserve"> </w:t>
      </w:r>
      <w:r w:rsidRPr="00C11938">
        <w:rPr>
          <w:rFonts w:ascii="Times New Roman" w:hAnsi="Times New Roman"/>
        </w:rPr>
        <w:t>тент. Или, в случае необходим</w:t>
      </w:r>
      <w:r>
        <w:rPr>
          <w:rFonts w:ascii="Times New Roman" w:hAnsi="Times New Roman"/>
        </w:rPr>
        <w:t>ости, используйте защитный тент;</w:t>
      </w:r>
    </w:p>
    <w:p w:rsidR="00EF379D" w:rsidRPr="007621A4" w:rsidRDefault="00EF379D" w:rsidP="001532F7">
      <w:pPr>
        <w:pStyle w:val="af3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</w:rPr>
      </w:pPr>
      <w:r w:rsidRPr="007621A4">
        <w:rPr>
          <w:rFonts w:ascii="Times New Roman" w:hAnsi="Times New Roman"/>
        </w:rPr>
        <w:t>Место не должно быть восприимчивым к пыли или масляному туману.</w:t>
      </w:r>
    </w:p>
    <w:p w:rsidR="00EF379D" w:rsidRDefault="00EF379D" w:rsidP="001532F7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  <w:r w:rsidRPr="00C11938">
        <w:rPr>
          <w:sz w:val="22"/>
          <w:szCs w:val="22"/>
        </w:rPr>
        <w:t>Наружные блоки должны быть установлены таким образом, чтобы не возникало короткое замыкание горячего воздуха на выпуске</w:t>
      </w:r>
      <w:r>
        <w:rPr>
          <w:sz w:val="22"/>
          <w:szCs w:val="22"/>
        </w:rPr>
        <w:t xml:space="preserve"> </w:t>
      </w:r>
      <w:r w:rsidRPr="00C11938">
        <w:rPr>
          <w:sz w:val="22"/>
          <w:szCs w:val="22"/>
        </w:rPr>
        <w:t>или препятствия для плавного потока воздуха. Выберите самое холодное место, где температура всасываемого воздуха не</w:t>
      </w:r>
      <w:r>
        <w:rPr>
          <w:sz w:val="22"/>
          <w:szCs w:val="22"/>
        </w:rPr>
        <w:t xml:space="preserve"> </w:t>
      </w:r>
      <w:r w:rsidRPr="00C11938">
        <w:rPr>
          <w:sz w:val="22"/>
          <w:szCs w:val="22"/>
        </w:rPr>
        <w:t>превышает температуру наружного воздуха</w:t>
      </w:r>
      <w:r>
        <w:rPr>
          <w:sz w:val="22"/>
          <w:szCs w:val="22"/>
        </w:rPr>
        <w:t>. Сервисные расстояния представлены на рисунке 14.</w:t>
      </w:r>
    </w:p>
    <w:p w:rsidR="006132A8" w:rsidRDefault="006132A8" w:rsidP="001532F7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EF379D" w:rsidRPr="00C11938" w:rsidRDefault="00EF379D" w:rsidP="00EF379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EF379D" w:rsidRPr="0014213C" w:rsidRDefault="00EF379D" w:rsidP="00EF379D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11BC1E93" wp14:editId="78EDA36C">
            <wp:extent cx="6210300" cy="194310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2A8" w:rsidRDefault="006132A8" w:rsidP="00EF379D">
      <w:pPr>
        <w:spacing w:line="276" w:lineRule="auto"/>
        <w:jc w:val="center"/>
        <w:rPr>
          <w:sz w:val="20"/>
          <w:szCs w:val="20"/>
        </w:rPr>
      </w:pPr>
    </w:p>
    <w:p w:rsidR="00EF379D" w:rsidRDefault="00EF379D" w:rsidP="00EF379D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14</w:t>
      </w:r>
    </w:p>
    <w:p w:rsidR="00EF379D" w:rsidRDefault="00EF379D" w:rsidP="00EF379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6132A8" w:rsidRDefault="006132A8" w:rsidP="00EF379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6132A8" w:rsidRDefault="006132A8" w:rsidP="00EF379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6132A8" w:rsidRDefault="006132A8" w:rsidP="00EF379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6132A8" w:rsidRDefault="006132A8" w:rsidP="00EF379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6132A8" w:rsidRDefault="006132A8" w:rsidP="00EF379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6132A8" w:rsidRDefault="006132A8" w:rsidP="00EF379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6132A8" w:rsidRDefault="006132A8" w:rsidP="00EF379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6132A8" w:rsidRDefault="006132A8" w:rsidP="00EF379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6132A8" w:rsidRDefault="006132A8" w:rsidP="00EF379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6132A8" w:rsidRDefault="006132A8" w:rsidP="00EF379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6132A8" w:rsidRDefault="006132A8" w:rsidP="00EF379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7F33CC" w:rsidRPr="007F33CC" w:rsidRDefault="007F33CC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bookmark0"/>
      <w:bookmarkStart w:id="11" w:name="_Toc107572315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7F33CC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0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1"/>
    </w:p>
    <w:p w:rsidR="007F33CC" w:rsidRDefault="007F33CC" w:rsidP="00067EE6">
      <w:pPr>
        <w:ind w:firstLine="851"/>
        <w:rPr>
          <w:sz w:val="22"/>
          <w:szCs w:val="22"/>
        </w:rPr>
      </w:pPr>
    </w:p>
    <w:p w:rsidR="00C65F92" w:rsidRPr="00C65F92" w:rsidRDefault="00C65F92" w:rsidP="00067EE6">
      <w:pPr>
        <w:ind w:firstLine="851"/>
        <w:rPr>
          <w:sz w:val="22"/>
          <w:szCs w:val="22"/>
        </w:rPr>
      </w:pPr>
      <w:r w:rsidRPr="00C65F92">
        <w:rPr>
          <w:sz w:val="22"/>
          <w:szCs w:val="22"/>
        </w:rPr>
        <w:t xml:space="preserve">Оптимальная </w:t>
      </w:r>
      <w:r w:rsidR="00067EE6" w:rsidRPr="00C65F92">
        <w:rPr>
          <w:sz w:val="22"/>
          <w:szCs w:val="22"/>
        </w:rPr>
        <w:t>эксплуатация</w:t>
      </w:r>
      <w:r w:rsidR="00067EE6">
        <w:rPr>
          <w:sz w:val="22"/>
          <w:szCs w:val="22"/>
        </w:rPr>
        <w:t xml:space="preserve"> </w:t>
      </w:r>
      <w:r w:rsidR="00067EE6" w:rsidRPr="00C65F92">
        <w:rPr>
          <w:sz w:val="22"/>
          <w:szCs w:val="22"/>
        </w:rPr>
        <w:t>(</w:t>
      </w:r>
      <w:r w:rsidR="00EF379D">
        <w:rPr>
          <w:sz w:val="22"/>
          <w:szCs w:val="22"/>
        </w:rPr>
        <w:t>рисунок 15</w:t>
      </w:r>
      <w:r w:rsidRPr="00C65F92">
        <w:rPr>
          <w:sz w:val="22"/>
          <w:szCs w:val="22"/>
        </w:rPr>
        <w:t>).</w:t>
      </w:r>
    </w:p>
    <w:p w:rsidR="00AE3233" w:rsidRPr="009B1EC5" w:rsidRDefault="004E4D53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96025" cy="29051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227" w:rsidRDefault="00EF379D" w:rsidP="006132A8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</w:t>
      </w:r>
      <w:r w:rsidRPr="001532F7">
        <w:rPr>
          <w:sz w:val="20"/>
          <w:szCs w:val="20"/>
        </w:rPr>
        <w:t>5</w:t>
      </w:r>
    </w:p>
    <w:p w:rsidR="006132A8" w:rsidRDefault="006132A8" w:rsidP="006132A8">
      <w:pPr>
        <w:spacing w:line="276" w:lineRule="auto"/>
        <w:jc w:val="center"/>
        <w:rPr>
          <w:sz w:val="20"/>
          <w:szCs w:val="20"/>
        </w:rPr>
      </w:pPr>
    </w:p>
    <w:p w:rsidR="006132A8" w:rsidRDefault="006132A8" w:rsidP="006132A8">
      <w:pPr>
        <w:spacing w:line="276" w:lineRule="auto"/>
        <w:jc w:val="center"/>
        <w:rPr>
          <w:sz w:val="20"/>
          <w:szCs w:val="20"/>
        </w:rPr>
      </w:pPr>
    </w:p>
    <w:p w:rsidR="00AE3233" w:rsidRPr="00DC2751" w:rsidRDefault="007F33C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2" w:name="_Toc107572316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2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1532F7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 xml:space="preserve">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1532F7">
        <w:rPr>
          <w:noProof/>
          <w:sz w:val="22"/>
          <w:szCs w:val="22"/>
        </w:rPr>
        <w:t>16</w:t>
      </w:r>
      <w:r w:rsidRPr="009B1EC5">
        <w:rPr>
          <w:noProof/>
          <w:sz w:val="22"/>
          <w:szCs w:val="22"/>
        </w:rPr>
        <w:t>.</w:t>
      </w:r>
    </w:p>
    <w:p w:rsidR="00F038AD" w:rsidRDefault="006132A8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405765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2A8" w:rsidRDefault="006132A8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1532F7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16</w:t>
      </w: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3" w:name="_Toc107572317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1532F7">
        <w:rPr>
          <w:noProof/>
          <w:sz w:val="22"/>
          <w:szCs w:val="22"/>
        </w:rPr>
        <w:t xml:space="preserve"> 17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15B56EC1" wp14:editId="6C669909">
            <wp:extent cx="719329" cy="719329"/>
            <wp:effectExtent l="0" t="0" r="5080" b="508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Dantherm_icon-28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4B7C47C4" wp14:editId="79D9F953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Dantherm_icon-25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8A572FF" wp14:editId="6E396F62">
            <wp:extent cx="719329" cy="719329"/>
            <wp:effectExtent l="0" t="0" r="5080" b="508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Dantherm_icon-29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532F7">
        <w:rPr>
          <w:noProof/>
          <w:sz w:val="20"/>
          <w:szCs w:val="20"/>
        </w:rPr>
        <w:t>17</w:t>
      </w:r>
    </w:p>
    <w:p w:rsidR="001532F7" w:rsidRDefault="001532F7" w:rsidP="003808D1">
      <w:pPr>
        <w:spacing w:after="160" w:line="276" w:lineRule="auto"/>
        <w:jc w:val="both"/>
        <w:rPr>
          <w:noProof/>
          <w:sz w:val="24"/>
        </w:rPr>
      </w:pPr>
    </w:p>
    <w:p w:rsidR="004D528D" w:rsidRDefault="004D528D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t xml:space="preserve"> </w:t>
      </w:r>
      <w:bookmarkStart w:id="17" w:name="_Toc107572318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2445D7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2445D7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2445D7">
        <w:rPr>
          <w:noProof/>
          <w:sz w:val="20"/>
          <w:szCs w:val="20"/>
          <w:lang w:val="en-US"/>
        </w:rPr>
        <w:t>4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0E0F86" w:rsidP="004D528D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3D6BC5">
              <w:rPr>
                <w:sz w:val="22"/>
                <w:szCs w:val="22"/>
              </w:rPr>
              <w:t>блок</w:t>
            </w:r>
            <w:r w:rsidRPr="000E0F86">
              <w:rPr>
                <w:sz w:val="22"/>
                <w:szCs w:val="22"/>
              </w:rPr>
              <w:t xml:space="preserve"> </w:t>
            </w:r>
            <w:r w:rsidR="004D528D">
              <w:rPr>
                <w:sz w:val="22"/>
                <w:szCs w:val="22"/>
              </w:rPr>
              <w:t>бытового</w:t>
            </w:r>
            <w:r w:rsidR="003D6BC5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="004D528D">
              <w:rPr>
                <w:sz w:val="22"/>
                <w:szCs w:val="22"/>
              </w:rPr>
              <w:t>) RQ100DX</w:t>
            </w:r>
            <w:r w:rsidR="004D528D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5912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D1826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5912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8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9" w:name="_Ref68106447"/>
      <w:bookmarkStart w:id="20" w:name="_Ref70416290"/>
      <w:bookmarkStart w:id="21" w:name="_Ref70418138"/>
      <w:r w:rsidR="00710871">
        <w:rPr>
          <w:szCs w:val="28"/>
        </w:rPr>
        <w:lastRenderedPageBreak/>
        <w:t xml:space="preserve"> </w:t>
      </w:r>
      <w:bookmarkStart w:id="22" w:name="_Toc107572319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A978CB" w:rsidRDefault="00441E8C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07572320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07572321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C26A46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5912ED" w:rsidRDefault="005912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 xml:space="preserve">ы) </w:t>
      </w:r>
    </w:p>
    <w:p w:rsidR="005912ED" w:rsidRDefault="005912ED" w:rsidP="00C904D9">
      <w:pPr>
        <w:pStyle w:val="a8"/>
        <w:spacing w:before="60" w:line="276" w:lineRule="auto"/>
        <w:ind w:right="-28"/>
        <w:rPr>
          <w:sz w:val="22"/>
          <w:szCs w:val="22"/>
        </w:rPr>
      </w:pPr>
    </w:p>
    <w:p w:rsidR="000E0F86" w:rsidRPr="00A66DAA" w:rsidRDefault="005912ED" w:rsidP="00C904D9">
      <w:pPr>
        <w:pStyle w:val="a8"/>
        <w:spacing w:before="60" w:line="276" w:lineRule="auto"/>
        <w:ind w:right="-28"/>
        <w:rPr>
          <w:sz w:val="24"/>
          <w:szCs w:val="24"/>
        </w:rPr>
      </w:pPr>
      <w:r>
        <w:rPr>
          <w:sz w:val="22"/>
          <w:szCs w:val="22"/>
        </w:rPr>
        <w:t>RQ100DX</w:t>
      </w:r>
      <w:r>
        <w:rPr>
          <w:sz w:val="22"/>
          <w:szCs w:val="22"/>
          <w:lang w:val="en-US"/>
        </w:rPr>
        <w:t>V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3C132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FAC01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162E0E" w:rsidRDefault="008B3E20" w:rsidP="008B3E2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632B17">
        <w:rPr>
          <w:b w:val="0"/>
          <w:sz w:val="22"/>
          <w:szCs w:val="22"/>
        </w:rPr>
        <w:t xml:space="preserve">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162E0E">
        <w:rPr>
          <w:b w:val="0"/>
          <w:sz w:val="22"/>
          <w:szCs w:val="22"/>
        </w:rPr>
        <w:t>:</w:t>
      </w:r>
      <w:r w:rsidR="0084366C" w:rsidRPr="00162E0E">
        <w:rPr>
          <w:b w:val="0"/>
          <w:sz w:val="24"/>
          <w:szCs w:val="24"/>
        </w:rPr>
        <w:t xml:space="preserve">  </w:t>
      </w:r>
      <w:r w:rsidR="00810B70" w:rsidRPr="00162E0E">
        <w:rPr>
          <w:b w:val="0"/>
          <w:sz w:val="24"/>
          <w:szCs w:val="24"/>
        </w:rPr>
        <w:t xml:space="preserve">             </w:t>
      </w:r>
      <w:r w:rsidR="00E24807" w:rsidRPr="00162E0E">
        <w:rPr>
          <w:b w:val="0"/>
          <w:sz w:val="24"/>
          <w:szCs w:val="24"/>
        </w:rPr>
        <w:t xml:space="preserve">       </w:t>
      </w:r>
      <w:r w:rsidR="00C07AE6" w:rsidRPr="00162E0E">
        <w:rPr>
          <w:b w:val="0"/>
          <w:sz w:val="24"/>
          <w:szCs w:val="24"/>
        </w:rPr>
        <w:t xml:space="preserve"> </w:t>
      </w:r>
      <w:r w:rsidRPr="00481251">
        <w:rPr>
          <w:rFonts w:eastAsiaTheme="minorHAnsi"/>
          <w:sz w:val="22"/>
          <w:szCs w:val="22"/>
          <w:lang w:val="en-US" w:eastAsia="en-US"/>
        </w:rPr>
        <w:t>Daikin</w:t>
      </w:r>
      <w:r w:rsidRPr="00162E0E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val="en-US" w:eastAsia="en-US"/>
        </w:rPr>
        <w:t>Malaysia</w:t>
      </w:r>
      <w:r w:rsidRPr="00162E0E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val="en-US" w:eastAsia="en-US"/>
        </w:rPr>
        <w:t>Sdn</w:t>
      </w:r>
      <w:r w:rsidRPr="00162E0E">
        <w:rPr>
          <w:rFonts w:eastAsiaTheme="minorHAnsi"/>
          <w:sz w:val="22"/>
          <w:szCs w:val="22"/>
          <w:lang w:eastAsia="en-US"/>
        </w:rPr>
        <w:t xml:space="preserve">. </w:t>
      </w:r>
      <w:r>
        <w:rPr>
          <w:rFonts w:eastAsiaTheme="minorHAnsi"/>
          <w:sz w:val="22"/>
          <w:szCs w:val="22"/>
          <w:lang w:val="en-US" w:eastAsia="en-US"/>
        </w:rPr>
        <w:t>Bhd</w:t>
      </w:r>
      <w:r w:rsidRPr="00162E0E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7C00C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07572322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58CB5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5912ED" w:rsidRDefault="005912ED" w:rsidP="005912ED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 xml:space="preserve">ы) </w:t>
      </w:r>
    </w:p>
    <w:p w:rsidR="000E0F86" w:rsidRPr="00A66DAA" w:rsidRDefault="000E0F86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5912ED" w:rsidRDefault="005912ED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  <w:lang w:val="en-US"/>
        </w:rPr>
      </w:pPr>
      <w:r>
        <w:rPr>
          <w:sz w:val="22"/>
          <w:szCs w:val="22"/>
        </w:rPr>
        <w:t>RQ100DX</w:t>
      </w:r>
      <w:r>
        <w:rPr>
          <w:sz w:val="22"/>
          <w:szCs w:val="22"/>
          <w:lang w:val="en-US"/>
        </w:rPr>
        <w:t>V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EBECD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D907C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07572323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107572324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 допускается эксплуатация оборудования во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взрывоопасной среде.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Попросите выполнить монтажные работы дилера или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квалифицированных специалистов. Не монтируйте агрегат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самостоятельно.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выполненный монтаж может стать причиной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протечки воды, поражения электрическим током или пожара.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Монтажные работы следует выполнять в строгом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соответствии с настоящей инструкцией.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Неправильно выполненный монтаж может привести к протечке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воды, поражению электрическим током или пожару.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Если блок устанавливается в небольшом помещении,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необходимо принять меры к тому, чтобы концентрация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 в случае его утечки не превысила допустимую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норму. О мерах по предотвращению превышения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допустимой нормы хладагента в случае утечки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проконсультируйтесь с продавцом системы.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превышении допустимой нормы утечки хладагента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может возникнуть кислородная недостаточность.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выполнении монтажных работ следует использовать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только указанное дополнительное оборудование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комплектующие детали.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Использование несоответствующих деталей может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привести к протечке воды, поражению электрическим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током, пожару или поломке блока.</w:t>
      </w:r>
      <w:r w:rsidR="008831F7" w:rsidRPr="005E73D5">
        <w:rPr>
          <w:rFonts w:ascii="Times New Roman" w:hAnsi="Times New Roman"/>
        </w:rPr>
        <w:t xml:space="preserve"> 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Устанавливать кондиционер следует на основании, которое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способно выдержать его вес.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Недостаточная прочность основания может привести к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падению оборудования и травматизму.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Монтажные работы следует проводить с учетом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особенностей местного климата: возможности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возникновения сильных ветров, тайфунов, землетрясений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 др.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выполненный монтаж может стать причиной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несчастных случаев, вызванных падением оборудования.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Все электротехнические работы следует поручать только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квалифицированным специалистам. Такие работы должны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проводиться в строгом соответствии с местными нормами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настоящей инструкцией по монтажу с использованием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отдельной цепи питания.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Недостаточная мощность цепи силового электропитания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 выполненные электрические подключения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могут привести к поражению электрическим током или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вызвать пожар.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Вся электропроводка должна быть надежно зафиксирована,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должны использоваться только провода указанных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номиналов, на контактные соединения и на провода не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должны воздействовать никакие внешние силы.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Незаконченные соединения и незафиксированные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крепления могут стать причиной пожара.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Укладывать проводку, соединяющую наружный 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внутренние блоки, а также провода, подающие силовое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электропитание, следует так, чтобы крышку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электрического щитка можно было плотно закрыть.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Неправильное положение крышки на электрическом щитке</w:t>
      </w:r>
      <w:r w:rsidR="008831F7" w:rsidRPr="005E73D5">
        <w:rPr>
          <w:rFonts w:ascii="Times New Roman" w:hAnsi="Times New Roman"/>
        </w:rPr>
        <w:t xml:space="preserve"> </w:t>
      </w:r>
      <w:r w:rsidR="00EC54AD" w:rsidRPr="005E73D5">
        <w:rPr>
          <w:rFonts w:ascii="Times New Roman" w:hAnsi="Times New Roman"/>
        </w:rPr>
        <w:t>может вызвать,</w:t>
      </w:r>
      <w:r w:rsidRPr="005E73D5">
        <w:rPr>
          <w:rFonts w:ascii="Times New Roman" w:hAnsi="Times New Roman"/>
        </w:rPr>
        <w:t xml:space="preserve"> перегрев клемм и привести к поражению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электрическим током или пожару.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Если во время монтажных работ произойдет утечка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хладагента, необходимо немедленно проветрить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помещение.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Если пар хладагента войдет в контакт с огнем, может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выделиться ядовитый газ</w:t>
      </w:r>
      <w:r w:rsidR="008831F7" w:rsidRPr="005E73D5">
        <w:rPr>
          <w:rFonts w:ascii="Times New Roman" w:hAnsi="Times New Roman"/>
        </w:rPr>
        <w:t xml:space="preserve">. </w:t>
      </w:r>
      <w:r w:rsidRPr="005E73D5">
        <w:rPr>
          <w:rFonts w:ascii="Times New Roman" w:hAnsi="Times New Roman"/>
        </w:rPr>
        <w:t>По окончании монтажных работ необходимо проверить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наличие утечки пара хладагента.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Если протекающий в помещение пар холодильного агента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войдет в контакт с источником огня (калорифером,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сушилкой или кухонной плитой), возможно выделение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ядовитого газа.</w:t>
      </w:r>
    </w:p>
    <w:p w:rsidR="008831F7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Работать с клеммными соединениями и их элементами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следует только при отключенном электропитании.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 деталям, находящимся под напряжением, можно легко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случайно прикоснуться.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проведении монтажа и работ по техническому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обслуживанию не оставляйте блок без присмотра со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lastRenderedPageBreak/>
        <w:t>снятой сервисной панелью.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 планировании перемещения ранее установленных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блоков нельзя забывать о том, что в первую очередь</w:t>
      </w:r>
      <w:r w:rsidR="008831F7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 xml:space="preserve">необходимо утилизировать хладагент после откачки.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 допускайте прямого контакта случайно вытекшего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хладагента с кожей. Это может привести к тяжелым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ранениям, вызванным обморожением.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74570A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необходимо заземлить.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Сопротивление линии заземления должно соответствовать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государственным нормам.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Провод заземления нельзя подключать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газовым и водопроводным магистралям,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громоотводам и проводке заземления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телефонных линий.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Ненадежное заземление может привести к</w:t>
      </w:r>
      <w:r w:rsidR="00D8169E" w:rsidRPr="0074570A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поражению электрическим током.</w:t>
      </w:r>
      <w:r w:rsidR="00D8169E" w:rsidRPr="0074570A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Трубопровод газообразного хладагента.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 случае утечки газа возможно воспламенение или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возгорание.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Трубопровод циркуляции воды.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Жесткие виниловые трубы неэффективны в качестве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заземления.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Громоотвод или проводка заземления телефонных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линий.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 время грозового разряда электрический потенциал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может увеличится до недопустимого значения.</w:t>
      </w:r>
      <w:r w:rsidR="00D8169E" w:rsidRPr="005E73D5">
        <w:rPr>
          <w:rFonts w:ascii="Times New Roman" w:hAnsi="Times New Roman"/>
        </w:rPr>
        <w:t xml:space="preserve"> 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Необходимо установить предохранитель утечки на землю.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Отсутствие предохранителя утечки тока на землю может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привести к поражению электрическим током и пожару.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 дренажных труб необходимо производить в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строгом соответствии с настоящей инструкцией. Во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избежание образования конденсата трубы следует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изолировать.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Неправильный монтаж дренажных труб может привести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протечке воды, в результате чего может промокнуть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мебель, находящаяся в помещении.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Во избежание помех изображению и звуку наружный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внутренние блоки, кабель силового электропитания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соединительную проводку следует разместить на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расстоянии не менее метра от телевизионных 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радиоприемников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(при определенной длине радиоволн расстояния в один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метр для устранения помех может оказаться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недостаточно).</w:t>
      </w:r>
    </w:p>
    <w:p w:rsidR="00D8169E" w:rsidRPr="005E73D5" w:rsidRDefault="00EC358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 следует устанавливать в местах, где</w:t>
      </w:r>
      <w:r w:rsidR="0080406B">
        <w:rPr>
          <w:rFonts w:ascii="Times New Roman" w:hAnsi="Times New Roman"/>
        </w:rPr>
        <w:t>: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воздухе присутствует эмульсия, испарения и другие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мелкие частицы минеральных масел, например, на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кухне.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Могут разрушиться и отвалиться пластиковые детали,</w:t>
      </w:r>
      <w:r w:rsidR="00D8169E" w:rsidRPr="005E73D5">
        <w:rPr>
          <w:rFonts w:ascii="Times New Roman" w:hAnsi="Times New Roman"/>
        </w:rPr>
        <w:t xml:space="preserve"> также возможна протечка воды;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выделяются коррозионные испарения, </w:t>
      </w:r>
      <w:r w:rsidR="00EC54AD" w:rsidRPr="005E73D5">
        <w:rPr>
          <w:rFonts w:ascii="Times New Roman" w:hAnsi="Times New Roman"/>
        </w:rPr>
        <w:t>например,</w:t>
      </w:r>
      <w:r w:rsidRPr="005E73D5">
        <w:rPr>
          <w:rFonts w:ascii="Times New Roman" w:hAnsi="Times New Roman"/>
        </w:rPr>
        <w:t xml:space="preserve"> пары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серной кислоты.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Коррозия медных труб и мест пайки может привести к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</w:t>
      </w:r>
      <w:r w:rsidR="00D8169E" w:rsidRPr="005E73D5">
        <w:rPr>
          <w:rFonts w:ascii="Times New Roman" w:hAnsi="Times New Roman"/>
        </w:rPr>
        <w:t>течке хладагента;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установлено о</w:t>
      </w:r>
      <w:r w:rsidR="00D8169E" w:rsidRPr="005E73D5">
        <w:rPr>
          <w:rFonts w:ascii="Times New Roman" w:hAnsi="Times New Roman"/>
        </w:rPr>
        <w:t>борудование, излучающее электро</w:t>
      </w:r>
      <w:r w:rsidRPr="005E73D5">
        <w:rPr>
          <w:rFonts w:ascii="Times New Roman" w:hAnsi="Times New Roman"/>
        </w:rPr>
        <w:t>магнитные волны.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Электромагнитные волны могут помешать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функционированию системы управления и вызвать сбои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 работе</w:t>
      </w:r>
      <w:r w:rsidR="00D8169E" w:rsidRPr="005E73D5">
        <w:rPr>
          <w:rFonts w:ascii="Times New Roman" w:hAnsi="Times New Roman"/>
        </w:rPr>
        <w:t xml:space="preserve"> агрегата;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возможна утечка огнеопасных газов, скопление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углеродного волокна и горючей пыли, а также где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ведутся работы с летучими огнеопасными веществами,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например, с растворителями или бензином.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Такие г</w:t>
      </w:r>
      <w:r w:rsidR="00D8169E" w:rsidRPr="005E73D5">
        <w:rPr>
          <w:rFonts w:ascii="Times New Roman" w:hAnsi="Times New Roman"/>
        </w:rPr>
        <w:t>азы могут стать причиной пожара;</w:t>
      </w:r>
    </w:p>
    <w:p w:rsidR="00D8169E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атмосфере отмечается повышенная концентрация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</w:t>
      </w:r>
      <w:r w:rsidR="00D8169E" w:rsidRPr="005E73D5">
        <w:rPr>
          <w:rFonts w:ascii="Times New Roman" w:hAnsi="Times New Roman"/>
        </w:rPr>
        <w:t xml:space="preserve">лей, </w:t>
      </w:r>
      <w:r w:rsidR="00EC54AD" w:rsidRPr="005E73D5">
        <w:rPr>
          <w:rFonts w:ascii="Times New Roman" w:hAnsi="Times New Roman"/>
        </w:rPr>
        <w:t>например,</w:t>
      </w:r>
      <w:r w:rsidR="00D8169E" w:rsidRPr="005E73D5">
        <w:rPr>
          <w:rFonts w:ascii="Times New Roman" w:hAnsi="Times New Roman"/>
        </w:rPr>
        <w:t xml:space="preserve"> на морском берегу;</w:t>
      </w:r>
    </w:p>
    <w:p w:rsidR="005E73D5" w:rsidRPr="005E73D5" w:rsidRDefault="00EC3587" w:rsidP="003808D1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возможны значительные колебания напряжения в сети</w:t>
      </w:r>
      <w:r w:rsidR="00D8169E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питания (например, вблизи заводов и фабрик).</w:t>
      </w:r>
    </w:p>
    <w:p w:rsidR="006F4152" w:rsidRDefault="00536A3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Обязательно примите адекватные меры по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предотвращению использования блока мелкими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животными в качестве пристанища.</w:t>
      </w:r>
      <w:r w:rsidR="006F4152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Мелкие животные, вступив в контакт с электрическими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деталями, могут вызвать сбои в работе блока,</w:t>
      </w:r>
      <w:r w:rsidR="005E73D5" w:rsidRPr="005E73D5">
        <w:rPr>
          <w:rFonts w:ascii="Times New Roman" w:hAnsi="Times New Roman"/>
        </w:rPr>
        <w:t xml:space="preserve"> </w:t>
      </w:r>
      <w:r w:rsidR="0080406B">
        <w:rPr>
          <w:rFonts w:ascii="Times New Roman" w:hAnsi="Times New Roman"/>
        </w:rPr>
        <w:t xml:space="preserve">задымление или возгорание. </w:t>
      </w:r>
    </w:p>
    <w:p w:rsidR="005E73D5" w:rsidRPr="0080406B" w:rsidRDefault="00536A3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Проинструктируйте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заказчика о том, что пространство вокруг блока</w:t>
      </w:r>
      <w:r w:rsidR="0080406B">
        <w:rPr>
          <w:rFonts w:ascii="Times New Roman" w:hAnsi="Times New Roman"/>
        </w:rPr>
        <w:t xml:space="preserve"> </w:t>
      </w:r>
      <w:r w:rsidRPr="0080406B">
        <w:rPr>
          <w:rFonts w:ascii="Times New Roman" w:hAnsi="Times New Roman"/>
        </w:rPr>
        <w:t>необходимо содержать в чистоте.</w:t>
      </w:r>
      <w:r w:rsidR="005E73D5" w:rsidRPr="0080406B">
        <w:rPr>
          <w:rFonts w:ascii="Times New Roman" w:hAnsi="Times New Roman"/>
        </w:rPr>
        <w:t xml:space="preserve"> </w:t>
      </w:r>
    </w:p>
    <w:p w:rsidR="007E604D" w:rsidRPr="005E73D5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Перед началом операций технического обслуживания,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проведение которых требует вскрытия системы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циркуляции хладагента, хладагент должен быть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откачен в соответствии с местными правилами.</w:t>
      </w:r>
    </w:p>
    <w:p w:rsidR="005E73D5" w:rsidRPr="005E73D5" w:rsidRDefault="007E604D" w:rsidP="006F415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E73D5">
        <w:rPr>
          <w:rFonts w:eastAsia="Calibri"/>
          <w:sz w:val="22"/>
          <w:szCs w:val="22"/>
          <w:lang w:eastAsia="en-US"/>
        </w:rPr>
        <w:t>Все электро</w:t>
      </w:r>
      <w:r w:rsidR="005E73D5" w:rsidRPr="005E73D5">
        <w:rPr>
          <w:rFonts w:eastAsia="Calibri"/>
          <w:sz w:val="22"/>
          <w:szCs w:val="22"/>
          <w:lang w:eastAsia="en-US"/>
        </w:rPr>
        <w:t>технические работы должны произ</w:t>
      </w:r>
      <w:r w:rsidRPr="005E73D5">
        <w:rPr>
          <w:rFonts w:eastAsia="Calibri"/>
          <w:sz w:val="22"/>
          <w:szCs w:val="22"/>
          <w:lang w:eastAsia="en-US"/>
        </w:rPr>
        <w:t>водиться только квалифицированными</w:t>
      </w:r>
      <w:r w:rsidR="005E73D5" w:rsidRPr="005E73D5">
        <w:rPr>
          <w:rFonts w:eastAsia="Calibri"/>
          <w:sz w:val="22"/>
          <w:szCs w:val="22"/>
          <w:lang w:eastAsia="en-US"/>
        </w:rPr>
        <w:t xml:space="preserve"> </w:t>
      </w:r>
      <w:r w:rsidRPr="005E73D5">
        <w:rPr>
          <w:rFonts w:eastAsia="Calibri"/>
          <w:sz w:val="22"/>
          <w:szCs w:val="22"/>
          <w:lang w:eastAsia="en-US"/>
        </w:rPr>
        <w:t>специалистами.</w:t>
      </w:r>
      <w:r w:rsidR="005E73D5" w:rsidRPr="005E73D5">
        <w:rPr>
          <w:rFonts w:eastAsia="Calibri"/>
          <w:sz w:val="22"/>
          <w:szCs w:val="22"/>
          <w:lang w:eastAsia="en-US"/>
        </w:rPr>
        <w:t xml:space="preserve"> </w:t>
      </w:r>
    </w:p>
    <w:p w:rsidR="005E73D5" w:rsidRPr="0080406B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Все электрическое оборудование и материалы,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используемы</w:t>
      </w:r>
      <w:r w:rsidR="0080406B">
        <w:rPr>
          <w:rFonts w:ascii="Times New Roman" w:hAnsi="Times New Roman"/>
        </w:rPr>
        <w:t>е при монтаже, должны соответст</w:t>
      </w:r>
      <w:r w:rsidRPr="0080406B">
        <w:rPr>
          <w:rFonts w:ascii="Times New Roman" w:hAnsi="Times New Roman"/>
        </w:rPr>
        <w:t>вовать требованиям местных и государственных</w:t>
      </w:r>
      <w:r w:rsidR="005E73D5" w:rsidRPr="0080406B">
        <w:rPr>
          <w:rFonts w:ascii="Times New Roman" w:hAnsi="Times New Roman"/>
        </w:rPr>
        <w:t xml:space="preserve"> </w:t>
      </w:r>
      <w:r w:rsidRPr="0080406B">
        <w:rPr>
          <w:rFonts w:ascii="Times New Roman" w:hAnsi="Times New Roman"/>
        </w:rPr>
        <w:t>норм.</w:t>
      </w:r>
    </w:p>
    <w:p w:rsidR="005E73D5" w:rsidRPr="005E73D5" w:rsidRDefault="007E604D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lastRenderedPageBreak/>
        <w:t>Высокое напряжение</w:t>
      </w:r>
      <w:r w:rsidR="0080406B">
        <w:rPr>
          <w:rFonts w:ascii="Times New Roman" w:hAnsi="Times New Roman"/>
        </w:rPr>
        <w:t>.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Во избежание поражения электрическим током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обязательно отсоедините электропитание не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менее чем за 1 минуту до начала обслуживания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электрических деталей. Даже по прошествии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1 минуты всегда измеряйте напряжение на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клеммах емкостей и электрических деталей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силовой цепи и, прежде чем прикоснуться к ним,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убеждайтесь в том, что это напряжение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составляет не более 50 В DC постоянного тока.</w:t>
      </w:r>
    </w:p>
    <w:p w:rsidR="005E73D5" w:rsidRPr="005E73D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</w:t>
      </w:r>
      <w:r w:rsidR="005E73D5" w:rsidRPr="005E73D5">
        <w:rPr>
          <w:rFonts w:ascii="Times New Roman" w:hAnsi="Times New Roman"/>
          <w:b/>
        </w:rPr>
        <w:t xml:space="preserve"> </w:t>
      </w:r>
      <w:r w:rsidRPr="005E73D5">
        <w:rPr>
          <w:rFonts w:ascii="Times New Roman" w:hAnsi="Times New Roman"/>
          <w:b/>
        </w:rPr>
        <w:t>хладагента R410A</w:t>
      </w:r>
      <w:r w:rsidR="005E73D5" w:rsidRPr="005E73D5">
        <w:rPr>
          <w:rFonts w:ascii="Times New Roman" w:hAnsi="Times New Roman"/>
          <w:b/>
        </w:rPr>
        <w:t>.</w:t>
      </w:r>
    </w:p>
    <w:p w:rsidR="005E73D5" w:rsidRPr="005E73D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поддерживать чистоту, сухость и герметичность системы.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Необходимо исключить возможность попадания в систему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посторонних веществ и примесей (в том числе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минеральных масел и влаги).</w:t>
      </w:r>
    </w:p>
    <w:p w:rsidR="005E73D5" w:rsidRPr="005E73D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агентом, его дозаправку следует осуществлять только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 жидком состоянии. (Если хладаген</w:t>
      </w:r>
      <w:r w:rsidR="005E73D5" w:rsidRPr="005E73D5">
        <w:rPr>
          <w:rFonts w:ascii="Times New Roman" w:hAnsi="Times New Roman"/>
        </w:rPr>
        <w:t>т находится в газо</w:t>
      </w:r>
      <w:r w:rsidRPr="005E73D5">
        <w:rPr>
          <w:rFonts w:ascii="Times New Roman" w:hAnsi="Times New Roman"/>
        </w:rPr>
        <w:t xml:space="preserve">образном состоянии, его состав </w:t>
      </w:r>
      <w:r w:rsidR="00EC54AD" w:rsidRPr="005E73D5">
        <w:rPr>
          <w:rFonts w:ascii="Times New Roman" w:hAnsi="Times New Roman"/>
        </w:rPr>
        <w:t>изменяется,</w:t>
      </w:r>
      <w:r w:rsidRPr="005E73D5">
        <w:rPr>
          <w:rFonts w:ascii="Times New Roman" w:hAnsi="Times New Roman"/>
        </w:rPr>
        <w:t xml:space="preserve"> и нормальная</w:t>
      </w:r>
      <w:r w:rsidR="005E73D5" w:rsidRPr="005E73D5">
        <w:rPr>
          <w:rFonts w:ascii="Times New Roman" w:hAnsi="Times New Roman"/>
        </w:rPr>
        <w:t xml:space="preserve"> работа системы нарушится).</w:t>
      </w:r>
    </w:p>
    <w:p w:rsidR="00EC3587" w:rsidRPr="005E73D5" w:rsidRDefault="00EC3587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</w:t>
      </w:r>
      <w:r w:rsidR="005E73D5" w:rsidRPr="005E73D5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рассчитаны на применение только хладагента R410A.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7" w:name="_Toc107572325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7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2C2F6B" w:rsidRDefault="002C2F6B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Ref67997869"/>
      <w:bookmarkStart w:id="39" w:name="_Ref68106497"/>
      <w:bookmarkStart w:id="40" w:name="_Ref70418185"/>
      <w:bookmarkStart w:id="41" w:name="_Ref71107481"/>
      <w:bookmarkStart w:id="42" w:name="_Toc107572326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8"/>
      <w:bookmarkEnd w:id="39"/>
      <w:bookmarkEnd w:id="40"/>
      <w:bookmarkEnd w:id="41"/>
      <w:bookmarkEnd w:id="4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3" w:name="_Ref67997880"/>
      <w:bookmarkStart w:id="44" w:name="_Ref68106504"/>
      <w:bookmarkStart w:id="45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07572327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6"/>
    </w:p>
    <w:p w:rsidR="00831E1E" w:rsidRPr="00831E1E" w:rsidRDefault="00831E1E" w:rsidP="00831E1E">
      <w:pPr>
        <w:pStyle w:val="af3"/>
        <w:autoSpaceDE w:val="0"/>
        <w:autoSpaceDN w:val="0"/>
        <w:adjustRightInd w:val="0"/>
        <w:ind w:left="2771" w:hanging="1920"/>
        <w:jc w:val="both"/>
        <w:rPr>
          <w:rFonts w:ascii="Times New Roman" w:hAnsi="Times New Roman"/>
        </w:rPr>
      </w:pPr>
      <w:r w:rsidRPr="00831E1E">
        <w:rPr>
          <w:rFonts w:ascii="Times New Roman" w:hAnsi="Times New Roman"/>
        </w:rPr>
        <w:t xml:space="preserve">Причины неисправностей и способы их </w:t>
      </w:r>
      <w:r w:rsidR="00EC54AD">
        <w:rPr>
          <w:rFonts w:ascii="Times New Roman" w:hAnsi="Times New Roman"/>
        </w:rPr>
        <w:t>устранения приведены в таблице 5</w:t>
      </w:r>
      <w:r w:rsidRPr="00831E1E">
        <w:rPr>
          <w:rFonts w:ascii="Times New Roman" w:hAnsi="Times New Roman"/>
        </w:rPr>
        <w:t>.</w:t>
      </w:r>
    </w:p>
    <w:p w:rsidR="00831E1E" w:rsidRPr="00831E1E" w:rsidRDefault="00831E1E" w:rsidP="00831E1E">
      <w:pPr>
        <w:jc w:val="center"/>
        <w:rPr>
          <w:noProof/>
          <w:sz w:val="20"/>
          <w:szCs w:val="20"/>
          <w:lang w:val="en-US"/>
        </w:rPr>
      </w:pPr>
      <w:r w:rsidRPr="00831E1E">
        <w:rPr>
          <w:noProof/>
          <w:sz w:val="20"/>
          <w:szCs w:val="20"/>
        </w:rPr>
        <w:t xml:space="preserve">Таблица </w:t>
      </w:r>
      <w:r w:rsidR="00EC54AD">
        <w:rPr>
          <w:noProof/>
          <w:sz w:val="20"/>
          <w:szCs w:val="20"/>
          <w:lang w:val="en-US"/>
        </w:rPr>
        <w:t>5</w:t>
      </w:r>
    </w:p>
    <w:p w:rsidR="00831E1E" w:rsidRPr="00831E1E" w:rsidRDefault="00831E1E" w:rsidP="00831E1E">
      <w:pPr>
        <w:pStyle w:val="af3"/>
        <w:ind w:left="2771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1"/>
        <w:gridCol w:w="5492"/>
      </w:tblGrid>
      <w:tr w:rsidR="00831E1E" w:rsidRPr="00BC45E5" w:rsidTr="00941112">
        <w:trPr>
          <w:trHeight w:val="36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831E1E" w:rsidRPr="00BC45E5" w:rsidRDefault="00831E1E" w:rsidP="00941112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831E1E" w:rsidRPr="00BC45E5" w:rsidRDefault="00831E1E" w:rsidP="00941112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831E1E" w:rsidRPr="00BC45E5" w:rsidTr="00941112">
        <w:trPr>
          <w:trHeight w:val="54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в течение 3 минут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после запуска кондиционера.</w:t>
            </w:r>
          </w:p>
        </w:tc>
        <w:tc>
          <w:tcPr>
            <w:tcW w:w="5492" w:type="dxa"/>
            <w:shd w:val="clear" w:color="auto" w:fill="auto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Защита от частого запуска. Подождите 3-4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минуты, чтобы компрессор начал работать.</w:t>
            </w:r>
          </w:p>
        </w:tc>
      </w:tr>
      <w:tr w:rsidR="00831E1E" w:rsidRPr="00BC45E5" w:rsidTr="00941112">
        <w:trPr>
          <w:trHeight w:val="392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не работает.</w:t>
            </w:r>
          </w:p>
        </w:tc>
        <w:tc>
          <w:tcPr>
            <w:tcW w:w="5492" w:type="dxa"/>
            <w:shd w:val="clear" w:color="auto" w:fill="auto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Неисправность электросети или необходимо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заменить предохранитель.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Устройство отключено от электросети.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Таймер задержки установлен неправильно.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Если после всех этих проверок неисправность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сохраняется, обратитесь к установщику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кондиционера.</w:t>
            </w:r>
          </w:p>
        </w:tc>
      </w:tr>
      <w:tr w:rsidR="00831E1E" w:rsidRPr="00BC45E5" w:rsidTr="00941112">
        <w:trPr>
          <w:trHeight w:val="100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Слишком слабый поток воздуха.</w:t>
            </w:r>
          </w:p>
        </w:tc>
        <w:tc>
          <w:tcPr>
            <w:tcW w:w="5492" w:type="dxa"/>
            <w:shd w:val="clear" w:color="auto" w:fill="auto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Загрязнен воздушный фильтр.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окна.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Забиты линии всасывания и выпуска воздуха.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недостаточно высокая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температура.</w:t>
            </w:r>
          </w:p>
        </w:tc>
      </w:tr>
      <w:tr w:rsidR="00831E1E" w:rsidRPr="00BC45E5" w:rsidTr="00941112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Выпускаемый воздух имеет неприятный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запах.</w:t>
            </w:r>
          </w:p>
        </w:tc>
        <w:tc>
          <w:tcPr>
            <w:tcW w:w="5492" w:type="dxa"/>
            <w:shd w:val="clear" w:color="auto" w:fill="auto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Запахи могут быть вызваны частицами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табачного или обычного дыма, парфюмерии 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т. д., скапливающимися на катушке.</w:t>
            </w:r>
          </w:p>
        </w:tc>
      </w:tr>
      <w:tr w:rsidR="00831E1E" w:rsidRPr="00BC45E5" w:rsidTr="00941112">
        <w:trPr>
          <w:trHeight w:val="159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На передней решетке внутреннего блока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скапливается конденсат.</w:t>
            </w:r>
          </w:p>
        </w:tc>
        <w:tc>
          <w:tcPr>
            <w:tcW w:w="5492" w:type="dxa"/>
            <w:shd w:val="clear" w:color="auto" w:fill="auto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Это связано с влажностью воздуха после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длительной эксплуатации.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слишком низкая температура,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увеличьте заданную температуру и запустите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с высокой частотой вращения</w:t>
            </w:r>
          </w:p>
          <w:p w:rsidR="00831E1E" w:rsidRPr="00BC45E5" w:rsidRDefault="00831E1E" w:rsidP="009411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вентилятора.</w:t>
            </w:r>
          </w:p>
        </w:tc>
      </w:tr>
      <w:tr w:rsidR="00831E1E" w:rsidRPr="00BC45E5" w:rsidTr="00941112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 внутреннего блока вытекает вода.</w:t>
            </w:r>
          </w:p>
        </w:tc>
        <w:tc>
          <w:tcPr>
            <w:tcW w:w="5492" w:type="dxa"/>
            <w:shd w:val="clear" w:color="auto" w:fill="auto"/>
          </w:tcPr>
          <w:p w:rsidR="00831E1E" w:rsidRPr="00BC45E5" w:rsidRDefault="00831E1E" w:rsidP="009411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</w:tbl>
    <w:p w:rsidR="00831E1E" w:rsidRPr="00545A04" w:rsidRDefault="00831E1E" w:rsidP="00831E1E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831E1E" w:rsidRDefault="00831E1E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259D9" w:rsidRPr="00831E1E" w:rsidRDefault="00E259D9" w:rsidP="00831E1E">
      <w:pPr>
        <w:pStyle w:val="af3"/>
        <w:spacing w:after="160" w:line="259" w:lineRule="auto"/>
        <w:ind w:left="2771"/>
        <w:rPr>
          <w:rFonts w:ascii="Arial" w:eastAsiaTheme="minorHAnsi" w:hAnsi="Arial" w:cs="Arial"/>
          <w:color w:val="000000"/>
          <w:sz w:val="24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7572328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3"/>
      <w:bookmarkEnd w:id="44"/>
      <w:bookmarkEnd w:id="45"/>
      <w:bookmarkEnd w:id="47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E259D9" w:rsidRPr="00F05C20" w:rsidTr="007C2F73">
        <w:trPr>
          <w:trHeight w:val="387"/>
        </w:trPr>
        <w:tc>
          <w:tcPr>
            <w:tcW w:w="136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259D9" w:rsidRPr="00F05C20" w:rsidRDefault="00E259D9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8" w:name="_Toc14172323"/>
      <w:bookmarkStart w:id="49" w:name="_Toc107572329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8"/>
      <w:bookmarkEnd w:id="49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1532F7">
      <w:footerReference w:type="default" r:id="rId42"/>
      <w:footerReference w:type="first" r:id="rId43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089" w:rsidRDefault="008B3089">
      <w:r>
        <w:separator/>
      </w:r>
    </w:p>
  </w:endnote>
  <w:endnote w:type="continuationSeparator" w:id="0">
    <w:p w:rsidR="008B3089" w:rsidRDefault="008B3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089" w:rsidRDefault="008B308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B3089" w:rsidRDefault="008B308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089" w:rsidRDefault="008B308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B3089" w:rsidRDefault="008B308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B3089" w:rsidRDefault="008B308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B3089" w:rsidRDefault="008B308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089" w:rsidRDefault="008B308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089" w:rsidRDefault="008B308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Pr="00ED4E00" w:rsidRDefault="00564AE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RQ100</w:t>
                              </w:r>
                              <w:r w:rsidR="00A27CE5">
                                <w:rPr>
                                  <w:b/>
                                  <w:sz w:val="22"/>
                                  <w:szCs w:val="22"/>
                                </w:rPr>
                                <w:t>DXV</w:t>
                              </w:r>
                              <w:r w:rsidR="008B3089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B3089" w:rsidRPr="00B7687E" w:rsidRDefault="008B3089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Pr="00ED1531" w:rsidRDefault="008B308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F104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Pr="00ED1531" w:rsidRDefault="008B308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3089" w:rsidRPr="003904A7" w:rsidRDefault="008B308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Malaysia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Sdn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.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Bhd.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173" y="6520"/>
                            <a:ext cx="4350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3089" w:rsidRDefault="008B3089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8B3089" w:rsidRPr="00B04E42" w:rsidRDefault="005257E9" w:rsidP="00116614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</w:t>
                              </w:r>
                              <w:r w:rsidR="008B3089" w:rsidRPr="00B04E42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987A55">
                                <w:rPr>
                                  <w:b/>
                                  <w:sz w:val="18"/>
                                  <w:szCs w:val="18"/>
                                </w:rPr>
                                <w:t>БЫТОВ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ОГО </w:t>
                              </w:r>
                              <w:r w:rsidR="008B3089" w:rsidRPr="00B04E42"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А</w:t>
                              </w:r>
                              <w:r w:rsidR="008B3089" w:rsidRPr="00B04E42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(СПЛИТ-СИСТЕМ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Ы)</w:t>
                              </w:r>
                            </w:p>
                            <w:p w:rsidR="008B3089" w:rsidRDefault="005257E9" w:rsidP="00116614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RQ100</w:t>
                              </w:r>
                              <w:r w:rsidR="00A27CE5">
                                <w:rPr>
                                  <w:b/>
                                  <w:sz w:val="18"/>
                                  <w:szCs w:val="18"/>
                                </w:rPr>
                                <w:t>DXV</w:t>
                              </w:r>
                            </w:p>
                            <w:p w:rsidR="008B3089" w:rsidRPr="00B04E42" w:rsidRDefault="008B308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2"/>
                                </w:rPr>
                              </w:pPr>
                              <w:r w:rsidRPr="00B04E42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B3089" w:rsidRPr="00ED4E00" w:rsidRDefault="00564AE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RQ100</w:t>
                        </w:r>
                        <w:r w:rsidR="00A27CE5">
                          <w:rPr>
                            <w:b/>
                            <w:sz w:val="22"/>
                            <w:szCs w:val="22"/>
                          </w:rPr>
                          <w:t>DXV</w:t>
                        </w:r>
                        <w:r w:rsidR="008B3089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B3089" w:rsidRPr="00B7687E" w:rsidRDefault="008B3089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B3089" w:rsidRPr="00ED1531" w:rsidRDefault="008B308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F104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B3089" w:rsidRPr="00ED1531" w:rsidRDefault="008B308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B3089" w:rsidRPr="003904A7" w:rsidRDefault="008B308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Malaysia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Sdn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.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Bhd.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173;top:6520;width:4350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B3089" w:rsidRDefault="008B3089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8B3089" w:rsidRPr="00B04E42" w:rsidRDefault="005257E9" w:rsidP="00116614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НАРУЖНЫЙ БЛОК</w:t>
                        </w:r>
                        <w:r w:rsidR="008B3089" w:rsidRPr="00B04E42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987A55">
                          <w:rPr>
                            <w:b/>
                            <w:sz w:val="18"/>
                            <w:szCs w:val="18"/>
                          </w:rPr>
                          <w:t>БЫТОВ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ОГО </w:t>
                        </w:r>
                        <w:r w:rsidR="008B3089" w:rsidRPr="00B04E42">
                          <w:rPr>
                            <w:b/>
                            <w:sz w:val="18"/>
                            <w:szCs w:val="18"/>
                          </w:rPr>
                          <w:t>КОНДИЦИОНЕР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А</w:t>
                        </w:r>
                        <w:r w:rsidR="008B3089" w:rsidRPr="00B04E42">
                          <w:rPr>
                            <w:b/>
                            <w:sz w:val="18"/>
                            <w:szCs w:val="18"/>
                          </w:rPr>
                          <w:t xml:space="preserve"> (СПЛИТ-СИСТЕМ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Ы)</w:t>
                        </w:r>
                      </w:p>
                      <w:p w:rsidR="008B3089" w:rsidRDefault="005257E9" w:rsidP="0011661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RQ100</w:t>
                        </w:r>
                        <w:r w:rsidR="00A27CE5">
                          <w:rPr>
                            <w:b/>
                            <w:sz w:val="18"/>
                            <w:szCs w:val="18"/>
                          </w:rPr>
                          <w:t>DXV</w:t>
                        </w:r>
                      </w:p>
                      <w:p w:rsidR="008B3089" w:rsidRPr="00B04E42" w:rsidRDefault="008B3089" w:rsidP="00116614">
                        <w:pPr>
                          <w:jc w:val="center"/>
                          <w:rPr>
                            <w:i/>
                            <w:sz w:val="22"/>
                            <w:szCs w:val="22"/>
                          </w:rPr>
                        </w:pPr>
                        <w:r w:rsidRPr="00B04E42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089" w:rsidRDefault="008B308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Pr="00AF301F" w:rsidRDefault="008B308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66D8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Pr="00ED4E00" w:rsidRDefault="00564AE7" w:rsidP="00B04E4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RQ100</w:t>
                              </w:r>
                              <w:r w:rsidR="00A27CE5">
                                <w:rPr>
                                  <w:b/>
                                  <w:sz w:val="22"/>
                                  <w:szCs w:val="22"/>
                                </w:rPr>
                                <w:t>DXV</w:t>
                              </w:r>
                              <w:r w:rsidR="008B3089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B3089" w:rsidRPr="00C23BB2" w:rsidRDefault="008B3089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B3089" w:rsidRPr="00EC2FF5" w:rsidRDefault="008B308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B3089" w:rsidRPr="00AF301F" w:rsidRDefault="008B308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66D8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B3089" w:rsidRPr="00ED4E00" w:rsidRDefault="00564AE7" w:rsidP="00B04E4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RQ100</w:t>
                        </w:r>
                        <w:r w:rsidR="00A27CE5">
                          <w:rPr>
                            <w:b/>
                            <w:sz w:val="22"/>
                            <w:szCs w:val="22"/>
                          </w:rPr>
                          <w:t>DXV</w:t>
                        </w:r>
                        <w:r w:rsidR="008B3089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B3089" w:rsidRPr="00C23BB2" w:rsidRDefault="008B3089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B3089" w:rsidRPr="00EC2FF5" w:rsidRDefault="008B308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089" w:rsidRDefault="008B308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Default="008B308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Pr="00AF301F" w:rsidRDefault="008B308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66D8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3089" w:rsidRPr="00ED4E00" w:rsidRDefault="00564AE7" w:rsidP="00B04E4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RQ100</w:t>
                              </w:r>
                              <w:r w:rsidR="00A27CE5">
                                <w:rPr>
                                  <w:b/>
                                  <w:sz w:val="22"/>
                                  <w:szCs w:val="22"/>
                                </w:rPr>
                                <w:t>DXV</w:t>
                              </w:r>
                              <w:r w:rsidR="008B3089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B3089" w:rsidRPr="0021626D" w:rsidRDefault="008B3089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B3089" w:rsidRDefault="008B308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B3089" w:rsidRPr="00AF301F" w:rsidRDefault="008B308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66D8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B3089" w:rsidRPr="00ED4E00" w:rsidRDefault="00564AE7" w:rsidP="00B04E4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RQ100</w:t>
                        </w:r>
                        <w:r w:rsidR="00A27CE5">
                          <w:rPr>
                            <w:b/>
                            <w:sz w:val="22"/>
                            <w:szCs w:val="22"/>
                          </w:rPr>
                          <w:t>DXV</w:t>
                        </w:r>
                        <w:r w:rsidR="008B3089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B3089" w:rsidRPr="0021626D" w:rsidRDefault="008B3089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089" w:rsidRDefault="008B3089">
      <w:r>
        <w:separator/>
      </w:r>
    </w:p>
  </w:footnote>
  <w:footnote w:type="continuationSeparator" w:id="0">
    <w:p w:rsidR="008B3089" w:rsidRDefault="008B3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089" w:rsidRDefault="008B308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B3089" w:rsidRDefault="008B308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5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6" w15:restartNumberingAfterBreak="0">
    <w:nsid w:val="708C060C"/>
    <w:multiLevelType w:val="hybridMultilevel"/>
    <w:tmpl w:val="4FBEC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4"/>
  </w:num>
  <w:num w:numId="2">
    <w:abstractNumId w:val="9"/>
  </w:num>
  <w:num w:numId="3">
    <w:abstractNumId w:val="5"/>
  </w:num>
  <w:num w:numId="4">
    <w:abstractNumId w:val="8"/>
  </w:num>
  <w:num w:numId="5">
    <w:abstractNumId w:val="6"/>
  </w:num>
  <w:num w:numId="6">
    <w:abstractNumId w:val="13"/>
  </w:num>
  <w:num w:numId="7">
    <w:abstractNumId w:val="0"/>
  </w:num>
  <w:num w:numId="8">
    <w:abstractNumId w:val="1"/>
  </w:num>
  <w:num w:numId="9">
    <w:abstractNumId w:val="12"/>
  </w:num>
  <w:num w:numId="10">
    <w:abstractNumId w:val="11"/>
  </w:num>
  <w:num w:numId="11">
    <w:abstractNumId w:val="19"/>
  </w:num>
  <w:num w:numId="12">
    <w:abstractNumId w:val="15"/>
  </w:num>
  <w:num w:numId="13">
    <w:abstractNumId w:val="18"/>
  </w:num>
  <w:num w:numId="14">
    <w:abstractNumId w:val="3"/>
  </w:num>
  <w:num w:numId="15">
    <w:abstractNumId w:val="7"/>
  </w:num>
  <w:num w:numId="16">
    <w:abstractNumId w:val="2"/>
  </w:num>
  <w:num w:numId="17">
    <w:abstractNumId w:val="4"/>
  </w:num>
  <w:num w:numId="18">
    <w:abstractNumId w:val="17"/>
  </w:num>
  <w:num w:numId="19">
    <w:abstractNumId w:val="10"/>
  </w:num>
  <w:num w:numId="20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38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0BE4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321E"/>
    <w:rsid w:val="000922F6"/>
    <w:rsid w:val="0009526F"/>
    <w:rsid w:val="000961BE"/>
    <w:rsid w:val="00096BD7"/>
    <w:rsid w:val="000A3D50"/>
    <w:rsid w:val="000B0960"/>
    <w:rsid w:val="000B2A0A"/>
    <w:rsid w:val="000B76EC"/>
    <w:rsid w:val="000B7CBA"/>
    <w:rsid w:val="000C0502"/>
    <w:rsid w:val="000C56B7"/>
    <w:rsid w:val="000C74A2"/>
    <w:rsid w:val="000D3915"/>
    <w:rsid w:val="000D5737"/>
    <w:rsid w:val="000D6B18"/>
    <w:rsid w:val="000D75F6"/>
    <w:rsid w:val="000D7E21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58C6"/>
    <w:rsid w:val="001128D0"/>
    <w:rsid w:val="00113DCA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EE8"/>
    <w:rsid w:val="001329B4"/>
    <w:rsid w:val="00133E55"/>
    <w:rsid w:val="001351A2"/>
    <w:rsid w:val="00135C40"/>
    <w:rsid w:val="00137FF9"/>
    <w:rsid w:val="00151252"/>
    <w:rsid w:val="001532F7"/>
    <w:rsid w:val="00154925"/>
    <w:rsid w:val="00155258"/>
    <w:rsid w:val="00155859"/>
    <w:rsid w:val="00156D4D"/>
    <w:rsid w:val="00157050"/>
    <w:rsid w:val="001570C1"/>
    <w:rsid w:val="001575B3"/>
    <w:rsid w:val="00160D47"/>
    <w:rsid w:val="001625A7"/>
    <w:rsid w:val="00162A11"/>
    <w:rsid w:val="00162E0E"/>
    <w:rsid w:val="00163C45"/>
    <w:rsid w:val="00165C84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6796"/>
    <w:rsid w:val="00197339"/>
    <w:rsid w:val="001A0A60"/>
    <w:rsid w:val="001A23A5"/>
    <w:rsid w:val="001A56D9"/>
    <w:rsid w:val="001A6138"/>
    <w:rsid w:val="001A63B1"/>
    <w:rsid w:val="001A68B1"/>
    <w:rsid w:val="001A6BBE"/>
    <w:rsid w:val="001B0D06"/>
    <w:rsid w:val="001B1EF5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56EC"/>
    <w:rsid w:val="001D5A67"/>
    <w:rsid w:val="001D6B02"/>
    <w:rsid w:val="001E2E2E"/>
    <w:rsid w:val="001E382F"/>
    <w:rsid w:val="001E45FC"/>
    <w:rsid w:val="001E5460"/>
    <w:rsid w:val="001F25DC"/>
    <w:rsid w:val="001F4068"/>
    <w:rsid w:val="001F6A6B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23475"/>
    <w:rsid w:val="002322B2"/>
    <w:rsid w:val="00232B45"/>
    <w:rsid w:val="002332A6"/>
    <w:rsid w:val="00234107"/>
    <w:rsid w:val="0023535B"/>
    <w:rsid w:val="00236EB1"/>
    <w:rsid w:val="00237E2E"/>
    <w:rsid w:val="00242B23"/>
    <w:rsid w:val="00242B3A"/>
    <w:rsid w:val="002445D7"/>
    <w:rsid w:val="002446F6"/>
    <w:rsid w:val="00244B04"/>
    <w:rsid w:val="0024692C"/>
    <w:rsid w:val="00247A2B"/>
    <w:rsid w:val="00251463"/>
    <w:rsid w:val="00251551"/>
    <w:rsid w:val="002541F1"/>
    <w:rsid w:val="002541F9"/>
    <w:rsid w:val="002626DF"/>
    <w:rsid w:val="00266678"/>
    <w:rsid w:val="00266E38"/>
    <w:rsid w:val="002672F9"/>
    <w:rsid w:val="002714A9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E24F5"/>
    <w:rsid w:val="002E37F7"/>
    <w:rsid w:val="002E4603"/>
    <w:rsid w:val="002F06A1"/>
    <w:rsid w:val="002F1523"/>
    <w:rsid w:val="002F20DA"/>
    <w:rsid w:val="002F52F0"/>
    <w:rsid w:val="002F7276"/>
    <w:rsid w:val="002F79FC"/>
    <w:rsid w:val="002F7C64"/>
    <w:rsid w:val="002F7DB2"/>
    <w:rsid w:val="00302C11"/>
    <w:rsid w:val="00303638"/>
    <w:rsid w:val="00304CCB"/>
    <w:rsid w:val="003066A5"/>
    <w:rsid w:val="00311219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74CD"/>
    <w:rsid w:val="00370B83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E5EF0"/>
    <w:rsid w:val="003F06AB"/>
    <w:rsid w:val="003F28A1"/>
    <w:rsid w:val="003F2BC4"/>
    <w:rsid w:val="003F495C"/>
    <w:rsid w:val="003F6CD3"/>
    <w:rsid w:val="003F6F5D"/>
    <w:rsid w:val="003F793E"/>
    <w:rsid w:val="0040018A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21B8"/>
    <w:rsid w:val="00455E74"/>
    <w:rsid w:val="00461F7D"/>
    <w:rsid w:val="00463B76"/>
    <w:rsid w:val="0046414B"/>
    <w:rsid w:val="00466518"/>
    <w:rsid w:val="00471DA2"/>
    <w:rsid w:val="00481251"/>
    <w:rsid w:val="004830CA"/>
    <w:rsid w:val="0048313C"/>
    <w:rsid w:val="004831AA"/>
    <w:rsid w:val="00484F73"/>
    <w:rsid w:val="00485C35"/>
    <w:rsid w:val="00491B0F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28D"/>
    <w:rsid w:val="004D5533"/>
    <w:rsid w:val="004E16E5"/>
    <w:rsid w:val="004E1841"/>
    <w:rsid w:val="004E28EC"/>
    <w:rsid w:val="004E2B78"/>
    <w:rsid w:val="004E30E2"/>
    <w:rsid w:val="004E4D53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3319"/>
    <w:rsid w:val="005257E9"/>
    <w:rsid w:val="00525949"/>
    <w:rsid w:val="00531B53"/>
    <w:rsid w:val="00536A3D"/>
    <w:rsid w:val="00537AE6"/>
    <w:rsid w:val="005411CB"/>
    <w:rsid w:val="00542227"/>
    <w:rsid w:val="005434A3"/>
    <w:rsid w:val="00543A88"/>
    <w:rsid w:val="00553736"/>
    <w:rsid w:val="00554566"/>
    <w:rsid w:val="00554CFA"/>
    <w:rsid w:val="005574DB"/>
    <w:rsid w:val="00564AE7"/>
    <w:rsid w:val="00581719"/>
    <w:rsid w:val="00582591"/>
    <w:rsid w:val="00584062"/>
    <w:rsid w:val="00587F29"/>
    <w:rsid w:val="00590895"/>
    <w:rsid w:val="005912ED"/>
    <w:rsid w:val="005924C4"/>
    <w:rsid w:val="00592BC8"/>
    <w:rsid w:val="005935D7"/>
    <w:rsid w:val="00594747"/>
    <w:rsid w:val="005A0A04"/>
    <w:rsid w:val="005A1808"/>
    <w:rsid w:val="005B1046"/>
    <w:rsid w:val="005B1392"/>
    <w:rsid w:val="005B1C81"/>
    <w:rsid w:val="005B3C61"/>
    <w:rsid w:val="005B51AB"/>
    <w:rsid w:val="005C5086"/>
    <w:rsid w:val="005D0574"/>
    <w:rsid w:val="005D2504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0F30"/>
    <w:rsid w:val="00612308"/>
    <w:rsid w:val="006132A8"/>
    <w:rsid w:val="00617376"/>
    <w:rsid w:val="00632B17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555F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54C3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3EA8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374C7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4A2A"/>
    <w:rsid w:val="00766705"/>
    <w:rsid w:val="0077012F"/>
    <w:rsid w:val="00771B49"/>
    <w:rsid w:val="007731A7"/>
    <w:rsid w:val="00776934"/>
    <w:rsid w:val="007808FD"/>
    <w:rsid w:val="00780E21"/>
    <w:rsid w:val="0078177F"/>
    <w:rsid w:val="007877E0"/>
    <w:rsid w:val="00790760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36E9"/>
    <w:rsid w:val="007B4255"/>
    <w:rsid w:val="007B4878"/>
    <w:rsid w:val="007B63C1"/>
    <w:rsid w:val="007B6F78"/>
    <w:rsid w:val="007C2561"/>
    <w:rsid w:val="007C2F73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7D70"/>
    <w:rsid w:val="00830043"/>
    <w:rsid w:val="00830725"/>
    <w:rsid w:val="0083074C"/>
    <w:rsid w:val="00831E1E"/>
    <w:rsid w:val="008334F3"/>
    <w:rsid w:val="00833E43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3089"/>
    <w:rsid w:val="008B3E20"/>
    <w:rsid w:val="008B5D4C"/>
    <w:rsid w:val="008B7F0C"/>
    <w:rsid w:val="008C0B53"/>
    <w:rsid w:val="008C215D"/>
    <w:rsid w:val="008C4660"/>
    <w:rsid w:val="008C4C53"/>
    <w:rsid w:val="008D09DC"/>
    <w:rsid w:val="008D0BF2"/>
    <w:rsid w:val="008D4D92"/>
    <w:rsid w:val="008D697D"/>
    <w:rsid w:val="008E050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BC8"/>
    <w:rsid w:val="0092732B"/>
    <w:rsid w:val="00940906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5A0F"/>
    <w:rsid w:val="00966D8F"/>
    <w:rsid w:val="00972418"/>
    <w:rsid w:val="0097670D"/>
    <w:rsid w:val="009811F1"/>
    <w:rsid w:val="00984D44"/>
    <w:rsid w:val="00985AEE"/>
    <w:rsid w:val="00987A55"/>
    <w:rsid w:val="00993000"/>
    <w:rsid w:val="00993082"/>
    <w:rsid w:val="009A063F"/>
    <w:rsid w:val="009A0CFE"/>
    <w:rsid w:val="009A678C"/>
    <w:rsid w:val="009B168A"/>
    <w:rsid w:val="009B1EC5"/>
    <w:rsid w:val="009B236D"/>
    <w:rsid w:val="009B3C48"/>
    <w:rsid w:val="009B6F0C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7CE5"/>
    <w:rsid w:val="00A348C8"/>
    <w:rsid w:val="00A40E51"/>
    <w:rsid w:val="00A45D7D"/>
    <w:rsid w:val="00A467A0"/>
    <w:rsid w:val="00A575F1"/>
    <w:rsid w:val="00A66853"/>
    <w:rsid w:val="00A66DAA"/>
    <w:rsid w:val="00A700AE"/>
    <w:rsid w:val="00A7291A"/>
    <w:rsid w:val="00A73562"/>
    <w:rsid w:val="00A7760C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46"/>
    <w:rsid w:val="00AF10DA"/>
    <w:rsid w:val="00AF1F03"/>
    <w:rsid w:val="00AF301F"/>
    <w:rsid w:val="00AF413C"/>
    <w:rsid w:val="00AF42ED"/>
    <w:rsid w:val="00B00D2B"/>
    <w:rsid w:val="00B02AA8"/>
    <w:rsid w:val="00B04E42"/>
    <w:rsid w:val="00B07116"/>
    <w:rsid w:val="00B14EE5"/>
    <w:rsid w:val="00B14F7A"/>
    <w:rsid w:val="00B160C5"/>
    <w:rsid w:val="00B169DD"/>
    <w:rsid w:val="00B23BE8"/>
    <w:rsid w:val="00B263D1"/>
    <w:rsid w:val="00B27375"/>
    <w:rsid w:val="00B3447E"/>
    <w:rsid w:val="00B35108"/>
    <w:rsid w:val="00B3658F"/>
    <w:rsid w:val="00B36CEF"/>
    <w:rsid w:val="00B37FEB"/>
    <w:rsid w:val="00B4087B"/>
    <w:rsid w:val="00B42661"/>
    <w:rsid w:val="00B43EEF"/>
    <w:rsid w:val="00B451B6"/>
    <w:rsid w:val="00B45DCA"/>
    <w:rsid w:val="00B51E9F"/>
    <w:rsid w:val="00B56EDA"/>
    <w:rsid w:val="00B56FC1"/>
    <w:rsid w:val="00B617B0"/>
    <w:rsid w:val="00B64469"/>
    <w:rsid w:val="00B65EF5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248D"/>
    <w:rsid w:val="00B930C4"/>
    <w:rsid w:val="00B93A73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29CA"/>
    <w:rsid w:val="00BC2B19"/>
    <w:rsid w:val="00BD4277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55DA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4BC"/>
    <w:rsid w:val="00C9369E"/>
    <w:rsid w:val="00C93D3A"/>
    <w:rsid w:val="00C94FF6"/>
    <w:rsid w:val="00C9592F"/>
    <w:rsid w:val="00C96AAE"/>
    <w:rsid w:val="00C9765C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C0D92"/>
    <w:rsid w:val="00CC3F47"/>
    <w:rsid w:val="00CC4652"/>
    <w:rsid w:val="00CC47DE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D00B1D"/>
    <w:rsid w:val="00D01652"/>
    <w:rsid w:val="00D022E3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7940"/>
    <w:rsid w:val="00D50F1D"/>
    <w:rsid w:val="00D549B4"/>
    <w:rsid w:val="00D550CF"/>
    <w:rsid w:val="00D566EE"/>
    <w:rsid w:val="00D57D69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488E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B04AF"/>
    <w:rsid w:val="00DB6279"/>
    <w:rsid w:val="00DB79D3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E006F"/>
    <w:rsid w:val="00DE2C5C"/>
    <w:rsid w:val="00DE3100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259D9"/>
    <w:rsid w:val="00E31469"/>
    <w:rsid w:val="00E339A5"/>
    <w:rsid w:val="00E4410F"/>
    <w:rsid w:val="00E50936"/>
    <w:rsid w:val="00E515AE"/>
    <w:rsid w:val="00E52BFD"/>
    <w:rsid w:val="00E54A74"/>
    <w:rsid w:val="00E56371"/>
    <w:rsid w:val="00E56A21"/>
    <w:rsid w:val="00E646AB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90D"/>
    <w:rsid w:val="00E9711D"/>
    <w:rsid w:val="00EA033B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76B4"/>
    <w:rsid w:val="00EB7986"/>
    <w:rsid w:val="00EC2802"/>
    <w:rsid w:val="00EC3587"/>
    <w:rsid w:val="00EC54AD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79D"/>
    <w:rsid w:val="00EF3D97"/>
    <w:rsid w:val="00EF4A52"/>
    <w:rsid w:val="00EF55F6"/>
    <w:rsid w:val="00EF5D13"/>
    <w:rsid w:val="00EF7D4B"/>
    <w:rsid w:val="00F01C19"/>
    <w:rsid w:val="00F01DA8"/>
    <w:rsid w:val="00F038AD"/>
    <w:rsid w:val="00F04FF3"/>
    <w:rsid w:val="00F05EB6"/>
    <w:rsid w:val="00F0773F"/>
    <w:rsid w:val="00F078B3"/>
    <w:rsid w:val="00F07909"/>
    <w:rsid w:val="00F12974"/>
    <w:rsid w:val="00F1629E"/>
    <w:rsid w:val="00F27670"/>
    <w:rsid w:val="00F3306D"/>
    <w:rsid w:val="00F34B3F"/>
    <w:rsid w:val="00F34F64"/>
    <w:rsid w:val="00F36C84"/>
    <w:rsid w:val="00F437C0"/>
    <w:rsid w:val="00F451D3"/>
    <w:rsid w:val="00F46DA1"/>
    <w:rsid w:val="00F51E1D"/>
    <w:rsid w:val="00F55993"/>
    <w:rsid w:val="00F55F7B"/>
    <w:rsid w:val="00F57CC0"/>
    <w:rsid w:val="00F613CC"/>
    <w:rsid w:val="00F622C9"/>
    <w:rsid w:val="00F62AE1"/>
    <w:rsid w:val="00F643C0"/>
    <w:rsid w:val="00F675E0"/>
    <w:rsid w:val="00F714D4"/>
    <w:rsid w:val="00F74593"/>
    <w:rsid w:val="00F74D8E"/>
    <w:rsid w:val="00F7656C"/>
    <w:rsid w:val="00F806D7"/>
    <w:rsid w:val="00F817D9"/>
    <w:rsid w:val="00F8507C"/>
    <w:rsid w:val="00F85660"/>
    <w:rsid w:val="00FA1A85"/>
    <w:rsid w:val="00FA3590"/>
    <w:rsid w:val="00FA3A55"/>
    <w:rsid w:val="00FA64EB"/>
    <w:rsid w:val="00FB59EE"/>
    <w:rsid w:val="00FB7118"/>
    <w:rsid w:val="00FB7DD2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8593"/>
    <o:shapelayout v:ext="edit">
      <o:idmap v:ext="edit" data="1"/>
    </o:shapelayout>
  </w:shapeDefaults>
  <w:decimalSymbol w:val=","/>
  <w:listSeparator w:val=";"/>
  <w14:docId w14:val="251EADFB"/>
  <w15:docId w15:val="{DB42B46A-B7F2-4D9B-918A-9ABDC695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3.png"/><Relationship Id="rId21" Type="http://schemas.openxmlformats.org/officeDocument/2006/relationships/image" Target="media/image7.png"/><Relationship Id="rId34" Type="http://schemas.openxmlformats.org/officeDocument/2006/relationships/image" Target="media/image18.png"/><Relationship Id="rId42" Type="http://schemas.openxmlformats.org/officeDocument/2006/relationships/footer" Target="foot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5" Type="http://schemas.openxmlformats.org/officeDocument/2006/relationships/image" Target="media/image19.png"/><Relationship Id="rId43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20" Type="http://schemas.openxmlformats.org/officeDocument/2006/relationships/image" Target="media/image6.png"/><Relationship Id="rId41" Type="http://schemas.openxmlformats.org/officeDocument/2006/relationships/image" Target="media/image2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4D79B-B2FB-4A4E-A686-71993A629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2CE650D0</Template>
  <TotalTime>42</TotalTime>
  <Pages>31</Pages>
  <Words>4803</Words>
  <Characters>27382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39</cp:revision>
  <cp:lastPrinted>2021-03-26T08:29:00Z</cp:lastPrinted>
  <dcterms:created xsi:type="dcterms:W3CDTF">2022-07-01T09:05:00Z</dcterms:created>
  <dcterms:modified xsi:type="dcterms:W3CDTF">2022-07-01T09:52:00Z</dcterms:modified>
</cp:coreProperties>
</file>