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A755DE">
              <w:rPr>
                <w:b/>
                <w:sz w:val="22"/>
                <w:szCs w:val="22"/>
              </w:rPr>
              <w:t>.13</w:t>
            </w:r>
            <w:r w:rsidR="007D2420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D2532C" w:rsidRDefault="000E0F86" w:rsidP="00D2532C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A755DE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B26DB6">
              <w:rPr>
                <w:b/>
                <w:szCs w:val="28"/>
              </w:rPr>
              <w:t>RXA_</w:t>
            </w:r>
            <w:r w:rsidR="00B6766E">
              <w:rPr>
                <w:b/>
                <w:szCs w:val="28"/>
                <w:lang w:val="en-US"/>
              </w:rPr>
              <w:t>A</w:t>
            </w:r>
            <w:r w:rsidR="00B6766E" w:rsidRPr="00B6766E">
              <w:rPr>
                <w:b/>
                <w:szCs w:val="28"/>
              </w:rPr>
              <w:t>8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26DB6" w:rsidP="00D2532C">
            <w:pPr>
              <w:jc w:val="center"/>
              <w:rPr>
                <w:b/>
                <w:szCs w:val="28"/>
              </w:rPr>
            </w:pPr>
            <w:r w:rsidRPr="00B26DB6">
              <w:rPr>
                <w:b/>
                <w:szCs w:val="28"/>
              </w:rPr>
              <w:t>RXA_</w:t>
            </w:r>
            <w:r w:rsidR="00B6766E">
              <w:rPr>
                <w:b/>
                <w:szCs w:val="28"/>
                <w:lang w:val="en-US"/>
              </w:rPr>
              <w:t>A8</w:t>
            </w:r>
            <w:r w:rsidRPr="00B26DB6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6766E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791DC5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791DC5">
        <w:rPr>
          <w:b/>
          <w:sz w:val="22"/>
          <w:szCs w:val="22"/>
        </w:rPr>
        <w:lastRenderedPageBreak/>
        <w:t>СОДЕРЖАНИЕ</w:t>
      </w:r>
    </w:p>
    <w:p w:rsidR="007C658C" w:rsidRPr="007C658C" w:rsidRDefault="00810B70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r w:rsidRPr="00791DC5">
        <w:rPr>
          <w:sz w:val="22"/>
          <w:szCs w:val="22"/>
        </w:rPr>
        <w:fldChar w:fldCharType="begin"/>
      </w:r>
      <w:r w:rsidRPr="00791DC5">
        <w:rPr>
          <w:sz w:val="22"/>
          <w:szCs w:val="22"/>
        </w:rPr>
        <w:instrText xml:space="preserve"> TOC \o "1-3" \h \z \u </w:instrText>
      </w:r>
      <w:r w:rsidRPr="00791DC5">
        <w:rPr>
          <w:sz w:val="22"/>
          <w:szCs w:val="22"/>
        </w:rPr>
        <w:fldChar w:fldCharType="separate"/>
      </w:r>
      <w:hyperlink w:anchor="_Toc195618781" w:history="1">
        <w:r w:rsidR="007C658C" w:rsidRPr="007C658C">
          <w:rPr>
            <w:rStyle w:val="ad"/>
            <w:b/>
            <w:bCs/>
            <w:noProof/>
            <w:sz w:val="24"/>
          </w:rPr>
          <w:t>1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ОСНОВНЫЕ СВЕДЕНИЯ ОБ ИЗДЕЛИЯХ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_Toc195618781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3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2" w:history="1">
        <w:r w:rsidR="007C658C" w:rsidRPr="007C658C">
          <w:rPr>
            <w:rStyle w:val="ad"/>
            <w:b/>
            <w:bCs/>
            <w:noProof/>
            <w:sz w:val="24"/>
          </w:rPr>
          <w:t>2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ТЕХНИЧЕСКИЕ ХАРАКТЕРИСТИКИ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_Toc195618782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4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3" w:history="1">
        <w:r w:rsidR="007C658C" w:rsidRPr="007C658C">
          <w:rPr>
            <w:rStyle w:val="ad"/>
            <w:noProof/>
            <w:sz w:val="24"/>
          </w:rPr>
          <w:t>2.1.1 Описание изделия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_Toc195618783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4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4" w:history="1">
        <w:r w:rsidR="007C658C" w:rsidRPr="007C658C">
          <w:rPr>
            <w:rStyle w:val="ad"/>
            <w:noProof/>
            <w:sz w:val="24"/>
          </w:rPr>
          <w:t>2.1.2 Принцип работы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_Toc195618784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4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5" w:history="1">
        <w:r w:rsidR="007C658C" w:rsidRPr="007C658C">
          <w:rPr>
            <w:rStyle w:val="ad"/>
            <w:noProof/>
            <w:sz w:val="24"/>
          </w:rPr>
          <w:t>2.1.3 Основные технические характеристики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_Toc195618785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8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6" w:history="1">
        <w:r w:rsidR="007C658C" w:rsidRPr="007C658C">
          <w:rPr>
            <w:rStyle w:val="ad"/>
            <w:noProof/>
            <w:sz w:val="24"/>
          </w:rPr>
          <w:t>2.1.4 Комбинации наружных и внутренних блоков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_Toc195618786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8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7" w:history="1">
        <w:r w:rsidR="007C658C" w:rsidRPr="007C658C">
          <w:rPr>
            <w:rStyle w:val="ad"/>
            <w:noProof/>
            <w:sz w:val="24"/>
          </w:rPr>
          <w:t>2.1.5 Требования к расположению изделия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_Toc195618787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9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8" w:history="1">
        <w:r w:rsidR="007C658C" w:rsidRPr="007C658C">
          <w:rPr>
            <w:rStyle w:val="ad"/>
            <w:noProof/>
            <w:sz w:val="24"/>
          </w:rPr>
          <w:t>2.1.6 Оптимальная эксплуатация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_Toc195618788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11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89" w:history="1">
        <w:r w:rsidR="007C658C" w:rsidRPr="007C658C">
          <w:rPr>
            <w:rStyle w:val="ad"/>
            <w:noProof/>
            <w:sz w:val="24"/>
          </w:rPr>
          <w:t>2.1.7 Чертеж изделия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_Toc195618789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11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0" w:history="1">
        <w:r w:rsidR="007C658C" w:rsidRPr="007C658C">
          <w:rPr>
            <w:rStyle w:val="ad"/>
            <w:noProof/>
            <w:sz w:val="24"/>
          </w:rPr>
          <w:t>2.2 Маркировка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_Toc195618790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12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1" w:history="1">
        <w:r w:rsidR="007C658C" w:rsidRPr="007C658C">
          <w:rPr>
            <w:rStyle w:val="ad"/>
            <w:b/>
            <w:bCs/>
            <w:noProof/>
            <w:sz w:val="24"/>
          </w:rPr>
          <w:t>3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КОМПЛЕКТНОСТЬ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_Toc195618791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12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2" w:history="1">
        <w:r w:rsidR="007C658C" w:rsidRPr="007C658C">
          <w:rPr>
            <w:rStyle w:val="ad"/>
            <w:b/>
            <w:bCs/>
            <w:noProof/>
            <w:sz w:val="24"/>
          </w:rPr>
          <w:t>4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ГАРАНТИИ ИЗГОТОВИТЕЛЯ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_Toc195618792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13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3" w:history="1">
        <w:r w:rsidR="007C658C" w:rsidRPr="007C658C">
          <w:rPr>
            <w:rStyle w:val="ad"/>
            <w:b/>
            <w:noProof/>
            <w:sz w:val="24"/>
          </w:rPr>
          <w:t>5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КОНСЕРВАЦИЯ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_Toc195618793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14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4" w:history="1">
        <w:r w:rsidR="007C658C" w:rsidRPr="007C658C">
          <w:rPr>
            <w:rStyle w:val="ad"/>
            <w:b/>
            <w:noProof/>
            <w:sz w:val="24"/>
          </w:rPr>
          <w:t>6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СВИДЕТЕЛЬСТВО ОБ УПАКОВЫВАНИИ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_Toc195618794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15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5" w:history="1">
        <w:r w:rsidR="007C658C" w:rsidRPr="007C658C">
          <w:rPr>
            <w:rStyle w:val="ad"/>
            <w:b/>
            <w:bCs/>
            <w:noProof/>
            <w:sz w:val="24"/>
          </w:rPr>
          <w:t>7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b/>
            <w:noProof/>
            <w:sz w:val="24"/>
          </w:rPr>
          <w:t>СВИДЕТЕЛЬСТВО О ПРИЕМКЕ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_Toc195618795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16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6" w:history="1">
        <w:r w:rsidR="007C658C" w:rsidRPr="007C658C">
          <w:rPr>
            <w:rStyle w:val="ad"/>
            <w:b/>
            <w:bCs/>
            <w:noProof/>
            <w:sz w:val="24"/>
          </w:rPr>
          <w:t>8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СВЕДЕНИЯ ОБ УТИЛИЗАЦИИ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_Toc195618796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17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7" w:history="1">
        <w:r w:rsidR="007C658C" w:rsidRPr="007C658C">
          <w:rPr>
            <w:rStyle w:val="ad"/>
            <w:b/>
            <w:bCs/>
            <w:noProof/>
            <w:sz w:val="24"/>
          </w:rPr>
          <w:t>9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ТРЕБОВАНИЯ БЕЗОПАСНОСТИ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_Toc195618797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17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8" w:history="1">
        <w:r w:rsidR="007C658C" w:rsidRPr="007C658C">
          <w:rPr>
            <w:rStyle w:val="ad"/>
            <w:noProof/>
            <w:sz w:val="24"/>
          </w:rPr>
          <w:t>9.1 Общие требования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_Toc195618798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19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799" w:history="1">
        <w:r w:rsidR="007C658C" w:rsidRPr="007C658C">
          <w:rPr>
            <w:rStyle w:val="ad"/>
            <w:b/>
            <w:bCs/>
            <w:noProof/>
            <w:sz w:val="24"/>
          </w:rPr>
          <w:t>10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УЧЕТ ТЕХНИЧЕСКОГО ОБСЛУЖИВАНИЯ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_Toc195618799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20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800" w:history="1">
        <w:r w:rsidR="007C658C" w:rsidRPr="007C658C">
          <w:rPr>
            <w:rStyle w:val="ad"/>
            <w:b/>
            <w:bCs/>
            <w:noProof/>
            <w:sz w:val="24"/>
          </w:rPr>
          <w:t>11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ПОИСК И ДИАГНОСТИКА НЕИСПРАВНОСТЕЙ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_Toc195618800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25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801" w:history="1">
        <w:r w:rsidR="007C658C" w:rsidRPr="007C658C">
          <w:rPr>
            <w:rStyle w:val="ad"/>
            <w:b/>
            <w:bCs/>
            <w:noProof/>
            <w:sz w:val="24"/>
          </w:rPr>
          <w:t>12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ТРАНСПОРТИРОВКА И ХРАНЕНИЕ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_Toc195618801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26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802" w:history="1">
        <w:r w:rsidR="007C658C" w:rsidRPr="007C658C">
          <w:rPr>
            <w:rStyle w:val="ad"/>
            <w:noProof/>
            <w:sz w:val="24"/>
          </w:rPr>
          <w:t>12.1 Транспортировка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_Toc195618802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26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18803" w:history="1">
        <w:r w:rsidR="007C658C" w:rsidRPr="007C658C">
          <w:rPr>
            <w:rStyle w:val="ad"/>
            <w:noProof/>
            <w:sz w:val="24"/>
          </w:rPr>
          <w:t>12.2 Хранение изделия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_Toc195618803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26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7C658C" w:rsidRPr="007C658C" w:rsidRDefault="00FF46D5">
      <w:pPr>
        <w:pStyle w:val="12"/>
        <w:rPr>
          <w:rFonts w:asciiTheme="minorHAnsi" w:eastAsiaTheme="minorEastAsia" w:hAnsiTheme="minorHAnsi" w:cstheme="minorBidi"/>
          <w:noProof/>
          <w:sz w:val="24"/>
        </w:rPr>
      </w:pPr>
      <w:hyperlink w:anchor="_Toc195618804" w:history="1">
        <w:r w:rsidR="007C658C" w:rsidRPr="007C658C">
          <w:rPr>
            <w:rStyle w:val="ad"/>
            <w:b/>
            <w:bCs/>
            <w:noProof/>
            <w:sz w:val="24"/>
          </w:rPr>
          <w:t>13</w:t>
        </w:r>
        <w:r w:rsidR="007C658C" w:rsidRPr="007C658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7C658C" w:rsidRPr="007C658C">
          <w:rPr>
            <w:rStyle w:val="ad"/>
            <w:rFonts w:eastAsia="Arial Unicode MS"/>
            <w:b/>
            <w:bCs/>
            <w:noProof/>
            <w:sz w:val="24"/>
          </w:rPr>
          <w:t>СВЕДЕНИЯ О РЕКЛАМАЦИЯХ</w:t>
        </w:r>
        <w:r w:rsidR="007C658C" w:rsidRPr="007C658C">
          <w:rPr>
            <w:noProof/>
            <w:webHidden/>
            <w:sz w:val="24"/>
          </w:rPr>
          <w:tab/>
        </w:r>
        <w:r w:rsidR="007C658C" w:rsidRPr="007C658C">
          <w:rPr>
            <w:noProof/>
            <w:webHidden/>
            <w:sz w:val="24"/>
          </w:rPr>
          <w:fldChar w:fldCharType="begin"/>
        </w:r>
        <w:r w:rsidR="007C658C" w:rsidRPr="007C658C">
          <w:rPr>
            <w:noProof/>
            <w:webHidden/>
            <w:sz w:val="24"/>
          </w:rPr>
          <w:instrText xml:space="preserve"> PAGEREF _Toc195618804 \h </w:instrText>
        </w:r>
        <w:r w:rsidR="007C658C" w:rsidRPr="007C658C">
          <w:rPr>
            <w:noProof/>
            <w:webHidden/>
            <w:sz w:val="24"/>
          </w:rPr>
        </w:r>
        <w:r w:rsidR="007C658C" w:rsidRPr="007C658C">
          <w:rPr>
            <w:noProof/>
            <w:webHidden/>
            <w:sz w:val="24"/>
          </w:rPr>
          <w:fldChar w:fldCharType="separate"/>
        </w:r>
        <w:r w:rsidR="007C658C" w:rsidRPr="007C658C">
          <w:rPr>
            <w:noProof/>
            <w:webHidden/>
            <w:sz w:val="24"/>
          </w:rPr>
          <w:t>27</w:t>
        </w:r>
        <w:r w:rsidR="007C658C" w:rsidRPr="007C658C">
          <w:rPr>
            <w:noProof/>
            <w:webHidden/>
            <w:sz w:val="24"/>
          </w:rPr>
          <w:fldChar w:fldCharType="end"/>
        </w:r>
      </w:hyperlink>
    </w:p>
    <w:p w:rsidR="006C5A40" w:rsidRPr="00BC44EF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791DC5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0108A7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1036C" w:rsidRPr="0051036C">
        <w:rPr>
          <w:sz w:val="22"/>
          <w:szCs w:val="22"/>
        </w:rPr>
        <w:t>RXA_</w:t>
      </w:r>
      <w:r w:rsidR="00B6766E">
        <w:rPr>
          <w:sz w:val="22"/>
          <w:szCs w:val="22"/>
        </w:rPr>
        <w:t>A8</w:t>
      </w:r>
      <w:r w:rsidR="0051036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561878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C7526B" w:rsidRDefault="00C7526B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7282"/>
      </w:tblGrid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82" w:type="dxa"/>
            <w:vAlign w:val="center"/>
          </w:tcPr>
          <w:p w:rsidR="000108A7" w:rsidRDefault="00B3447E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Наружные блоки </w:t>
            </w:r>
            <w:r w:rsidR="000108A7">
              <w:rPr>
                <w:sz w:val="22"/>
                <w:szCs w:val="22"/>
              </w:rPr>
              <w:t>бытовых</w:t>
            </w:r>
            <w:r w:rsidRPr="00C87CB2">
              <w:rPr>
                <w:sz w:val="22"/>
                <w:szCs w:val="22"/>
              </w:rPr>
              <w:t xml:space="preserve"> кондиционеров (сплит-систем), </w:t>
            </w:r>
          </w:p>
          <w:p w:rsidR="00E23B3E" w:rsidRPr="00D2532C" w:rsidRDefault="00B3447E" w:rsidP="00A1699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7CB2">
              <w:rPr>
                <w:sz w:val="22"/>
                <w:szCs w:val="22"/>
              </w:rPr>
              <w:t xml:space="preserve">модельный ряд </w:t>
            </w:r>
            <w:r w:rsidR="0051036C" w:rsidRPr="0051036C">
              <w:rPr>
                <w:sz w:val="22"/>
                <w:szCs w:val="22"/>
              </w:rPr>
              <w:t>RXA_</w:t>
            </w:r>
            <w:r w:rsidR="00B6766E">
              <w:rPr>
                <w:sz w:val="22"/>
                <w:szCs w:val="22"/>
              </w:rPr>
              <w:t>A8</w:t>
            </w:r>
          </w:p>
        </w:tc>
      </w:tr>
      <w:tr w:rsidR="00E23B3E" w:rsidRPr="00B6766E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2" w:type="dxa"/>
            <w:vAlign w:val="center"/>
          </w:tcPr>
          <w:p w:rsidR="00E23B3E" w:rsidRPr="00D2532C" w:rsidRDefault="00D2532C" w:rsidP="00B6766E">
            <w:pPr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 w:rsidRPr="00D2532C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RXA20A</w:t>
            </w:r>
            <w:r w:rsidR="00B6766E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  <w:r w:rsidRPr="00D2532C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RXA25A</w:t>
            </w:r>
            <w:r w:rsidR="00B6766E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8, RXA35A8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500C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C87CB2" w:rsidRDefault="007500C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82" w:type="dxa"/>
            <w:vAlign w:val="center"/>
          </w:tcPr>
          <w:p w:rsidR="00E23B3E" w:rsidRPr="00B6766E" w:rsidRDefault="00D2532C" w:rsidP="00B6766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2532C">
              <w:rPr>
                <w:sz w:val="22"/>
                <w:szCs w:val="22"/>
              </w:rPr>
              <w:t>RXA20A5V1B</w:t>
            </w:r>
            <w:r w:rsidR="00B6766E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Pr="00D2532C">
              <w:rPr>
                <w:sz w:val="22"/>
                <w:szCs w:val="22"/>
              </w:rPr>
              <w:t>RXA25A5V1B</w:t>
            </w:r>
            <w:r w:rsidR="00B6766E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Pr="00D2532C">
              <w:rPr>
                <w:sz w:val="22"/>
                <w:szCs w:val="22"/>
              </w:rPr>
              <w:t>RXA35A5V1B</w:t>
            </w:r>
            <w:r w:rsidR="00B6766E">
              <w:rPr>
                <w:sz w:val="22"/>
                <w:szCs w:val="22"/>
                <w:lang w:val="en-US"/>
              </w:rPr>
              <w:t>8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0E09" w:rsidP="00A1699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7541B4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Предназначен</w:t>
            </w:r>
            <w:r w:rsidR="00DC6AE3" w:rsidRPr="00C87CB2">
              <w:rPr>
                <w:sz w:val="22"/>
                <w:szCs w:val="22"/>
              </w:rPr>
              <w:t>ы</w:t>
            </w:r>
            <w:r w:rsidRPr="00C87CB2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C87CB2">
              <w:rPr>
                <w:sz w:val="22"/>
                <w:szCs w:val="22"/>
              </w:rPr>
              <w:t>м</w:t>
            </w:r>
            <w:r w:rsidRPr="00C87CB2">
              <w:rPr>
                <w:sz w:val="22"/>
                <w:szCs w:val="22"/>
              </w:rPr>
              <w:t xml:space="preserve"> для работы внутренн</w:t>
            </w:r>
            <w:r w:rsidR="00DC6AE3" w:rsidRPr="00C87CB2">
              <w:rPr>
                <w:sz w:val="22"/>
                <w:szCs w:val="22"/>
              </w:rPr>
              <w:t>их</w:t>
            </w:r>
            <w:r w:rsidRPr="00C87CB2">
              <w:rPr>
                <w:sz w:val="22"/>
                <w:szCs w:val="22"/>
              </w:rPr>
              <w:t xml:space="preserve"> блок</w:t>
            </w:r>
            <w:r w:rsidR="00DC6AE3" w:rsidRPr="00C87CB2">
              <w:rPr>
                <w:sz w:val="22"/>
                <w:szCs w:val="22"/>
              </w:rPr>
              <w:t>ов</w:t>
            </w:r>
          </w:p>
        </w:tc>
      </w:tr>
      <w:tr w:rsidR="00EF0E09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F0E09" w:rsidRPr="00C87CB2" w:rsidRDefault="00EF0E09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2" w:type="dxa"/>
            <w:vAlign w:val="center"/>
          </w:tcPr>
          <w:p w:rsidR="00EF0E09" w:rsidRPr="00C87CB2" w:rsidRDefault="00EF0E09" w:rsidP="00A16999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2" w:type="dxa"/>
            <w:vAlign w:val="center"/>
          </w:tcPr>
          <w:p w:rsidR="00E23B3E" w:rsidRPr="00C87CB2" w:rsidRDefault="002714A9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7D4B" w:rsidP="00A1699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2" w:type="dxa"/>
            <w:vAlign w:val="center"/>
          </w:tcPr>
          <w:p w:rsidR="00E23B3E" w:rsidRPr="00EF0E09" w:rsidRDefault="00EF0E09" w:rsidP="00B676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6766E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7C60C7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</w:t>
            </w:r>
            <w:r w:rsidR="00E23B3E" w:rsidRPr="00C87CB2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2" w:type="dxa"/>
            <w:vAlign w:val="center"/>
          </w:tcPr>
          <w:p w:rsidR="00E23B3E" w:rsidRPr="00C87CB2" w:rsidRDefault="007C60C7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10 лет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0108A7" w:rsidP="00A1699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</w:t>
            </w:r>
            <w:r w:rsidR="00E23B3E" w:rsidRPr="00C87CB2">
              <w:rPr>
                <w:b/>
                <w:sz w:val="22"/>
                <w:szCs w:val="22"/>
              </w:rPr>
              <w:t>соответстви</w:t>
            </w:r>
            <w:r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7282" w:type="dxa"/>
            <w:vAlign w:val="center"/>
          </w:tcPr>
          <w:p w:rsidR="00FF46D5" w:rsidRPr="00042260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FF46D5" w:rsidRPr="00042260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FF46D5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FF46D5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FF46D5" w:rsidRPr="00BA5424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FF46D5" w:rsidRPr="00BA5424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F46D5" w:rsidRPr="00BA5424" w:rsidRDefault="00FF46D5" w:rsidP="00FF46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E23B3E" w:rsidRPr="00C87CB2" w:rsidRDefault="00FF46D5" w:rsidP="00FF46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  <w:bookmarkStart w:id="2" w:name="_GoBack"/>
            <w:bookmarkEnd w:id="2"/>
          </w:p>
        </w:tc>
      </w:tr>
      <w:tr w:rsidR="00E23B3E" w:rsidRPr="00B6766E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2" w:type="dxa"/>
            <w:vAlign w:val="center"/>
          </w:tcPr>
          <w:p w:rsidR="00E23B3E" w:rsidRPr="001067C5" w:rsidRDefault="00072789" w:rsidP="00A16999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7108AD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2" w:type="dxa"/>
            <w:vAlign w:val="center"/>
          </w:tcPr>
          <w:p w:rsidR="007108AD" w:rsidRPr="00C87CB2" w:rsidRDefault="00072789" w:rsidP="00A1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7108AD" w:rsidRPr="00072789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2" w:type="dxa"/>
            <w:vAlign w:val="center"/>
          </w:tcPr>
          <w:p w:rsidR="007108AD" w:rsidRPr="00072789" w:rsidRDefault="00072789" w:rsidP="00A1699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E96442" w:rsidP="00A16999">
            <w:pPr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2" w:type="dxa"/>
            <w:vAlign w:val="center"/>
          </w:tcPr>
          <w:p w:rsidR="00FF46D5" w:rsidRDefault="00FF46D5" w:rsidP="00FF46D5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FF46D5" w:rsidRPr="006E3C0A" w:rsidRDefault="00FF46D5" w:rsidP="00FF46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FF46D5" w:rsidRPr="006E3C0A" w:rsidRDefault="00FF46D5" w:rsidP="00FF46D5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FF46D5" w:rsidRPr="006E3C0A" w:rsidRDefault="00FF46D5" w:rsidP="00FF46D5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F46D5" w:rsidRPr="006E3C0A" w:rsidRDefault="00FF46D5" w:rsidP="00FF46D5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F46D5" w:rsidRPr="003F28A1" w:rsidRDefault="00FF46D5" w:rsidP="00FF46D5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23B3E" w:rsidRPr="00C87CB2" w:rsidRDefault="00FF46D5" w:rsidP="00FF46D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B51E9F" w:rsidRPr="00C87CB2" w:rsidRDefault="00B51E9F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Импорт</w:t>
            </w:r>
            <w:r w:rsidR="006D652A" w:rsidRPr="00C87CB2">
              <w:rPr>
                <w:b/>
                <w:sz w:val="22"/>
                <w:szCs w:val="22"/>
              </w:rPr>
              <w:t>ё</w:t>
            </w:r>
            <w:r w:rsidRPr="00C87CB2"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82" w:type="dxa"/>
            <w:vAlign w:val="center"/>
          </w:tcPr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1097847130050, ИНН 7813443770, КПП 781301001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Факт. Адрес: </w:t>
            </w:r>
            <w:r w:rsidR="00481251"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</w:rPr>
              <w:t>Россия, 197110,</w:t>
            </w:r>
            <w:r w:rsidR="00962F25" w:rsidRPr="00C87CB2">
              <w:rPr>
                <w:sz w:val="22"/>
                <w:szCs w:val="22"/>
              </w:rPr>
              <w:t xml:space="preserve"> </w:t>
            </w:r>
            <w:r w:rsidR="00481251" w:rsidRPr="00C87CB2">
              <w:rPr>
                <w:sz w:val="22"/>
                <w:szCs w:val="22"/>
              </w:rPr>
              <w:t>СПб</w:t>
            </w:r>
            <w:r w:rsidRPr="00C87CB2">
              <w:rPr>
                <w:sz w:val="22"/>
                <w:szCs w:val="22"/>
              </w:rPr>
              <w:t>, ул. Большая Разночинная, 32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(812) 718-55-11, факс: +7 (812) 718-55-14,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6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C87CB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87CB2">
                <w:rPr>
                  <w:rStyle w:val="ad"/>
                  <w:sz w:val="22"/>
                  <w:szCs w:val="22"/>
                </w:rPr>
                <w:t>.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561878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561878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4C43E1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51036C" w:rsidRPr="0051036C">
        <w:rPr>
          <w:sz w:val="22"/>
          <w:szCs w:val="22"/>
        </w:rPr>
        <w:t>RXA_</w:t>
      </w:r>
      <w:r w:rsidR="00B6766E">
        <w:rPr>
          <w:sz w:val="22"/>
          <w:szCs w:val="22"/>
        </w:rPr>
        <w:t>A8</w:t>
      </w:r>
      <w:r w:rsidR="0051036C" w:rsidRPr="003F28A1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FE6F6C" w:rsidRDefault="00ED62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> трубами</w:t>
      </w:r>
      <w:r w:rsidR="00493D50" w:rsidRPr="009A15D3">
        <w:rPr>
          <w:sz w:val="22"/>
          <w:szCs w:val="22"/>
        </w:rPr>
        <w:t xml:space="preserve">. </w:t>
      </w:r>
      <w:r w:rsidR="00303C4A" w:rsidRPr="00303C4A">
        <w:rPr>
          <w:sz w:val="22"/>
          <w:szCs w:val="22"/>
        </w:rPr>
        <w:t xml:space="preserve">Изделие работает по инверторной технологии </w:t>
      </w:r>
      <w:r w:rsidR="00072789">
        <w:rPr>
          <w:sz w:val="22"/>
          <w:szCs w:val="22"/>
          <w:lang w:val="en-US"/>
        </w:rPr>
        <w:t>(</w:t>
      </w:r>
      <w:r w:rsidR="00303C4A" w:rsidRPr="00303C4A">
        <w:rPr>
          <w:sz w:val="22"/>
          <w:szCs w:val="22"/>
        </w:rPr>
        <w:t>технологии с переменной производительностью</w:t>
      </w:r>
      <w:r w:rsidR="00072789">
        <w:rPr>
          <w:sz w:val="22"/>
          <w:szCs w:val="22"/>
          <w:lang w:val="en-US"/>
        </w:rPr>
        <w:t>)</w:t>
      </w:r>
      <w:r w:rsidR="00303C4A" w:rsidRPr="00303C4A">
        <w:rPr>
          <w:sz w:val="22"/>
          <w:szCs w:val="22"/>
        </w:rPr>
        <w:t>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51036C">
        <w:rPr>
          <w:sz w:val="22"/>
          <w:szCs w:val="22"/>
        </w:rPr>
        <w:t>Система работает как в режиме охлаждения, так и в режиме обогрева.</w:t>
      </w:r>
      <w:r w:rsidRPr="00242B3A">
        <w:rPr>
          <w:sz w:val="22"/>
          <w:szCs w:val="22"/>
        </w:rPr>
        <w:t xml:space="preserve"> 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90F42">
        <w:rPr>
          <w:sz w:val="22"/>
          <w:szCs w:val="22"/>
        </w:rPr>
        <w:t>Изделия применяются для парных конфигураций.</w:t>
      </w:r>
      <w:r w:rsidR="00ED2BA9">
        <w:rPr>
          <w:sz w:val="22"/>
          <w:szCs w:val="22"/>
        </w:rPr>
        <w:t xml:space="preserve"> </w:t>
      </w:r>
    </w:p>
    <w:p w:rsidR="00493D50" w:rsidRPr="00242B3A" w:rsidRDefault="007D35C2" w:rsidP="007D35C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имеют </w:t>
      </w:r>
      <w:r w:rsidR="00072789">
        <w:rPr>
          <w:sz w:val="22"/>
          <w:szCs w:val="22"/>
        </w:rPr>
        <w:t>оснащены</w:t>
      </w:r>
      <w:r>
        <w:rPr>
          <w:sz w:val="22"/>
          <w:szCs w:val="22"/>
        </w:rPr>
        <w:t xml:space="preserve"> роторны</w:t>
      </w:r>
      <w:r w:rsidR="00072789">
        <w:rPr>
          <w:sz w:val="22"/>
          <w:szCs w:val="22"/>
        </w:rPr>
        <w:t>м</w:t>
      </w:r>
      <w:r>
        <w:rPr>
          <w:sz w:val="22"/>
          <w:szCs w:val="22"/>
        </w:rPr>
        <w:t xml:space="preserve"> компрессор</w:t>
      </w:r>
      <w:r w:rsidR="00072789">
        <w:rPr>
          <w:sz w:val="22"/>
          <w:szCs w:val="22"/>
        </w:rPr>
        <w:t>ом</w:t>
      </w:r>
      <w:r>
        <w:rPr>
          <w:sz w:val="22"/>
          <w:szCs w:val="22"/>
        </w:rPr>
        <w:t xml:space="preserve"> с </w:t>
      </w:r>
      <w:r w:rsidR="00493D50" w:rsidRPr="00242B3A">
        <w:rPr>
          <w:sz w:val="22"/>
          <w:szCs w:val="22"/>
        </w:rPr>
        <w:t>низким уровнем шума и высокими показателями энергосбережения.</w:t>
      </w:r>
      <w:r w:rsidR="001C16C1" w:rsidRPr="00242B3A">
        <w:rPr>
          <w:sz w:val="22"/>
          <w:szCs w:val="22"/>
        </w:rPr>
        <w:t xml:space="preserve"> Теплообменники защищены специальным акриловым антикоррозионным покрытием.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Возможен </w:t>
      </w:r>
      <w:r w:rsidR="00072789">
        <w:rPr>
          <w:sz w:val="22"/>
          <w:szCs w:val="22"/>
        </w:rPr>
        <w:t>подвод</w:t>
      </w:r>
      <w:r w:rsidRPr="00242B3A">
        <w:rPr>
          <w:sz w:val="22"/>
          <w:szCs w:val="22"/>
        </w:rPr>
        <w:t xml:space="preserve"> трубопровод</w:t>
      </w:r>
      <w:r w:rsidR="00072789">
        <w:rPr>
          <w:sz w:val="22"/>
          <w:szCs w:val="22"/>
        </w:rPr>
        <w:t>а</w:t>
      </w:r>
      <w:r w:rsidRPr="00242B3A">
        <w:rPr>
          <w:sz w:val="22"/>
          <w:szCs w:val="22"/>
        </w:rPr>
        <w:t xml:space="preserve"> снизу, сбоку или сзади.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Клапаны для обслуживания скрыты </w:t>
      </w:r>
      <w:r w:rsidR="00072789">
        <w:rPr>
          <w:sz w:val="22"/>
          <w:szCs w:val="22"/>
        </w:rPr>
        <w:t>за защитной крышкой</w:t>
      </w:r>
      <w:r w:rsidRPr="00242B3A">
        <w:rPr>
          <w:sz w:val="22"/>
          <w:szCs w:val="22"/>
        </w:rPr>
        <w:t>.</w:t>
      </w:r>
    </w:p>
    <w:p w:rsidR="00493D50" w:rsidRDefault="00D36C6C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36C6C">
        <w:rPr>
          <w:sz w:val="22"/>
          <w:szCs w:val="22"/>
        </w:rPr>
        <w:t>Специальное акриловое анти</w:t>
      </w:r>
      <w:r>
        <w:rPr>
          <w:sz w:val="22"/>
          <w:szCs w:val="22"/>
        </w:rPr>
        <w:t xml:space="preserve">коррозионное покрытие оребрения </w:t>
      </w:r>
      <w:r w:rsidRPr="00D36C6C">
        <w:rPr>
          <w:sz w:val="22"/>
          <w:szCs w:val="22"/>
        </w:rPr>
        <w:t>теплообменника обеспечива</w:t>
      </w:r>
      <w:r>
        <w:rPr>
          <w:sz w:val="22"/>
          <w:szCs w:val="22"/>
        </w:rPr>
        <w:t xml:space="preserve">ет высокую устойчивость к </w:t>
      </w:r>
      <w:r w:rsidRPr="00D36C6C">
        <w:rPr>
          <w:sz w:val="22"/>
          <w:szCs w:val="22"/>
        </w:rPr>
        <w:t>воздействию агрессивных химических элементов в воздухе.</w:t>
      </w:r>
    </w:p>
    <w:p w:rsidR="00303C4A" w:rsidRDefault="00303C4A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61878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изделия:</w:t>
      </w: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0727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DBF695C" wp14:editId="60A2169A">
            <wp:extent cx="2992715" cy="23853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3200" cy="2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AE30C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Общее у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кондиционера </w:t>
      </w:r>
      <w:r w:rsidR="004940C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 сборе после монтажа 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92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72789" w:rsidRDefault="0007278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561878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D97BBE" w:rsidRPr="00D97BBE" w:rsidRDefault="00D97BBE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tbl>
      <w:tblPr>
        <w:tblStyle w:val="af0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806"/>
        <w:gridCol w:w="1591"/>
        <w:gridCol w:w="1276"/>
        <w:gridCol w:w="992"/>
        <w:gridCol w:w="1418"/>
        <w:gridCol w:w="396"/>
        <w:gridCol w:w="993"/>
        <w:gridCol w:w="28"/>
        <w:gridCol w:w="1389"/>
      </w:tblGrid>
      <w:tr w:rsidR="007F5193" w:rsidRPr="00CC551A" w:rsidTr="00CC551A">
        <w:trPr>
          <w:jc w:val="center"/>
        </w:trPr>
        <w:tc>
          <w:tcPr>
            <w:tcW w:w="5665" w:type="dxa"/>
            <w:gridSpan w:val="4"/>
            <w:vAlign w:val="center"/>
          </w:tcPr>
          <w:p w:rsidR="007F5193" w:rsidRPr="004D36E2" w:rsidRDefault="007F519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418" w:type="dxa"/>
            <w:vAlign w:val="center"/>
          </w:tcPr>
          <w:p w:rsidR="007F5193" w:rsidRPr="00CC551A" w:rsidRDefault="00072789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RXA20A8</w:t>
            </w:r>
          </w:p>
        </w:tc>
        <w:tc>
          <w:tcPr>
            <w:tcW w:w="1417" w:type="dxa"/>
            <w:gridSpan w:val="3"/>
            <w:vAlign w:val="center"/>
          </w:tcPr>
          <w:p w:rsidR="007F5193" w:rsidRPr="00CC551A" w:rsidRDefault="00CC551A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RXA2</w:t>
            </w:r>
            <w:r>
              <w:rPr>
                <w:noProof/>
                <w:sz w:val="18"/>
                <w:szCs w:val="18"/>
                <w:lang w:val="en-US"/>
              </w:rPr>
              <w:t>5</w:t>
            </w:r>
            <w:r w:rsidRPr="00CC551A">
              <w:rPr>
                <w:noProof/>
                <w:sz w:val="18"/>
                <w:szCs w:val="18"/>
                <w:lang w:val="en-US"/>
              </w:rPr>
              <w:t>A8</w:t>
            </w:r>
          </w:p>
        </w:tc>
        <w:tc>
          <w:tcPr>
            <w:tcW w:w="1389" w:type="dxa"/>
            <w:vAlign w:val="center"/>
          </w:tcPr>
          <w:p w:rsidR="007F5193" w:rsidRPr="00CC551A" w:rsidRDefault="00CC551A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RXA</w:t>
            </w:r>
            <w:r>
              <w:rPr>
                <w:noProof/>
                <w:sz w:val="18"/>
                <w:szCs w:val="18"/>
                <w:lang w:val="en-US"/>
              </w:rPr>
              <w:t>35</w:t>
            </w:r>
            <w:r w:rsidRPr="00CC551A">
              <w:rPr>
                <w:noProof/>
                <w:sz w:val="18"/>
                <w:szCs w:val="18"/>
                <w:lang w:val="en-US"/>
              </w:rPr>
              <w:t>A8</w:t>
            </w:r>
          </w:p>
        </w:tc>
      </w:tr>
      <w:tr w:rsidR="00CC551A" w:rsidRPr="00CC551A" w:rsidTr="00CC551A">
        <w:trPr>
          <w:jc w:val="center"/>
        </w:trPr>
        <w:tc>
          <w:tcPr>
            <w:tcW w:w="5665" w:type="dxa"/>
            <w:gridSpan w:val="4"/>
            <w:vAlign w:val="center"/>
          </w:tcPr>
          <w:p w:rsidR="00CC551A" w:rsidRPr="00CC551A" w:rsidRDefault="001A7128" w:rsidP="001A7128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</w:t>
            </w:r>
            <w:r w:rsidR="00CC551A">
              <w:rPr>
                <w:noProof/>
                <w:sz w:val="20"/>
                <w:szCs w:val="20"/>
              </w:rPr>
              <w:t>нутренни</w:t>
            </w:r>
            <w:r>
              <w:rPr>
                <w:noProof/>
                <w:sz w:val="20"/>
                <w:szCs w:val="20"/>
              </w:rPr>
              <w:t>й</w:t>
            </w:r>
            <w:r w:rsidR="00CC551A">
              <w:rPr>
                <w:noProof/>
                <w:sz w:val="20"/>
                <w:szCs w:val="20"/>
              </w:rPr>
              <w:t xml:space="preserve"> бло</w:t>
            </w:r>
            <w:r>
              <w:rPr>
                <w:noProof/>
                <w:sz w:val="20"/>
                <w:szCs w:val="20"/>
              </w:rPr>
              <w:t>к</w:t>
            </w:r>
          </w:p>
        </w:tc>
        <w:tc>
          <w:tcPr>
            <w:tcW w:w="1418" w:type="dxa"/>
            <w:vAlign w:val="center"/>
          </w:tcPr>
          <w:p w:rsidR="00CC551A" w:rsidRPr="00CC551A" w:rsidRDefault="00CC551A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FTXA20C(B,S,W)</w:t>
            </w:r>
          </w:p>
        </w:tc>
        <w:tc>
          <w:tcPr>
            <w:tcW w:w="1417" w:type="dxa"/>
            <w:gridSpan w:val="3"/>
            <w:vAlign w:val="center"/>
          </w:tcPr>
          <w:p w:rsidR="00CC551A" w:rsidRPr="00CC551A" w:rsidRDefault="00CC551A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FTXA2</w:t>
            </w:r>
            <w:r>
              <w:rPr>
                <w:noProof/>
                <w:sz w:val="18"/>
                <w:szCs w:val="18"/>
                <w:lang w:val="en-US"/>
              </w:rPr>
              <w:t>5</w:t>
            </w:r>
            <w:r w:rsidRPr="00CC551A">
              <w:rPr>
                <w:noProof/>
                <w:sz w:val="18"/>
                <w:szCs w:val="18"/>
                <w:lang w:val="en-US"/>
              </w:rPr>
              <w:t>C(B,S,W)</w:t>
            </w:r>
          </w:p>
        </w:tc>
        <w:tc>
          <w:tcPr>
            <w:tcW w:w="1389" w:type="dxa"/>
            <w:vAlign w:val="center"/>
          </w:tcPr>
          <w:p w:rsidR="00CC551A" w:rsidRPr="00CC551A" w:rsidRDefault="00CC551A" w:rsidP="00CC551A">
            <w:pPr>
              <w:spacing w:line="276" w:lineRule="auto"/>
              <w:ind w:left="-111" w:right="-134"/>
              <w:jc w:val="center"/>
              <w:rPr>
                <w:noProof/>
                <w:sz w:val="18"/>
                <w:szCs w:val="18"/>
                <w:lang w:val="en-US"/>
              </w:rPr>
            </w:pPr>
            <w:r w:rsidRPr="00CC551A">
              <w:rPr>
                <w:noProof/>
                <w:sz w:val="18"/>
                <w:szCs w:val="18"/>
                <w:lang w:val="en-US"/>
              </w:rPr>
              <w:t>FTXA</w:t>
            </w:r>
            <w:r>
              <w:rPr>
                <w:noProof/>
                <w:sz w:val="18"/>
                <w:szCs w:val="18"/>
                <w:lang w:val="en-US"/>
              </w:rPr>
              <w:t>35</w:t>
            </w:r>
            <w:r w:rsidRPr="00CC551A">
              <w:rPr>
                <w:noProof/>
                <w:sz w:val="18"/>
                <w:szCs w:val="18"/>
                <w:lang w:val="en-US"/>
              </w:rPr>
              <w:t>C(B,S,W)</w:t>
            </w:r>
          </w:p>
        </w:tc>
      </w:tr>
      <w:tr w:rsidR="000C2C6E" w:rsidRPr="004D36E2" w:rsidTr="00CC551A">
        <w:trPr>
          <w:jc w:val="center"/>
        </w:trPr>
        <w:tc>
          <w:tcPr>
            <w:tcW w:w="5665" w:type="dxa"/>
            <w:gridSpan w:val="4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3237A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0C2C6E">
            <w:pPr>
              <w:jc w:val="center"/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0C2C6E">
            <w:pPr>
              <w:jc w:val="center"/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591" w:type="dxa"/>
            <w:vMerge w:val="restart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276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 w:val="restart"/>
            <w:vAlign w:val="center"/>
          </w:tcPr>
          <w:p w:rsidR="000C2C6E" w:rsidRPr="004D36E2" w:rsidRDefault="004940C4" w:rsidP="004940C4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 у</w:t>
            </w:r>
            <w:r w:rsidR="000C2C6E" w:rsidRPr="004D36E2">
              <w:rPr>
                <w:noProof/>
                <w:sz w:val="20"/>
                <w:szCs w:val="20"/>
              </w:rPr>
              <w:t>паковк</w:t>
            </w:r>
            <w:r>
              <w:rPr>
                <w:noProof/>
                <w:sz w:val="20"/>
                <w:szCs w:val="20"/>
              </w:rPr>
              <w:t>е</w:t>
            </w:r>
          </w:p>
        </w:tc>
        <w:tc>
          <w:tcPr>
            <w:tcW w:w="1276" w:type="dxa"/>
            <w:vAlign w:val="center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867" w:type="dxa"/>
            <w:gridSpan w:val="2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2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</w:tr>
      <w:tr w:rsidR="000C2C6E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2" w:type="dxa"/>
            <w:vAlign w:val="center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8" w:type="dxa"/>
            <w:vAlign w:val="center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  <w:tc>
          <w:tcPr>
            <w:tcW w:w="1417" w:type="dxa"/>
            <w:gridSpan w:val="3"/>
            <w:vAlign w:val="center"/>
          </w:tcPr>
          <w:p w:rsidR="000C2C6E" w:rsidRPr="004D36E2" w:rsidRDefault="000C2C6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  <w:tc>
          <w:tcPr>
            <w:tcW w:w="1389" w:type="dxa"/>
            <w:vAlign w:val="center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Default="000D7C7C" w:rsidP="000D7C7C">
            <w:pPr>
              <w:spacing w:line="276" w:lineRule="auto"/>
              <w:ind w:right="-14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Номинальная произв-ть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2.5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3.4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Default="000D7C7C" w:rsidP="000D7C7C">
            <w:pPr>
              <w:spacing w:line="276" w:lineRule="auto"/>
              <w:ind w:right="-140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2.5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2.8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ind w:right="-14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0.43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0.56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0.78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0.56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0.99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Номинальная энергоэффект-ть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кВт/кВт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4.70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4.46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4.37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кВт/кВт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5.00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5.00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4.04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859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 xml:space="preserve">Осевой 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 xml:space="preserve">Осевой 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 xml:space="preserve">Осевой 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Расход воздуха (номинальн</w:t>
            </w:r>
            <w:r>
              <w:rPr>
                <w:noProof/>
                <w:sz w:val="20"/>
                <w:szCs w:val="20"/>
                <w:lang w:val="en-US"/>
              </w:rPr>
              <w:t>.</w:t>
            </w:r>
            <w:r w:rsidRPr="004D36E2"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:rsidR="000D7C7C" w:rsidRPr="004D36E2" w:rsidRDefault="000D7C7C" w:rsidP="000D7C7C">
            <w:pPr>
              <w:spacing w:line="276" w:lineRule="auto"/>
              <w:ind w:right="-107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</w:t>
            </w:r>
            <w:r w:rsidRPr="004D36E2">
              <w:rPr>
                <w:noProof/>
                <w:sz w:val="20"/>
                <w:szCs w:val="20"/>
                <w:vertAlign w:val="superscript"/>
              </w:rPr>
              <w:t>3</w:t>
            </w:r>
            <w:r w:rsidRPr="004D36E2"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34,0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34,0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36,0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91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28,3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jc w:val="center"/>
              <w:rPr>
                <w:sz w:val="20"/>
                <w:szCs w:val="20"/>
              </w:rPr>
            </w:pPr>
            <w:r w:rsidRPr="004D36E2">
              <w:rPr>
                <w:sz w:val="20"/>
                <w:szCs w:val="20"/>
              </w:rPr>
              <w:t>28,3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jc w:val="center"/>
              <w:rPr>
                <w:sz w:val="20"/>
                <w:szCs w:val="20"/>
              </w:rPr>
            </w:pPr>
            <w:r w:rsidRPr="004D36E2">
              <w:rPr>
                <w:sz w:val="20"/>
                <w:szCs w:val="20"/>
              </w:rPr>
              <w:t>28,3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Уровень звуковой</w:t>
            </w:r>
          </w:p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мощности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  <w:r>
              <w:rPr>
                <w:noProof/>
                <w:sz w:val="20"/>
                <w:szCs w:val="20"/>
              </w:rPr>
              <w:t xml:space="preserve"> (макс</w:t>
            </w:r>
            <w:r>
              <w:rPr>
                <w:noProof/>
                <w:sz w:val="20"/>
                <w:szCs w:val="20"/>
                <w:lang w:val="en-US"/>
              </w:rPr>
              <w:t>/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61,0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  <w:r>
              <w:rPr>
                <w:noProof/>
                <w:sz w:val="20"/>
                <w:szCs w:val="20"/>
              </w:rPr>
              <w:t xml:space="preserve"> (макс)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61,0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З</w:t>
            </w:r>
            <w:r w:rsidRPr="0014548E">
              <w:rPr>
                <w:noProof/>
                <w:sz w:val="20"/>
                <w:szCs w:val="20"/>
              </w:rPr>
              <w:t>вуково</w:t>
            </w:r>
            <w:r>
              <w:rPr>
                <w:noProof/>
                <w:sz w:val="20"/>
                <w:szCs w:val="20"/>
              </w:rPr>
              <w:t>е</w:t>
            </w:r>
            <w:r w:rsidRPr="0014548E">
              <w:rPr>
                <w:noProof/>
                <w:sz w:val="20"/>
                <w:szCs w:val="20"/>
              </w:rPr>
              <w:t xml:space="preserve"> давлени</w:t>
            </w:r>
            <w:r>
              <w:rPr>
                <w:noProof/>
                <w:sz w:val="20"/>
                <w:szCs w:val="20"/>
              </w:rPr>
              <w:t>е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46,0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46,0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49,0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418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47,0</w:t>
            </w:r>
          </w:p>
        </w:tc>
        <w:tc>
          <w:tcPr>
            <w:tcW w:w="1417" w:type="dxa"/>
            <w:gridSpan w:val="3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47,0</w:t>
            </w:r>
          </w:p>
        </w:tc>
        <w:tc>
          <w:tcPr>
            <w:tcW w:w="1389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49,0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4224" w:type="dxa"/>
            <w:gridSpan w:val="5"/>
            <w:vAlign w:val="center"/>
          </w:tcPr>
          <w:p w:rsidR="000D7C7C" w:rsidRPr="004D36E2" w:rsidRDefault="000D7C7C" w:rsidP="000D7C7C">
            <w:pPr>
              <w:jc w:val="center"/>
              <w:rPr>
                <w:sz w:val="20"/>
                <w:szCs w:val="20"/>
                <w:lang w:val="en-US"/>
              </w:rPr>
            </w:pPr>
            <w:r w:rsidRPr="004D36E2">
              <w:rPr>
                <w:sz w:val="20"/>
                <w:szCs w:val="20"/>
                <w:lang w:val="en-US"/>
              </w:rPr>
              <w:t>R-32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4224" w:type="dxa"/>
            <w:gridSpan w:val="5"/>
            <w:vAlign w:val="center"/>
          </w:tcPr>
          <w:p w:rsidR="000D7C7C" w:rsidRPr="004D36E2" w:rsidRDefault="00FD09F8" w:rsidP="000D7C7C">
            <w:pPr>
              <w:jc w:val="center"/>
              <w:rPr>
                <w:noProof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22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814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0,76</w:t>
            </w:r>
          </w:p>
        </w:tc>
        <w:tc>
          <w:tcPr>
            <w:tcW w:w="993" w:type="dxa"/>
            <w:vAlign w:val="center"/>
          </w:tcPr>
          <w:p w:rsidR="000D7C7C" w:rsidRPr="004D36E2" w:rsidRDefault="000D7C7C" w:rsidP="000D7C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417" w:type="dxa"/>
            <w:gridSpan w:val="2"/>
            <w:vAlign w:val="center"/>
          </w:tcPr>
          <w:p w:rsidR="000D7C7C" w:rsidRPr="004D36E2" w:rsidRDefault="000D7C7C" w:rsidP="000D7C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 w:val="restart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Подсоединение труб</w:t>
            </w: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Жидкость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814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  <w:tc>
          <w:tcPr>
            <w:tcW w:w="993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  <w:tc>
          <w:tcPr>
            <w:tcW w:w="141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</w:tr>
      <w:tr w:rsidR="000D7C7C" w:rsidRPr="004D36E2" w:rsidTr="00CC551A">
        <w:trPr>
          <w:jc w:val="center"/>
        </w:trPr>
        <w:tc>
          <w:tcPr>
            <w:tcW w:w="1806" w:type="dxa"/>
            <w:vMerge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Газ</w:t>
            </w:r>
          </w:p>
        </w:tc>
        <w:tc>
          <w:tcPr>
            <w:tcW w:w="992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814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  <w:tc>
          <w:tcPr>
            <w:tcW w:w="993" w:type="dxa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  <w:tc>
          <w:tcPr>
            <w:tcW w:w="1417" w:type="dxa"/>
            <w:gridSpan w:val="2"/>
            <w:vAlign w:val="center"/>
          </w:tcPr>
          <w:p w:rsidR="000D7C7C" w:rsidRPr="004D36E2" w:rsidRDefault="000D7C7C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</w:tr>
      <w:tr w:rsidR="00EC0AC1" w:rsidRPr="004D36E2" w:rsidTr="00EC0AC1">
        <w:trPr>
          <w:jc w:val="center"/>
        </w:trPr>
        <w:tc>
          <w:tcPr>
            <w:tcW w:w="1806" w:type="dxa"/>
            <w:vAlign w:val="center"/>
          </w:tcPr>
          <w:p w:rsidR="00EC0AC1" w:rsidRPr="004D36E2" w:rsidRDefault="00EC0AC1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2867" w:type="dxa"/>
            <w:gridSpan w:val="2"/>
            <w:vAlign w:val="center"/>
          </w:tcPr>
          <w:p w:rsidR="00EC0AC1" w:rsidRPr="004D36E2" w:rsidRDefault="00EC0AC1" w:rsidP="00EC0AC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Ф</w:t>
            </w:r>
            <w:r>
              <w:rPr>
                <w:noProof/>
                <w:sz w:val="20"/>
                <w:szCs w:val="20"/>
              </w:rPr>
              <w:t>аза/Напр/Частота</w:t>
            </w:r>
          </w:p>
        </w:tc>
        <w:tc>
          <w:tcPr>
            <w:tcW w:w="992" w:type="dxa"/>
            <w:vAlign w:val="center"/>
          </w:tcPr>
          <w:p w:rsidR="00EC0AC1" w:rsidRPr="004D36E2" w:rsidRDefault="00EC0AC1" w:rsidP="000D7C7C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4224" w:type="dxa"/>
            <w:gridSpan w:val="5"/>
            <w:vAlign w:val="center"/>
          </w:tcPr>
          <w:p w:rsidR="00EC0AC1" w:rsidRPr="004D36E2" w:rsidRDefault="00EC0AC1" w:rsidP="000D7C7C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1/220-240/50</w:t>
            </w:r>
          </w:p>
        </w:tc>
      </w:tr>
    </w:tbl>
    <w:p w:rsidR="00EC0AC1" w:rsidRDefault="00EC0AC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95618786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EA427D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и внутренних </w:t>
      </w:r>
      <w:r w:rsidR="004438DA" w:rsidRPr="00674235">
        <w:rPr>
          <w:sz w:val="22"/>
          <w:szCs w:val="22"/>
        </w:rPr>
        <w:t xml:space="preserve">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  <w:r w:rsidR="005F7E1E">
        <w:rPr>
          <w:sz w:val="22"/>
          <w:szCs w:val="22"/>
        </w:rPr>
        <w:t>в таблиц</w:t>
      </w:r>
      <w:r w:rsidR="00EC0AC1">
        <w:rPr>
          <w:sz w:val="22"/>
          <w:szCs w:val="22"/>
        </w:rPr>
        <w:t>е</w:t>
      </w:r>
      <w:r w:rsidR="005F7E1E">
        <w:rPr>
          <w:sz w:val="22"/>
          <w:szCs w:val="22"/>
        </w:rPr>
        <w:t xml:space="preserve"> 3</w:t>
      </w:r>
      <w:r w:rsidR="00671CF5" w:rsidRPr="00F55993">
        <w:rPr>
          <w:sz w:val="22"/>
          <w:szCs w:val="22"/>
        </w:rPr>
        <w:t>.</w:t>
      </w:r>
    </w:p>
    <w:p w:rsidR="00386246" w:rsidRPr="00D2532C" w:rsidRDefault="00386246" w:rsidP="00EA427D">
      <w:pPr>
        <w:ind w:firstLine="709"/>
        <w:rPr>
          <w:sz w:val="22"/>
          <w:szCs w:val="22"/>
        </w:rPr>
      </w:pPr>
    </w:p>
    <w:p w:rsidR="002E5314" w:rsidRDefault="002E5314" w:rsidP="002E5314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E40417" w:rsidRDefault="00E40417" w:rsidP="002E5314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1872"/>
        <w:gridCol w:w="1814"/>
        <w:gridCol w:w="2126"/>
      </w:tblGrid>
      <w:tr w:rsidR="00E40417" w:rsidRPr="00C824DA" w:rsidTr="00E40417">
        <w:tc>
          <w:tcPr>
            <w:tcW w:w="4111" w:type="dxa"/>
            <w:vAlign w:val="center"/>
          </w:tcPr>
          <w:p w:rsidR="00E40417" w:rsidRPr="00386246" w:rsidRDefault="00386246" w:rsidP="00E404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 блока</w:t>
            </w:r>
          </w:p>
        </w:tc>
        <w:tc>
          <w:tcPr>
            <w:tcW w:w="5812" w:type="dxa"/>
            <w:gridSpan w:val="3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E40417" w:rsidRPr="00C824DA" w:rsidTr="00386246">
        <w:tc>
          <w:tcPr>
            <w:tcW w:w="4111" w:type="dxa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</w:tcPr>
          <w:p w:rsidR="00E40417" w:rsidRPr="00386246" w:rsidRDefault="00E40417" w:rsidP="00EC0AC1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RXA20A</w:t>
            </w:r>
            <w:r w:rsidR="00EC0AC1" w:rsidRPr="0038624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814" w:type="dxa"/>
          </w:tcPr>
          <w:p w:rsidR="00E40417" w:rsidRPr="00386246" w:rsidRDefault="00E40417" w:rsidP="00EC0AC1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RXA25A</w:t>
            </w:r>
            <w:r w:rsidR="00EC0AC1" w:rsidRPr="0038624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E40417" w:rsidRPr="00386246" w:rsidRDefault="00E40417" w:rsidP="00EC0AC1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RXA35A</w:t>
            </w:r>
            <w:r w:rsidR="00EC0AC1" w:rsidRPr="00386246">
              <w:rPr>
                <w:bCs/>
                <w:sz w:val="20"/>
                <w:szCs w:val="20"/>
              </w:rPr>
              <w:t>8</w:t>
            </w:r>
          </w:p>
        </w:tc>
      </w:tr>
      <w:tr w:rsidR="00386246" w:rsidRPr="00C824DA" w:rsidTr="00386246">
        <w:tc>
          <w:tcPr>
            <w:tcW w:w="4111" w:type="dxa"/>
          </w:tcPr>
          <w:p w:rsidR="00386246" w:rsidRDefault="00386246" w:rsidP="00386246"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852D6C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FTXA20</w:t>
            </w:r>
            <w:r>
              <w:rPr>
                <w:bCs/>
                <w:sz w:val="20"/>
                <w:szCs w:val="20"/>
                <w:lang w:val="en-US"/>
              </w:rPr>
              <w:t>B(B,S,T)</w:t>
            </w:r>
          </w:p>
        </w:tc>
        <w:tc>
          <w:tcPr>
            <w:tcW w:w="1814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FTXA25</w:t>
            </w:r>
            <w:r>
              <w:rPr>
                <w:bCs/>
                <w:sz w:val="20"/>
                <w:szCs w:val="20"/>
                <w:lang w:val="en-US"/>
              </w:rPr>
              <w:t>B(B,S,T)</w:t>
            </w:r>
          </w:p>
        </w:tc>
        <w:tc>
          <w:tcPr>
            <w:tcW w:w="2126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FTXA35</w:t>
            </w:r>
            <w:r>
              <w:rPr>
                <w:bCs/>
                <w:sz w:val="20"/>
                <w:szCs w:val="20"/>
                <w:lang w:val="en-US"/>
              </w:rPr>
              <w:t>B(B,S,T)</w:t>
            </w:r>
          </w:p>
        </w:tc>
      </w:tr>
      <w:tr w:rsidR="00386246" w:rsidRPr="00C824DA" w:rsidTr="00386246">
        <w:tc>
          <w:tcPr>
            <w:tcW w:w="4111" w:type="dxa"/>
          </w:tcPr>
          <w:p w:rsidR="00386246" w:rsidRDefault="00386246" w:rsidP="00386246"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852D6C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386246" w:rsidRPr="00386246" w:rsidRDefault="00386246" w:rsidP="00386246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386246">
              <w:rPr>
                <w:noProof/>
                <w:sz w:val="20"/>
                <w:szCs w:val="20"/>
                <w:lang w:val="en-US"/>
              </w:rPr>
              <w:t>FTXA20C(B,S,W)</w:t>
            </w:r>
          </w:p>
        </w:tc>
        <w:tc>
          <w:tcPr>
            <w:tcW w:w="1814" w:type="dxa"/>
            <w:vAlign w:val="center"/>
          </w:tcPr>
          <w:p w:rsidR="00386246" w:rsidRPr="00386246" w:rsidRDefault="00386246" w:rsidP="00386246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386246">
              <w:rPr>
                <w:noProof/>
                <w:sz w:val="20"/>
                <w:szCs w:val="20"/>
                <w:lang w:val="en-US"/>
              </w:rPr>
              <w:t>FTXA25C(B,S,W)</w:t>
            </w:r>
          </w:p>
        </w:tc>
        <w:tc>
          <w:tcPr>
            <w:tcW w:w="2126" w:type="dxa"/>
            <w:vAlign w:val="center"/>
          </w:tcPr>
          <w:p w:rsidR="00386246" w:rsidRPr="00386246" w:rsidRDefault="00386246" w:rsidP="00386246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386246">
              <w:rPr>
                <w:noProof/>
                <w:sz w:val="20"/>
                <w:szCs w:val="20"/>
                <w:lang w:val="en-US"/>
              </w:rPr>
              <w:t>FTXA35C(B,S,W)</w:t>
            </w:r>
          </w:p>
        </w:tc>
      </w:tr>
      <w:tr w:rsidR="00386246" w:rsidRPr="00C824DA" w:rsidTr="00386246">
        <w:tc>
          <w:tcPr>
            <w:tcW w:w="4111" w:type="dxa"/>
            <w:vAlign w:val="center"/>
          </w:tcPr>
          <w:p w:rsidR="00386246" w:rsidRPr="00E40417" w:rsidRDefault="00386246" w:rsidP="00386246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FTXA20</w:t>
            </w:r>
            <w:r>
              <w:rPr>
                <w:bCs/>
                <w:sz w:val="20"/>
                <w:szCs w:val="20"/>
                <w:lang w:val="en-US"/>
              </w:rPr>
              <w:t>A(W,S,T)</w:t>
            </w:r>
          </w:p>
        </w:tc>
        <w:tc>
          <w:tcPr>
            <w:tcW w:w="1814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FTXA25</w:t>
            </w:r>
            <w:r>
              <w:rPr>
                <w:bCs/>
                <w:sz w:val="20"/>
                <w:szCs w:val="20"/>
                <w:lang w:val="en-US"/>
              </w:rPr>
              <w:t>A(W,S,T)</w:t>
            </w:r>
          </w:p>
        </w:tc>
        <w:tc>
          <w:tcPr>
            <w:tcW w:w="2126" w:type="dxa"/>
            <w:vAlign w:val="center"/>
          </w:tcPr>
          <w:p w:rsidR="00386246" w:rsidRPr="00386246" w:rsidRDefault="00386246" w:rsidP="0038624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FTXA35</w:t>
            </w:r>
            <w:r>
              <w:rPr>
                <w:bCs/>
                <w:sz w:val="20"/>
                <w:szCs w:val="20"/>
                <w:lang w:val="en-US"/>
              </w:rPr>
              <w:t>A(W,S,T)</w:t>
            </w:r>
          </w:p>
        </w:tc>
      </w:tr>
    </w:tbl>
    <w:p w:rsidR="00E40417" w:rsidRDefault="00E40417" w:rsidP="002E5314">
      <w:pPr>
        <w:ind w:firstLine="709"/>
        <w:jc w:val="center"/>
        <w:rPr>
          <w:sz w:val="20"/>
          <w:szCs w:val="20"/>
        </w:rPr>
      </w:pPr>
    </w:p>
    <w:p w:rsidR="00A4158E" w:rsidRDefault="00A4158E">
      <w:pPr>
        <w:spacing w:after="160" w:line="259" w:lineRule="auto"/>
        <w:rPr>
          <w:lang w:val="en-US"/>
        </w:rPr>
      </w:pPr>
    </w:p>
    <w:p w:rsidR="00FD09F8" w:rsidRPr="00A4158E" w:rsidRDefault="00FD09F8">
      <w:pPr>
        <w:spacing w:after="160" w:line="259" w:lineRule="auto"/>
        <w:rPr>
          <w:lang w:val="en-US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561878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B3C48" w:rsidRDefault="00536A3D" w:rsidP="005C4CC5">
      <w:pPr>
        <w:pStyle w:val="af3"/>
        <w:numPr>
          <w:ilvl w:val="0"/>
          <w:numId w:val="11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установки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удовлетворять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перечисленным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ниже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требованиям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.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Согласуйте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установки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заказчиком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установлен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открытом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хорошо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проветриваемом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="00CA021F" w:rsidRP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рисунок</w:t>
      </w:r>
      <w:r w:rsidR="00CA021F" w:rsidRP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4)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беспокоить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находящихся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людей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Опора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монтажа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выдерживать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поглощать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вибрации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обеспечивать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горизонтальное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положение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исключена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присутствия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атмосфере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горючих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газов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свободный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доступ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обслуживания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Длина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электрических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кабелей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трубопроводов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соединяющих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внутренние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допустимые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значения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протечке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воды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например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случае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засора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дренажной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пострадать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находящиеся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материальные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ценности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520C01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максимально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возможная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защита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дождя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0F1945" w:rsidRDefault="000F1945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2"/>
          <w:szCs w:val="22"/>
          <w:lang w:val="en-US"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4978400" cy="2562942"/>
            <wp:effectExtent l="0" t="0" r="0" b="889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68" cy="256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21F" w:rsidRDefault="00CA021F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</w:pPr>
      <w:proofErr w:type="spellStart"/>
      <w:r w:rsidRPr="00CA021F"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  <w:t>Рисунок</w:t>
      </w:r>
      <w:proofErr w:type="spellEnd"/>
      <w:r w:rsidRPr="00CA021F"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  <w:t xml:space="preserve"> 4</w:t>
      </w:r>
    </w:p>
    <w:p w:rsidR="00D43342" w:rsidRPr="00CA021F" w:rsidRDefault="00D43342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</w:pPr>
    </w:p>
    <w:p w:rsidR="007E604D" w:rsidRPr="009B3C48" w:rsidRDefault="007E604D" w:rsidP="005C4CC5">
      <w:pPr>
        <w:pStyle w:val="af3"/>
        <w:numPr>
          <w:ilvl w:val="0"/>
          <w:numId w:val="11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устанавливается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подверженном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влиянию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необходимо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виду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следующие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обстоятельства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- 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5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/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выше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дующий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противоположном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привести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называемому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аэродинамическому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запиранию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всасыванию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выходящего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).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привести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перечисленным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ниже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последствиям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: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Производительность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снизиться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Участится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обмерзание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режиме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обогрева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прервана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-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уровня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давления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лицевой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стороне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вращения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вентилятора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настолько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возрасти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сломается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приводимых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иллюстрациях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показано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следует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располагать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отношению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господствующих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ветров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происходил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стене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здания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забору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ограде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5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C47B6E">
      <w:pPr>
        <w:spacing w:line="276" w:lineRule="auto"/>
        <w:ind w:firstLine="284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 wp14:anchorId="0AED191F" wp14:editId="44E97501">
            <wp:extent cx="2233940" cy="1749287"/>
            <wp:effectExtent l="0" t="0" r="0" b="381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300" cy="1770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5</w:t>
      </w:r>
    </w:p>
    <w:p w:rsidR="00827D70" w:rsidRDefault="00827D70" w:rsidP="003808D1">
      <w:pPr>
        <w:spacing w:line="276" w:lineRule="auto"/>
        <w:ind w:firstLine="284"/>
        <w:jc w:val="both"/>
        <w:rPr>
          <w:sz w:val="20"/>
          <w:szCs w:val="20"/>
        </w:rPr>
      </w:pPr>
    </w:p>
    <w:p w:rsidR="007E604D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составляло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прямой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угол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направлением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965A0F">
      <w:pPr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3A90C9" wp14:editId="20D15EAA">
            <wp:extent cx="3296956" cy="1725433"/>
            <wp:effectExtent l="0" t="0" r="0" b="825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7" cy="174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6</w:t>
      </w:r>
    </w:p>
    <w:p w:rsidR="007E604D" w:rsidRDefault="007E604D" w:rsidP="003808D1">
      <w:pPr>
        <w:spacing w:line="276" w:lineRule="auto"/>
        <w:ind w:firstLine="284"/>
        <w:jc w:val="both"/>
        <w:rPr>
          <w:rFonts w:asciiTheme="minorHAnsi" w:hAnsiTheme="minorHAnsi"/>
          <w:noProof/>
          <w:sz w:val="22"/>
          <w:szCs w:val="22"/>
        </w:rPr>
      </w:pPr>
    </w:p>
    <w:p w:rsidR="00666BEA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Окружите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канавкой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для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;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затруднен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кирпича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другого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подобного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материала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высота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должна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превышать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).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устанавливается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месте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подверженном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зимнее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время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воздействию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снега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необходимо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иметь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виду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следующие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обстоятельства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: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возможную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высоту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Снимите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заднюю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решетку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воздухозаборника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могла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забиться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снегом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Pr="00251551" w:rsidRDefault="007E604D" w:rsidP="00F45CEF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монтируется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раме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,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дренажный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поддон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расстоянии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более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нижней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поверхности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используйте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заглушку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отверстия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комплект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поставки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входит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чтобы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предотвратить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протечку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дренируемой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);</w:t>
      </w:r>
    </w:p>
    <w:p w:rsidR="007E604D" w:rsidRDefault="00666BEA" w:rsidP="003808D1">
      <w:pPr>
        <w:pStyle w:val="af3"/>
        <w:numPr>
          <w:ilvl w:val="0"/>
          <w:numId w:val="11"/>
        </w:numPr>
        <w:autoSpaceDE w:val="0"/>
        <w:autoSpaceDN w:val="0"/>
        <w:adjustRightInd w:val="0"/>
        <w:ind w:left="0" w:firstLine="284"/>
        <w:jc w:val="both"/>
        <w:rPr>
          <w:rFonts w:ascii="Times New Roman" w:eastAsiaTheme="majorEastAsia" w:hAnsi="Times New Roman"/>
        </w:rPr>
      </w:pPr>
      <w:r>
        <w:rPr>
          <w:rFonts w:ascii="Times New Roman" w:eastAsiaTheme="majorEastAsia" w:hAnsi="Times New Roman"/>
        </w:rPr>
        <w:t>Необходимо оставить с</w:t>
      </w:r>
      <w:r w:rsidRPr="00666BEA">
        <w:rPr>
          <w:rFonts w:ascii="Times New Roman" w:eastAsiaTheme="majorEastAsia" w:hAnsi="Times New Roman"/>
        </w:rPr>
        <w:t xml:space="preserve">вободное пространство </w:t>
      </w:r>
      <w:r w:rsidR="007E604D" w:rsidRPr="00666BEA">
        <w:rPr>
          <w:rFonts w:ascii="Times New Roman" w:eastAsiaTheme="majorEastAsia" w:hAnsi="Times New Roman"/>
        </w:rPr>
        <w:t>для обслуживания и монтажа</w:t>
      </w:r>
      <w:r>
        <w:rPr>
          <w:rFonts w:ascii="Times New Roman" w:eastAsiaTheme="majorEastAsia" w:hAnsi="Times New Roman"/>
        </w:rPr>
        <w:t xml:space="preserve"> (смотрите руководство</w:t>
      </w:r>
      <w:r w:rsidR="007E604D" w:rsidRPr="00666BEA">
        <w:rPr>
          <w:rFonts w:ascii="Times New Roman" w:eastAsiaTheme="majorEastAsia" w:hAnsi="Times New Roman"/>
        </w:rPr>
        <w:t xml:space="preserve"> по монтажу и эксплуатации</w:t>
      </w:r>
      <w:r>
        <w:rPr>
          <w:rFonts w:ascii="Times New Roman" w:eastAsiaTheme="majorEastAsia" w:hAnsi="Times New Roman"/>
        </w:rPr>
        <w:t>)</w:t>
      </w:r>
      <w:r w:rsidR="007E604D" w:rsidRPr="00666BEA">
        <w:rPr>
          <w:rFonts w:ascii="Times New Roman" w:eastAsiaTheme="majorEastAsia" w:hAnsi="Times New Roman"/>
        </w:rPr>
        <w:t>.</w:t>
      </w: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7C658C" w:rsidRPr="007C658C" w:rsidRDefault="007C658C" w:rsidP="007C658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Pr="005E4510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95618788"/>
      <w:r w:rsidRPr="005E451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F33CC" w:rsidRPr="005E451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5E45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5E4510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Pr="005E4510" w:rsidRDefault="007F33CC" w:rsidP="00067EE6">
      <w:pPr>
        <w:ind w:firstLine="851"/>
        <w:rPr>
          <w:sz w:val="22"/>
          <w:szCs w:val="22"/>
        </w:rPr>
      </w:pPr>
    </w:p>
    <w:p w:rsidR="007F33CC" w:rsidRPr="005E4510" w:rsidRDefault="005E4510" w:rsidP="007C658C">
      <w:pPr>
        <w:autoSpaceDE w:val="0"/>
        <w:autoSpaceDN w:val="0"/>
        <w:adjustRightInd w:val="0"/>
        <w:spacing w:line="288" w:lineRule="auto"/>
        <w:ind w:firstLine="851"/>
        <w:rPr>
          <w:sz w:val="22"/>
          <w:szCs w:val="22"/>
        </w:rPr>
      </w:pPr>
      <w:r w:rsidRPr="005E4510">
        <w:rPr>
          <w:sz w:val="22"/>
          <w:szCs w:val="22"/>
        </w:rPr>
        <w:t>В зависимости от условий эксплуатации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и монтажа, </w:t>
      </w:r>
      <w:r w:rsidR="001A7128">
        <w:rPr>
          <w:sz w:val="22"/>
          <w:szCs w:val="22"/>
        </w:rPr>
        <w:t xml:space="preserve">при работе в режиме нагрева </w:t>
      </w:r>
      <w:r w:rsidRPr="005E4510">
        <w:rPr>
          <w:sz w:val="22"/>
          <w:szCs w:val="22"/>
        </w:rPr>
        <w:t>внутренний блок может</w:t>
      </w:r>
      <w:r>
        <w:rPr>
          <w:sz w:val="22"/>
          <w:szCs w:val="22"/>
        </w:rPr>
        <w:t xml:space="preserve"> </w:t>
      </w:r>
      <w:r w:rsidR="001A7128">
        <w:rPr>
          <w:sz w:val="22"/>
          <w:szCs w:val="22"/>
        </w:rPr>
        <w:t xml:space="preserve">периодически </w:t>
      </w:r>
      <w:r w:rsidRPr="005E4510">
        <w:rPr>
          <w:sz w:val="22"/>
          <w:szCs w:val="22"/>
        </w:rPr>
        <w:t xml:space="preserve">переключаться в режим </w:t>
      </w:r>
      <w:r w:rsidR="001A7128">
        <w:rPr>
          <w:sz w:val="22"/>
          <w:szCs w:val="22"/>
        </w:rPr>
        <w:t>разморозки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(внутреннего </w:t>
      </w:r>
      <w:proofErr w:type="spellStart"/>
      <w:r w:rsidRPr="005E4510">
        <w:rPr>
          <w:sz w:val="22"/>
          <w:szCs w:val="22"/>
        </w:rPr>
        <w:t>льдоудаления</w:t>
      </w:r>
      <w:proofErr w:type="spellEnd"/>
      <w:r w:rsidRPr="005E4510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Для уменьшения частоты работы в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режиме </w:t>
      </w:r>
      <w:r w:rsidR="001A7128">
        <w:rPr>
          <w:sz w:val="22"/>
          <w:szCs w:val="22"/>
        </w:rPr>
        <w:t>разморозки</w:t>
      </w:r>
      <w:r w:rsidRPr="005E4510">
        <w:rPr>
          <w:sz w:val="22"/>
          <w:szCs w:val="22"/>
        </w:rPr>
        <w:t xml:space="preserve"> рекомендуется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установить наружный блок в месте, </w:t>
      </w:r>
      <w:r w:rsidR="001A7128">
        <w:rPr>
          <w:sz w:val="22"/>
          <w:szCs w:val="22"/>
        </w:rPr>
        <w:t>минимально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подверженном воздействию ветра.</w:t>
      </w:r>
    </w:p>
    <w:p w:rsidR="007C658C" w:rsidRDefault="007C658C" w:rsidP="00067EE6">
      <w:pPr>
        <w:ind w:firstLine="851"/>
        <w:rPr>
          <w:sz w:val="22"/>
          <w:szCs w:val="22"/>
        </w:rPr>
      </w:pPr>
    </w:p>
    <w:p w:rsidR="00C65F92" w:rsidRPr="00C65F92" w:rsidRDefault="005E4510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Рабочий диапазон температур </w:t>
      </w:r>
      <w:r w:rsidR="007C658C">
        <w:rPr>
          <w:sz w:val="22"/>
          <w:szCs w:val="22"/>
        </w:rPr>
        <w:t xml:space="preserve">наружного воздуха </w:t>
      </w:r>
      <w:r>
        <w:rPr>
          <w:sz w:val="22"/>
          <w:szCs w:val="22"/>
        </w:rPr>
        <w:t xml:space="preserve">представлен на рисунке </w:t>
      </w:r>
      <w:r w:rsidR="00CA021F">
        <w:rPr>
          <w:sz w:val="22"/>
          <w:szCs w:val="22"/>
        </w:rPr>
        <w:t>7</w:t>
      </w:r>
      <w:r w:rsidR="00C65F92" w:rsidRPr="005E4510">
        <w:rPr>
          <w:sz w:val="22"/>
          <w:szCs w:val="22"/>
        </w:rPr>
        <w:t>.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5E4510" w:rsidRDefault="00390174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95875" cy="3020632"/>
            <wp:effectExtent l="0" t="0" r="0" b="889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58" cy="302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10" w:rsidRPr="009B1EC5" w:rsidRDefault="005E4510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827D70" w:rsidRDefault="00827D70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7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95618789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Чертеж </w:t>
      </w:r>
      <w:r w:rsidR="00CC0D92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изделия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 основными габаритными размерами представлен на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6F5E1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рисунке 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8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992BC5" w:rsidRDefault="00992BC5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92BC5" w:rsidRDefault="00992BC5" w:rsidP="00992BC5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296025" cy="271462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B0A" w:rsidRDefault="00490B0A" w:rsidP="00D076C4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076C4" w:rsidRDefault="00D076C4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D076C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7C658C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A102E1" w:rsidRPr="00D076C4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9561879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992BC5">
        <w:rPr>
          <w:noProof/>
          <w:sz w:val="22"/>
          <w:szCs w:val="22"/>
        </w:rPr>
        <w:t xml:space="preserve"> 19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102E1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5C2">
        <w:rPr>
          <w:noProof/>
          <w:sz w:val="20"/>
          <w:szCs w:val="20"/>
        </w:rPr>
        <w:drawing>
          <wp:inline distT="0" distB="0" distL="0" distR="0" wp14:anchorId="47931BC2" wp14:editId="719CC355">
            <wp:extent cx="717550" cy="717550"/>
            <wp:effectExtent l="0" t="0" r="6350" b="6350"/>
            <wp:docPr id="94" name="Рисунок 94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85CDE" w:rsidRDefault="006F5E19" w:rsidP="00B44D7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92BC5">
        <w:rPr>
          <w:noProof/>
          <w:sz w:val="20"/>
          <w:szCs w:val="20"/>
        </w:rPr>
        <w:t>19</w:t>
      </w:r>
    </w:p>
    <w:p w:rsidR="00B44D73" w:rsidRDefault="00B44D73" w:rsidP="00B44D73">
      <w:pPr>
        <w:spacing w:line="276" w:lineRule="auto"/>
        <w:jc w:val="center"/>
        <w:rPr>
          <w:noProof/>
          <w:sz w:val="20"/>
          <w:szCs w:val="20"/>
        </w:rPr>
      </w:pPr>
    </w:p>
    <w:p w:rsidR="00B44D73" w:rsidRDefault="00B44D73" w:rsidP="00B44D73">
      <w:pPr>
        <w:spacing w:line="276" w:lineRule="auto"/>
        <w:jc w:val="center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95618791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05C31">
        <w:rPr>
          <w:noProof/>
          <w:sz w:val="22"/>
          <w:szCs w:val="22"/>
        </w:rPr>
        <w:t>9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05C31">
        <w:rPr>
          <w:noProof/>
          <w:sz w:val="20"/>
          <w:szCs w:val="20"/>
        </w:rPr>
        <w:t>9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E0496F" w:rsidRPr="00F312E9" w:rsidTr="00A1699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bookmarkEnd w:id="18"/>
          <w:p w:rsidR="00E0496F" w:rsidRPr="00F312E9" w:rsidRDefault="00E0496F" w:rsidP="00A1699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E0496F" w:rsidRPr="00F312E9" w:rsidRDefault="00E0496F" w:rsidP="00A1699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0496F" w:rsidRPr="00F312E9" w:rsidTr="00A1699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Pr="00F312E9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бытового 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 RXA_</w:t>
            </w:r>
            <w:r w:rsidR="00B6766E">
              <w:rPr>
                <w:sz w:val="22"/>
                <w:szCs w:val="22"/>
              </w:rPr>
              <w:t>A8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Pr="00F312E9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Pr="00F312E9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Pr="003C5D18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343FCA" w:rsidRDefault="00810B70" w:rsidP="002E531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 w:rsidRPr="002E5314">
        <w:rPr>
          <w:b/>
          <w:szCs w:val="28"/>
        </w:rPr>
        <w:lastRenderedPageBreak/>
        <w:t xml:space="preserve"> </w:t>
      </w:r>
      <w:bookmarkStart w:id="22" w:name="_Toc19561879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>составляет</w:t>
      </w:r>
      <w:r w:rsidR="007C658C">
        <w:rPr>
          <w:noProof/>
          <w:sz w:val="22"/>
          <w:szCs w:val="22"/>
        </w:rPr>
        <w:t xml:space="preserve"> три</w:t>
      </w:r>
      <w:r>
        <w:rPr>
          <w:noProof/>
          <w:sz w:val="22"/>
          <w:szCs w:val="22"/>
        </w:rPr>
        <w:t xml:space="preserve"> </w:t>
      </w:r>
      <w:r w:rsidR="006018AC">
        <w:rPr>
          <w:noProof/>
          <w:sz w:val="22"/>
          <w:szCs w:val="22"/>
        </w:rPr>
        <w:t>год</w:t>
      </w:r>
      <w:r w:rsidR="007C658C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95618793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9561879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B007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0294F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 RXA_</w:t>
      </w:r>
      <w:r w:rsidR="00B6766E">
        <w:rPr>
          <w:sz w:val="22"/>
          <w:szCs w:val="22"/>
        </w:rPr>
        <w:t>A8</w:t>
      </w:r>
    </w:p>
    <w:p w:rsidR="00D0294F" w:rsidRPr="00A66DAA" w:rsidRDefault="00D0294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D2532C" w:rsidRDefault="00D0294F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RXA_</w:t>
      </w:r>
      <w:r w:rsidR="00B6766E">
        <w:rPr>
          <w:sz w:val="22"/>
          <w:szCs w:val="22"/>
        </w:rPr>
        <w:t>A8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0312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C7890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7C658C">
        <w:rPr>
          <w:b w:val="0"/>
          <w:sz w:val="20"/>
        </w:rPr>
        <w:t>модели)</w:t>
      </w:r>
      <w:r w:rsidR="00587F29" w:rsidRPr="00985AEE">
        <w:rPr>
          <w:b w:val="0"/>
          <w:sz w:val="20"/>
        </w:rPr>
        <w:t xml:space="preserve">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1036C" w:rsidRDefault="0084366C" w:rsidP="00390174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51036C">
        <w:rPr>
          <w:b w:val="0"/>
          <w:sz w:val="22"/>
          <w:szCs w:val="22"/>
        </w:rPr>
        <w:t>:</w:t>
      </w:r>
      <w:r w:rsidRPr="0051036C">
        <w:rPr>
          <w:b w:val="0"/>
          <w:sz w:val="24"/>
          <w:szCs w:val="24"/>
        </w:rPr>
        <w:t xml:space="preserve"> </w:t>
      </w:r>
      <w:r w:rsidR="00810B70" w:rsidRPr="0051036C">
        <w:rPr>
          <w:b w:val="0"/>
          <w:sz w:val="24"/>
          <w:szCs w:val="24"/>
        </w:rPr>
        <w:t xml:space="preserve">             </w:t>
      </w:r>
      <w:r w:rsidR="00E24807" w:rsidRPr="0051036C">
        <w:rPr>
          <w:b w:val="0"/>
          <w:sz w:val="24"/>
          <w:szCs w:val="24"/>
        </w:rPr>
        <w:t xml:space="preserve">       </w:t>
      </w:r>
      <w:r w:rsidR="00C07AE6" w:rsidRPr="0051036C">
        <w:rPr>
          <w:b w:val="0"/>
          <w:sz w:val="24"/>
          <w:szCs w:val="24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Daikin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Industries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Czech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Republic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s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o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71D93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95618795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F43C3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0294F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 RXA_</w:t>
      </w:r>
      <w:r w:rsidR="00B6766E">
        <w:rPr>
          <w:sz w:val="22"/>
          <w:szCs w:val="22"/>
        </w:rPr>
        <w:t>A8</w:t>
      </w:r>
    </w:p>
    <w:p w:rsidR="00D0294F" w:rsidRPr="00A66DAA" w:rsidRDefault="00D0294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D2532C" w:rsidRDefault="00D0294F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RXA_</w:t>
      </w:r>
      <w:r w:rsidR="00B6766E">
        <w:rPr>
          <w:sz w:val="22"/>
          <w:szCs w:val="22"/>
        </w:rPr>
        <w:t>A8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C3506F" wp14:editId="37F17F9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2E01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B80EA8" wp14:editId="1E171E39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AAF5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7C658C">
        <w:rPr>
          <w:b w:val="0"/>
          <w:sz w:val="20"/>
        </w:rPr>
        <w:t>модели)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9561879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B3A73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B3A73" w:rsidRDefault="00AB3A7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 необходимо сдавать на специальную пере</w:t>
      </w:r>
      <w:r w:rsidR="00CA021F">
        <w:rPr>
          <w:rFonts w:ascii="Times New Roman" w:hAnsi="Times New Roman"/>
        </w:rPr>
        <w:t>рабатывающую станцию для утилиза</w:t>
      </w:r>
      <w:r>
        <w:rPr>
          <w:rFonts w:ascii="Times New Roman" w:hAnsi="Times New Roman"/>
        </w:rPr>
        <w:t>ции, переработки и вторичного использования.</w:t>
      </w:r>
    </w:p>
    <w:p w:rsidR="008831F7" w:rsidRPr="00684459" w:rsidRDefault="00AB3A73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bookmarkStart w:id="36" w:name="_Toc19561879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вызвать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</w:t>
      </w:r>
      <w:r w:rsidR="0001465A">
        <w:rPr>
          <w:rFonts w:ascii="Times New Roman" w:hAnsi="Times New Roman"/>
        </w:rPr>
        <w:t>ь</w:t>
      </w:r>
      <w:r w:rsidRPr="005E73D5">
        <w:rPr>
          <w:rFonts w:ascii="Times New Roman" w:hAnsi="Times New Roman"/>
        </w:rPr>
        <w:t>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>лей, например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2A7878" w:rsidRPr="005E73D5" w:rsidRDefault="002A7878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="00A22C30">
        <w:rPr>
          <w:rFonts w:ascii="Times New Roman" w:hAnsi="Times New Roman"/>
          <w:b/>
        </w:rPr>
        <w:t>хладагента R</w:t>
      </w:r>
      <w:r w:rsidR="00A22C30" w:rsidRPr="00A22C30">
        <w:rPr>
          <w:rFonts w:ascii="Times New Roman" w:hAnsi="Times New Roman"/>
          <w:b/>
        </w:rPr>
        <w:t>32</w:t>
      </w:r>
      <w:r w:rsidR="005E73D5" w:rsidRPr="005E73D5">
        <w:rPr>
          <w:rFonts w:ascii="Times New Roman" w:hAnsi="Times New Roman"/>
          <w:b/>
        </w:rPr>
        <w:t>.</w:t>
      </w:r>
    </w:p>
    <w:p w:rsidR="00E52BFD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966DC3" w:rsidRDefault="0020594D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966DC3" w:rsidRPr="00966DC3" w:rsidRDefault="00966DC3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9561879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95618799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9561880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Default="00AB3A73" w:rsidP="00EA2B9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B3A73">
        <w:rPr>
          <w:rFonts w:hint="eastAsia"/>
          <w:sz w:val="22"/>
          <w:szCs w:val="22"/>
        </w:rPr>
        <w:t>Диагностика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неисправностей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помощью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светодиода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наружного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блока</w:t>
      </w:r>
      <w:r w:rsidR="00EA2B97">
        <w:rPr>
          <w:sz w:val="22"/>
          <w:szCs w:val="22"/>
        </w:rPr>
        <w:t xml:space="preserve"> представлена в таблице 10.</w:t>
      </w:r>
    </w:p>
    <w:p w:rsidR="00EA2B97" w:rsidRDefault="00EA2B97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B3A73" w:rsidRPr="00EA2B97" w:rsidRDefault="00EA2B97" w:rsidP="00AB3A7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A2B97">
        <w:rPr>
          <w:sz w:val="20"/>
          <w:szCs w:val="20"/>
        </w:rPr>
        <w:t>Таблица 10</w:t>
      </w:r>
    </w:p>
    <w:p w:rsidR="00EA2B97" w:rsidRDefault="00EA2B97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9"/>
        <w:gridCol w:w="8080"/>
      </w:tblGrid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Светодиод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Мигает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Проверьте внутренний блок;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включить питание, спустя примерно 3 минуты еще раз проверьте состояние светодиода. Если светодиод опять светится, плата наружного блока неисправна;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Напряжение питания (для экономии электроэнергии);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Неисправность по электропитанию;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включите питание, спустя примерно 3 минуты еще раз проверьте состояние светодиода. Если светодиод опять не светится, значит, плата наружного блока неисправна;</w:t>
            </w:r>
          </w:p>
        </w:tc>
      </w:tr>
    </w:tbl>
    <w:p w:rsidR="00AB3A73" w:rsidRDefault="00AB3A73" w:rsidP="00AB3A73">
      <w:pPr>
        <w:autoSpaceDE w:val="0"/>
        <w:autoSpaceDN w:val="0"/>
        <w:adjustRightInd w:val="0"/>
        <w:spacing w:line="276" w:lineRule="auto"/>
        <w:jc w:val="both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A7878" w:rsidRDefault="002A7878">
      <w:pPr>
        <w:spacing w:after="160" w:line="259" w:lineRule="auto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lang w:eastAsia="en-US"/>
        </w:rPr>
        <w:br w:type="page"/>
      </w: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5618801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95618802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D76238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sz w:val="22"/>
          <w:szCs w:val="22"/>
        </w:rPr>
        <w:t>Погрузочно-разгрузочные операции</w:t>
      </w:r>
      <w:r w:rsidR="00C904D9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подъеме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возьмитесь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одновременно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левый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</w:t>
      </w:r>
      <w:r w:rsidR="0080406B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правый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захваты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как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показано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рисунке</w:t>
      </w:r>
      <w:r w:rsidR="00E0612C">
        <w:rPr>
          <w:sz w:val="22"/>
          <w:szCs w:val="22"/>
        </w:rPr>
        <w:t xml:space="preserve"> 20</w:t>
      </w:r>
      <w:r w:rsidRPr="00BC29CA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избежание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деформации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корпуса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беритесь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углы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впускные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отверстия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для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всасывания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воздуха</w:t>
      </w:r>
      <w:r w:rsidRPr="00BC29CA">
        <w:rPr>
          <w:sz w:val="22"/>
          <w:szCs w:val="22"/>
        </w:rPr>
        <w:t>.</w:t>
      </w: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E0612C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>
        <w:rPr>
          <w:rFonts w:eastAsia="HelveticaCyr-Upright"/>
          <w:sz w:val="20"/>
          <w:lang w:eastAsia="en-US"/>
        </w:rPr>
        <w:t>Рисунок 20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95618803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561880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37"/>
      <w:footerReference w:type="first" r:id="rId38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EEA" w:rsidRDefault="00367EEA">
      <w:r>
        <w:separator/>
      </w:r>
    </w:p>
  </w:endnote>
  <w:endnote w:type="continuationSeparator" w:id="0">
    <w:p w:rsidR="00367EEA" w:rsidRDefault="0036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7EEA" w:rsidRDefault="00367EE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67EEA" w:rsidRDefault="00367EE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67EEA" w:rsidRDefault="00367EE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67EEA" w:rsidRDefault="00367EE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FEF71B6" wp14:editId="0FEA332E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187305"/>
              <wp:effectExtent l="19050" t="19050" r="9525" b="2349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305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B7687E" w:rsidRDefault="00367EEA" w:rsidP="00116614">
                              <w:pPr>
                                <w:jc w:val="center"/>
                              </w:pPr>
                              <w:r w:rsidRPr="001067C5">
                                <w:rPr>
                                  <w:b/>
                                  <w:sz w:val="22"/>
                                  <w:szCs w:val="22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ED1531" w:rsidRDefault="00367EE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F46D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ED1531" w:rsidRDefault="00367EE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7EEA" w:rsidRPr="00A755DE" w:rsidRDefault="00367EE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7EEA" w:rsidRDefault="00367EE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67EEA" w:rsidRPr="00D2532C" w:rsidRDefault="00367EE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БЫТОВЫХ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Pr="001067C5">
                                <w:rPr>
                                  <w:b/>
                                  <w:sz w:val="18"/>
                                  <w:szCs w:val="18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B6766E">
                                <w:rPr>
                                  <w:b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  <w:p w:rsidR="00367EEA" w:rsidRPr="00B160C5" w:rsidRDefault="00367EE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67EEA" w:rsidRPr="00613EFB" w:rsidRDefault="00367EE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EF71B6" id="Группа 265" o:spid="_x0000_s1103" style="position:absolute;left:0;text-align:left;margin-left:24pt;margin-top:23.5pt;width:552.75pt;height:802.15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67EEA" w:rsidRPr="00B7687E" w:rsidRDefault="00367EEA" w:rsidP="00116614">
                        <w:pPr>
                          <w:jc w:val="center"/>
                        </w:pPr>
                        <w:r w:rsidRPr="001067C5">
                          <w:rPr>
                            <w:b/>
                            <w:sz w:val="22"/>
                            <w:szCs w:val="22"/>
                          </w:rPr>
                          <w:t>RXA_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67EEA" w:rsidRPr="00ED1531" w:rsidRDefault="00367EE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F46D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67EEA" w:rsidRPr="00ED1531" w:rsidRDefault="00367EE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67EEA" w:rsidRPr="00A755DE" w:rsidRDefault="00367EE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67EEA" w:rsidRDefault="00367EE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67EEA" w:rsidRPr="00D2532C" w:rsidRDefault="00367EE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БЫТОВЫХ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Pr="001067C5">
                          <w:rPr>
                            <w:b/>
                            <w:sz w:val="18"/>
                            <w:szCs w:val="18"/>
                          </w:rPr>
                          <w:t>RXA_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B6766E">
                          <w:rPr>
                            <w:b/>
                            <w:sz w:val="18"/>
                            <w:szCs w:val="18"/>
                          </w:rPr>
                          <w:t>8</w:t>
                        </w:r>
                      </w:p>
                      <w:p w:rsidR="00367EEA" w:rsidRPr="00B160C5" w:rsidRDefault="00367EE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67EEA" w:rsidRPr="00613EFB" w:rsidRDefault="00367EE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AF301F" w:rsidRDefault="00367EE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F46D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D43342" w:rsidRDefault="00367EEA" w:rsidP="00A755D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43342">
                                <w:rPr>
                                  <w:b/>
                                  <w:sz w:val="22"/>
                                  <w:szCs w:val="22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A8.ПС</w:t>
                              </w:r>
                            </w:p>
                            <w:p w:rsidR="00367EEA" w:rsidRPr="00EC2FF5" w:rsidRDefault="00367EE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67EEA" w:rsidRPr="00AF301F" w:rsidRDefault="00367EE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F46D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67EEA" w:rsidRPr="00D43342" w:rsidRDefault="00367EEA" w:rsidP="00A755DE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43342">
                          <w:rPr>
                            <w:b/>
                            <w:sz w:val="22"/>
                            <w:szCs w:val="22"/>
                          </w:rPr>
                          <w:t>RXA_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A8.ПС</w:t>
                        </w:r>
                      </w:p>
                      <w:p w:rsidR="00367EEA" w:rsidRPr="00EC2FF5" w:rsidRDefault="00367EE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Default="00367EE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AF301F" w:rsidRDefault="00367EE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F46D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EEA" w:rsidRPr="0021626D" w:rsidRDefault="00367EE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036C">
                                <w:rPr>
                                  <w:b/>
                                  <w:sz w:val="22"/>
                                  <w:szCs w:val="22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A8.ПС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67EEA" w:rsidRDefault="00367EE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67EEA" w:rsidRPr="00AF301F" w:rsidRDefault="00367EE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F46D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67EEA" w:rsidRPr="0021626D" w:rsidRDefault="00367EE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036C">
                          <w:rPr>
                            <w:b/>
                            <w:sz w:val="22"/>
                            <w:szCs w:val="22"/>
                          </w:rPr>
                          <w:t>RXA_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A8.ПС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EEA" w:rsidRDefault="00367EEA">
      <w:r>
        <w:separator/>
      </w:r>
    </w:p>
  </w:footnote>
  <w:footnote w:type="continuationSeparator" w:id="0">
    <w:p w:rsidR="00367EEA" w:rsidRDefault="00367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EA" w:rsidRDefault="00367EE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7EEA" w:rsidRDefault="00367EE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C6357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B46432"/>
    <w:multiLevelType w:val="hybridMultilevel"/>
    <w:tmpl w:val="354AD63C"/>
    <w:lvl w:ilvl="0" w:tplc="170C68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2A011BB"/>
    <w:multiLevelType w:val="hybridMultilevel"/>
    <w:tmpl w:val="6E0E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633859"/>
    <w:multiLevelType w:val="hybridMultilevel"/>
    <w:tmpl w:val="49907D28"/>
    <w:lvl w:ilvl="0" w:tplc="249AAFB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6FA58BA"/>
    <w:multiLevelType w:val="hybridMultilevel"/>
    <w:tmpl w:val="C2E6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005B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7"/>
  </w:num>
  <w:num w:numId="7">
    <w:abstractNumId w:val="0"/>
  </w:num>
  <w:num w:numId="8">
    <w:abstractNumId w:val="1"/>
  </w:num>
  <w:num w:numId="9">
    <w:abstractNumId w:val="15"/>
  </w:num>
  <w:num w:numId="10">
    <w:abstractNumId w:val="13"/>
  </w:num>
  <w:num w:numId="11">
    <w:abstractNumId w:val="24"/>
  </w:num>
  <w:num w:numId="12">
    <w:abstractNumId w:val="19"/>
  </w:num>
  <w:num w:numId="13">
    <w:abstractNumId w:val="23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22"/>
  </w:num>
  <w:num w:numId="19">
    <w:abstractNumId w:val="12"/>
  </w:num>
  <w:num w:numId="20">
    <w:abstractNumId w:val="14"/>
  </w:num>
  <w:num w:numId="21">
    <w:abstractNumId w:val="20"/>
  </w:num>
  <w:num w:numId="22">
    <w:abstractNumId w:val="9"/>
  </w:num>
  <w:num w:numId="23">
    <w:abstractNumId w:val="16"/>
  </w:num>
  <w:num w:numId="24">
    <w:abstractNumId w:val="21"/>
  </w:num>
  <w:num w:numId="2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50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C31"/>
    <w:rsid w:val="000061D2"/>
    <w:rsid w:val="000068FA"/>
    <w:rsid w:val="000108A7"/>
    <w:rsid w:val="000120D4"/>
    <w:rsid w:val="000141AA"/>
    <w:rsid w:val="0001465A"/>
    <w:rsid w:val="00020D31"/>
    <w:rsid w:val="00020F40"/>
    <w:rsid w:val="00021FB1"/>
    <w:rsid w:val="00022877"/>
    <w:rsid w:val="000234A9"/>
    <w:rsid w:val="00033D8F"/>
    <w:rsid w:val="00033EC9"/>
    <w:rsid w:val="00037311"/>
    <w:rsid w:val="00037425"/>
    <w:rsid w:val="00040AA6"/>
    <w:rsid w:val="00041FA3"/>
    <w:rsid w:val="000428E9"/>
    <w:rsid w:val="00043C5E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789"/>
    <w:rsid w:val="00072B9E"/>
    <w:rsid w:val="00073C25"/>
    <w:rsid w:val="000779F8"/>
    <w:rsid w:val="00080034"/>
    <w:rsid w:val="0008321E"/>
    <w:rsid w:val="0009526F"/>
    <w:rsid w:val="00095620"/>
    <w:rsid w:val="00096BD7"/>
    <w:rsid w:val="00097F91"/>
    <w:rsid w:val="000A0741"/>
    <w:rsid w:val="000A08DB"/>
    <w:rsid w:val="000A3D50"/>
    <w:rsid w:val="000B0960"/>
    <w:rsid w:val="000B16BA"/>
    <w:rsid w:val="000B2A0A"/>
    <w:rsid w:val="000B76EC"/>
    <w:rsid w:val="000B7CBA"/>
    <w:rsid w:val="000C0502"/>
    <w:rsid w:val="000C2C6E"/>
    <w:rsid w:val="000C56B7"/>
    <w:rsid w:val="000C74A2"/>
    <w:rsid w:val="000D3915"/>
    <w:rsid w:val="000D5737"/>
    <w:rsid w:val="000D6B18"/>
    <w:rsid w:val="000D7C7C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945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16AF"/>
    <w:rsid w:val="001058C6"/>
    <w:rsid w:val="001067C5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C40"/>
    <w:rsid w:val="00137FF9"/>
    <w:rsid w:val="0014548E"/>
    <w:rsid w:val="00151252"/>
    <w:rsid w:val="0015339F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4849"/>
    <w:rsid w:val="00165C84"/>
    <w:rsid w:val="00171036"/>
    <w:rsid w:val="00172B63"/>
    <w:rsid w:val="00173455"/>
    <w:rsid w:val="00174269"/>
    <w:rsid w:val="00175C53"/>
    <w:rsid w:val="00176DA2"/>
    <w:rsid w:val="001800C1"/>
    <w:rsid w:val="00180D0F"/>
    <w:rsid w:val="0018333C"/>
    <w:rsid w:val="00192434"/>
    <w:rsid w:val="00197339"/>
    <w:rsid w:val="001A0A60"/>
    <w:rsid w:val="001A23A5"/>
    <w:rsid w:val="001A2ECD"/>
    <w:rsid w:val="001A56D9"/>
    <w:rsid w:val="001A6138"/>
    <w:rsid w:val="001A63B1"/>
    <w:rsid w:val="001A68B1"/>
    <w:rsid w:val="001A6BBE"/>
    <w:rsid w:val="001A7128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1EB3"/>
    <w:rsid w:val="00204176"/>
    <w:rsid w:val="0020594D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A787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1E91"/>
    <w:rsid w:val="002E24F5"/>
    <w:rsid w:val="002E273D"/>
    <w:rsid w:val="002E37F7"/>
    <w:rsid w:val="002E4603"/>
    <w:rsid w:val="002E5314"/>
    <w:rsid w:val="002E7FA4"/>
    <w:rsid w:val="002F06A1"/>
    <w:rsid w:val="002F1077"/>
    <w:rsid w:val="002F1523"/>
    <w:rsid w:val="002F20DA"/>
    <w:rsid w:val="002F52F0"/>
    <w:rsid w:val="002F79FC"/>
    <w:rsid w:val="002F7C64"/>
    <w:rsid w:val="00302C11"/>
    <w:rsid w:val="00303638"/>
    <w:rsid w:val="00303C4A"/>
    <w:rsid w:val="00304CCB"/>
    <w:rsid w:val="003066A5"/>
    <w:rsid w:val="00311219"/>
    <w:rsid w:val="00312F0E"/>
    <w:rsid w:val="003218B5"/>
    <w:rsid w:val="00321E59"/>
    <w:rsid w:val="003237A0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67EEA"/>
    <w:rsid w:val="00371DD6"/>
    <w:rsid w:val="00371E72"/>
    <w:rsid w:val="00372A29"/>
    <w:rsid w:val="00372FAA"/>
    <w:rsid w:val="003730D6"/>
    <w:rsid w:val="0037629D"/>
    <w:rsid w:val="003808D1"/>
    <w:rsid w:val="0038325A"/>
    <w:rsid w:val="00386246"/>
    <w:rsid w:val="00387F09"/>
    <w:rsid w:val="00390174"/>
    <w:rsid w:val="003904A7"/>
    <w:rsid w:val="00391370"/>
    <w:rsid w:val="003964AD"/>
    <w:rsid w:val="00397E9D"/>
    <w:rsid w:val="003A0EF2"/>
    <w:rsid w:val="003A15A7"/>
    <w:rsid w:val="003A1EE6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3DDA"/>
    <w:rsid w:val="003E4BAF"/>
    <w:rsid w:val="003F06AB"/>
    <w:rsid w:val="003F28A1"/>
    <w:rsid w:val="003F2BC4"/>
    <w:rsid w:val="003F495C"/>
    <w:rsid w:val="003F6CD3"/>
    <w:rsid w:val="003F6F5D"/>
    <w:rsid w:val="0040160C"/>
    <w:rsid w:val="0040343D"/>
    <w:rsid w:val="004047A7"/>
    <w:rsid w:val="004106D7"/>
    <w:rsid w:val="00410EC8"/>
    <w:rsid w:val="00411639"/>
    <w:rsid w:val="004158E2"/>
    <w:rsid w:val="00416065"/>
    <w:rsid w:val="0041611C"/>
    <w:rsid w:val="00423512"/>
    <w:rsid w:val="004261D9"/>
    <w:rsid w:val="00430C04"/>
    <w:rsid w:val="00434BF8"/>
    <w:rsid w:val="00437185"/>
    <w:rsid w:val="00441427"/>
    <w:rsid w:val="00441553"/>
    <w:rsid w:val="00441E8C"/>
    <w:rsid w:val="004436BF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B0A"/>
    <w:rsid w:val="00491B0F"/>
    <w:rsid w:val="00493D50"/>
    <w:rsid w:val="004940C4"/>
    <w:rsid w:val="00495990"/>
    <w:rsid w:val="00496059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43E1"/>
    <w:rsid w:val="004C5F04"/>
    <w:rsid w:val="004C7BAF"/>
    <w:rsid w:val="004D1223"/>
    <w:rsid w:val="004D36E2"/>
    <w:rsid w:val="004D4967"/>
    <w:rsid w:val="004D5533"/>
    <w:rsid w:val="004D5BD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036C"/>
    <w:rsid w:val="0051210D"/>
    <w:rsid w:val="00515C78"/>
    <w:rsid w:val="00516150"/>
    <w:rsid w:val="00520C01"/>
    <w:rsid w:val="00525949"/>
    <w:rsid w:val="00525CFA"/>
    <w:rsid w:val="00526488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81719"/>
    <w:rsid w:val="00582591"/>
    <w:rsid w:val="005827E0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0655"/>
    <w:rsid w:val="005C4CC5"/>
    <w:rsid w:val="005C5086"/>
    <w:rsid w:val="005D0574"/>
    <w:rsid w:val="005E0690"/>
    <w:rsid w:val="005E1F1D"/>
    <w:rsid w:val="005E38BC"/>
    <w:rsid w:val="005E4510"/>
    <w:rsid w:val="005E4659"/>
    <w:rsid w:val="005E5127"/>
    <w:rsid w:val="005E73D5"/>
    <w:rsid w:val="005E7B4E"/>
    <w:rsid w:val="005E7D14"/>
    <w:rsid w:val="005F0EF4"/>
    <w:rsid w:val="005F1A7F"/>
    <w:rsid w:val="005F7E1E"/>
    <w:rsid w:val="00601691"/>
    <w:rsid w:val="006018AC"/>
    <w:rsid w:val="0060423E"/>
    <w:rsid w:val="006070F9"/>
    <w:rsid w:val="00612308"/>
    <w:rsid w:val="006146FB"/>
    <w:rsid w:val="00615D81"/>
    <w:rsid w:val="00617376"/>
    <w:rsid w:val="0062605C"/>
    <w:rsid w:val="00636B0C"/>
    <w:rsid w:val="006416FB"/>
    <w:rsid w:val="006417F5"/>
    <w:rsid w:val="00642562"/>
    <w:rsid w:val="00645CBB"/>
    <w:rsid w:val="00646CE5"/>
    <w:rsid w:val="00650023"/>
    <w:rsid w:val="00651571"/>
    <w:rsid w:val="0065185D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1CF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1898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08AD"/>
    <w:rsid w:val="00712093"/>
    <w:rsid w:val="0071489D"/>
    <w:rsid w:val="00714A05"/>
    <w:rsid w:val="0072099C"/>
    <w:rsid w:val="007218A6"/>
    <w:rsid w:val="00722A73"/>
    <w:rsid w:val="00724147"/>
    <w:rsid w:val="0072588E"/>
    <w:rsid w:val="00725DBD"/>
    <w:rsid w:val="00726505"/>
    <w:rsid w:val="00726698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80E21"/>
    <w:rsid w:val="0078177F"/>
    <w:rsid w:val="00784F3E"/>
    <w:rsid w:val="00785CDE"/>
    <w:rsid w:val="007877E0"/>
    <w:rsid w:val="00790760"/>
    <w:rsid w:val="00791DC5"/>
    <w:rsid w:val="00791FFC"/>
    <w:rsid w:val="00792AA2"/>
    <w:rsid w:val="007A04C8"/>
    <w:rsid w:val="007A04D2"/>
    <w:rsid w:val="007A240D"/>
    <w:rsid w:val="007A3018"/>
    <w:rsid w:val="007A3A38"/>
    <w:rsid w:val="007A3FE4"/>
    <w:rsid w:val="007A4FC3"/>
    <w:rsid w:val="007A6ADC"/>
    <w:rsid w:val="007B0649"/>
    <w:rsid w:val="007B36E9"/>
    <w:rsid w:val="007B4255"/>
    <w:rsid w:val="007B4878"/>
    <w:rsid w:val="007B4D84"/>
    <w:rsid w:val="007B63C1"/>
    <w:rsid w:val="007C2561"/>
    <w:rsid w:val="007C2F73"/>
    <w:rsid w:val="007C60C7"/>
    <w:rsid w:val="007C658C"/>
    <w:rsid w:val="007D01EE"/>
    <w:rsid w:val="007D2420"/>
    <w:rsid w:val="007D349B"/>
    <w:rsid w:val="007D35C2"/>
    <w:rsid w:val="007D3C3B"/>
    <w:rsid w:val="007D3C4D"/>
    <w:rsid w:val="007D6CCA"/>
    <w:rsid w:val="007E4816"/>
    <w:rsid w:val="007E5BF6"/>
    <w:rsid w:val="007E604D"/>
    <w:rsid w:val="007E613F"/>
    <w:rsid w:val="007E7290"/>
    <w:rsid w:val="007F2AF1"/>
    <w:rsid w:val="007F33CC"/>
    <w:rsid w:val="007F48E3"/>
    <w:rsid w:val="007F5193"/>
    <w:rsid w:val="007F787E"/>
    <w:rsid w:val="00800754"/>
    <w:rsid w:val="00802D5B"/>
    <w:rsid w:val="00803928"/>
    <w:rsid w:val="0080406B"/>
    <w:rsid w:val="008044AD"/>
    <w:rsid w:val="0080450B"/>
    <w:rsid w:val="00806B7B"/>
    <w:rsid w:val="00810B70"/>
    <w:rsid w:val="00815656"/>
    <w:rsid w:val="00816E97"/>
    <w:rsid w:val="00817DD8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0F42"/>
    <w:rsid w:val="008967EA"/>
    <w:rsid w:val="00896D69"/>
    <w:rsid w:val="00897EAB"/>
    <w:rsid w:val="008A112D"/>
    <w:rsid w:val="008A1856"/>
    <w:rsid w:val="008A275D"/>
    <w:rsid w:val="008A4FB2"/>
    <w:rsid w:val="008A504E"/>
    <w:rsid w:val="008A5DD7"/>
    <w:rsid w:val="008A7CF1"/>
    <w:rsid w:val="008A7E4D"/>
    <w:rsid w:val="008B5D4C"/>
    <w:rsid w:val="008B7F0C"/>
    <w:rsid w:val="008C0B53"/>
    <w:rsid w:val="008C215D"/>
    <w:rsid w:val="008C4660"/>
    <w:rsid w:val="008C4C53"/>
    <w:rsid w:val="008C65FF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1F88"/>
    <w:rsid w:val="008F4219"/>
    <w:rsid w:val="008F46BE"/>
    <w:rsid w:val="008F48FA"/>
    <w:rsid w:val="009062B9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0356"/>
    <w:rsid w:val="00941985"/>
    <w:rsid w:val="00941B51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6DC3"/>
    <w:rsid w:val="00972418"/>
    <w:rsid w:val="0097670D"/>
    <w:rsid w:val="009811F1"/>
    <w:rsid w:val="00984D44"/>
    <w:rsid w:val="00985AEE"/>
    <w:rsid w:val="00992BC5"/>
    <w:rsid w:val="00993082"/>
    <w:rsid w:val="009A063F"/>
    <w:rsid w:val="009A0CFE"/>
    <w:rsid w:val="009A15D3"/>
    <w:rsid w:val="009A678C"/>
    <w:rsid w:val="009B168A"/>
    <w:rsid w:val="009B1EC5"/>
    <w:rsid w:val="009B236D"/>
    <w:rsid w:val="009B3C48"/>
    <w:rsid w:val="009B6F0C"/>
    <w:rsid w:val="009C0B84"/>
    <w:rsid w:val="009C2A28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28D"/>
    <w:rsid w:val="009F65B2"/>
    <w:rsid w:val="009F6B12"/>
    <w:rsid w:val="00A004B4"/>
    <w:rsid w:val="00A02BBA"/>
    <w:rsid w:val="00A061CE"/>
    <w:rsid w:val="00A102E1"/>
    <w:rsid w:val="00A12C0B"/>
    <w:rsid w:val="00A13E94"/>
    <w:rsid w:val="00A13ED0"/>
    <w:rsid w:val="00A16999"/>
    <w:rsid w:val="00A17288"/>
    <w:rsid w:val="00A17EAC"/>
    <w:rsid w:val="00A20C9D"/>
    <w:rsid w:val="00A220A4"/>
    <w:rsid w:val="00A2278E"/>
    <w:rsid w:val="00A229F8"/>
    <w:rsid w:val="00A22C30"/>
    <w:rsid w:val="00A22CCA"/>
    <w:rsid w:val="00A22D2C"/>
    <w:rsid w:val="00A22F8D"/>
    <w:rsid w:val="00A23BDB"/>
    <w:rsid w:val="00A26447"/>
    <w:rsid w:val="00A32F9A"/>
    <w:rsid w:val="00A348C8"/>
    <w:rsid w:val="00A40E51"/>
    <w:rsid w:val="00A4158E"/>
    <w:rsid w:val="00A45D7D"/>
    <w:rsid w:val="00A467A0"/>
    <w:rsid w:val="00A575F1"/>
    <w:rsid w:val="00A578C9"/>
    <w:rsid w:val="00A64E6E"/>
    <w:rsid w:val="00A66853"/>
    <w:rsid w:val="00A66DAA"/>
    <w:rsid w:val="00A700AE"/>
    <w:rsid w:val="00A7291A"/>
    <w:rsid w:val="00A755DE"/>
    <w:rsid w:val="00A77AE2"/>
    <w:rsid w:val="00A940E2"/>
    <w:rsid w:val="00A947BA"/>
    <w:rsid w:val="00A975E8"/>
    <w:rsid w:val="00A978CB"/>
    <w:rsid w:val="00AA25E9"/>
    <w:rsid w:val="00AA72A8"/>
    <w:rsid w:val="00AB0994"/>
    <w:rsid w:val="00AB24F3"/>
    <w:rsid w:val="00AB3A73"/>
    <w:rsid w:val="00AC2280"/>
    <w:rsid w:val="00AC3A94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0C4"/>
    <w:rsid w:val="00AE3233"/>
    <w:rsid w:val="00AE3644"/>
    <w:rsid w:val="00AE3DE4"/>
    <w:rsid w:val="00AE61A7"/>
    <w:rsid w:val="00AE701F"/>
    <w:rsid w:val="00AF00F0"/>
    <w:rsid w:val="00AF10DA"/>
    <w:rsid w:val="00AF1F03"/>
    <w:rsid w:val="00AF267B"/>
    <w:rsid w:val="00AF2FC3"/>
    <w:rsid w:val="00AF301F"/>
    <w:rsid w:val="00AF413C"/>
    <w:rsid w:val="00AF42ED"/>
    <w:rsid w:val="00AF65D7"/>
    <w:rsid w:val="00B02AA8"/>
    <w:rsid w:val="00B07116"/>
    <w:rsid w:val="00B14EE5"/>
    <w:rsid w:val="00B14F7A"/>
    <w:rsid w:val="00B160C5"/>
    <w:rsid w:val="00B169DD"/>
    <w:rsid w:val="00B23BE8"/>
    <w:rsid w:val="00B254EB"/>
    <w:rsid w:val="00B263D1"/>
    <w:rsid w:val="00B26DB6"/>
    <w:rsid w:val="00B27B5E"/>
    <w:rsid w:val="00B3447E"/>
    <w:rsid w:val="00B3658F"/>
    <w:rsid w:val="00B36CEF"/>
    <w:rsid w:val="00B37FEB"/>
    <w:rsid w:val="00B4087B"/>
    <w:rsid w:val="00B42661"/>
    <w:rsid w:val="00B43EEF"/>
    <w:rsid w:val="00B44D73"/>
    <w:rsid w:val="00B451B6"/>
    <w:rsid w:val="00B45DCA"/>
    <w:rsid w:val="00B47039"/>
    <w:rsid w:val="00B51E9F"/>
    <w:rsid w:val="00B53F1B"/>
    <w:rsid w:val="00B56EDA"/>
    <w:rsid w:val="00B56FC1"/>
    <w:rsid w:val="00B617B0"/>
    <w:rsid w:val="00B64469"/>
    <w:rsid w:val="00B64BD2"/>
    <w:rsid w:val="00B65EF5"/>
    <w:rsid w:val="00B6766E"/>
    <w:rsid w:val="00B713E6"/>
    <w:rsid w:val="00B729D7"/>
    <w:rsid w:val="00B72FBD"/>
    <w:rsid w:val="00B757EC"/>
    <w:rsid w:val="00B77199"/>
    <w:rsid w:val="00B807AE"/>
    <w:rsid w:val="00B810F5"/>
    <w:rsid w:val="00B825B4"/>
    <w:rsid w:val="00B84A29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CF2"/>
    <w:rsid w:val="00BC29CA"/>
    <w:rsid w:val="00BC2B19"/>
    <w:rsid w:val="00BC44EF"/>
    <w:rsid w:val="00BD4277"/>
    <w:rsid w:val="00BD763F"/>
    <w:rsid w:val="00BE12CF"/>
    <w:rsid w:val="00BE154B"/>
    <w:rsid w:val="00BE5248"/>
    <w:rsid w:val="00BE5A9E"/>
    <w:rsid w:val="00BE782A"/>
    <w:rsid w:val="00BF0280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16BB5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526B"/>
    <w:rsid w:val="00C764C5"/>
    <w:rsid w:val="00C76CC9"/>
    <w:rsid w:val="00C77B8A"/>
    <w:rsid w:val="00C80DC8"/>
    <w:rsid w:val="00C817E2"/>
    <w:rsid w:val="00C83A2F"/>
    <w:rsid w:val="00C83A46"/>
    <w:rsid w:val="00C85720"/>
    <w:rsid w:val="00C87CB2"/>
    <w:rsid w:val="00C87EF5"/>
    <w:rsid w:val="00C87F09"/>
    <w:rsid w:val="00C904D9"/>
    <w:rsid w:val="00C90D17"/>
    <w:rsid w:val="00C9260D"/>
    <w:rsid w:val="00C926BB"/>
    <w:rsid w:val="00C9369E"/>
    <w:rsid w:val="00C93D3A"/>
    <w:rsid w:val="00C94FF6"/>
    <w:rsid w:val="00C9592F"/>
    <w:rsid w:val="00C9765C"/>
    <w:rsid w:val="00CA021F"/>
    <w:rsid w:val="00CA1FE2"/>
    <w:rsid w:val="00CA2FC0"/>
    <w:rsid w:val="00CA339C"/>
    <w:rsid w:val="00CA4E08"/>
    <w:rsid w:val="00CA5161"/>
    <w:rsid w:val="00CA5881"/>
    <w:rsid w:val="00CA63D0"/>
    <w:rsid w:val="00CA63E5"/>
    <w:rsid w:val="00CB02CF"/>
    <w:rsid w:val="00CB085B"/>
    <w:rsid w:val="00CB28FB"/>
    <w:rsid w:val="00CB603E"/>
    <w:rsid w:val="00CC0D92"/>
    <w:rsid w:val="00CC3F47"/>
    <w:rsid w:val="00CC4652"/>
    <w:rsid w:val="00CC47DE"/>
    <w:rsid w:val="00CC551A"/>
    <w:rsid w:val="00CD3D9F"/>
    <w:rsid w:val="00CD6618"/>
    <w:rsid w:val="00CE3479"/>
    <w:rsid w:val="00CE3540"/>
    <w:rsid w:val="00CE3A08"/>
    <w:rsid w:val="00CE4C36"/>
    <w:rsid w:val="00CE656E"/>
    <w:rsid w:val="00CE6BD2"/>
    <w:rsid w:val="00CE7293"/>
    <w:rsid w:val="00CE7709"/>
    <w:rsid w:val="00CF4CE7"/>
    <w:rsid w:val="00D00B1D"/>
    <w:rsid w:val="00D01652"/>
    <w:rsid w:val="00D01CFC"/>
    <w:rsid w:val="00D0294F"/>
    <w:rsid w:val="00D02C8E"/>
    <w:rsid w:val="00D03CA1"/>
    <w:rsid w:val="00D0428C"/>
    <w:rsid w:val="00D07290"/>
    <w:rsid w:val="00D076C4"/>
    <w:rsid w:val="00D12314"/>
    <w:rsid w:val="00D22E32"/>
    <w:rsid w:val="00D250D6"/>
    <w:rsid w:val="00D2532C"/>
    <w:rsid w:val="00D31D52"/>
    <w:rsid w:val="00D33AF4"/>
    <w:rsid w:val="00D357F4"/>
    <w:rsid w:val="00D35EE4"/>
    <w:rsid w:val="00D36422"/>
    <w:rsid w:val="00D36C6C"/>
    <w:rsid w:val="00D37520"/>
    <w:rsid w:val="00D37834"/>
    <w:rsid w:val="00D42034"/>
    <w:rsid w:val="00D43342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58B4"/>
    <w:rsid w:val="00D7614B"/>
    <w:rsid w:val="00D76238"/>
    <w:rsid w:val="00D765C1"/>
    <w:rsid w:val="00D770C6"/>
    <w:rsid w:val="00D8169E"/>
    <w:rsid w:val="00D8488E"/>
    <w:rsid w:val="00D8643F"/>
    <w:rsid w:val="00D87D8A"/>
    <w:rsid w:val="00D91198"/>
    <w:rsid w:val="00D9193C"/>
    <w:rsid w:val="00D97BBE"/>
    <w:rsid w:val="00D97C02"/>
    <w:rsid w:val="00DA0985"/>
    <w:rsid w:val="00DA1947"/>
    <w:rsid w:val="00DA211A"/>
    <w:rsid w:val="00DA234E"/>
    <w:rsid w:val="00DA32DF"/>
    <w:rsid w:val="00DA4E1F"/>
    <w:rsid w:val="00DB04AF"/>
    <w:rsid w:val="00DB434C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AE1"/>
    <w:rsid w:val="00DE2C5C"/>
    <w:rsid w:val="00DE3100"/>
    <w:rsid w:val="00DE7639"/>
    <w:rsid w:val="00DF1BCA"/>
    <w:rsid w:val="00E006F9"/>
    <w:rsid w:val="00E015E5"/>
    <w:rsid w:val="00E02961"/>
    <w:rsid w:val="00E035FD"/>
    <w:rsid w:val="00E0496F"/>
    <w:rsid w:val="00E0612C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7C8A"/>
    <w:rsid w:val="00E31469"/>
    <w:rsid w:val="00E339A5"/>
    <w:rsid w:val="00E40417"/>
    <w:rsid w:val="00E4410F"/>
    <w:rsid w:val="00E50936"/>
    <w:rsid w:val="00E515AE"/>
    <w:rsid w:val="00E52BFD"/>
    <w:rsid w:val="00E54A74"/>
    <w:rsid w:val="00E5597F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84E1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2B97"/>
    <w:rsid w:val="00EA427D"/>
    <w:rsid w:val="00EA4B53"/>
    <w:rsid w:val="00EB0EC2"/>
    <w:rsid w:val="00EB25BE"/>
    <w:rsid w:val="00EB7249"/>
    <w:rsid w:val="00EB76B4"/>
    <w:rsid w:val="00EB7986"/>
    <w:rsid w:val="00EC0AC1"/>
    <w:rsid w:val="00EC2802"/>
    <w:rsid w:val="00EC3587"/>
    <w:rsid w:val="00EC7023"/>
    <w:rsid w:val="00EC78F9"/>
    <w:rsid w:val="00EC79A8"/>
    <w:rsid w:val="00ED1C9D"/>
    <w:rsid w:val="00ED2BA9"/>
    <w:rsid w:val="00ED4E00"/>
    <w:rsid w:val="00ED62CF"/>
    <w:rsid w:val="00ED723E"/>
    <w:rsid w:val="00EE2419"/>
    <w:rsid w:val="00EE40B5"/>
    <w:rsid w:val="00EE76A9"/>
    <w:rsid w:val="00EE7FB5"/>
    <w:rsid w:val="00EF0E09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5AAA"/>
    <w:rsid w:val="00F36C84"/>
    <w:rsid w:val="00F437C0"/>
    <w:rsid w:val="00F451D3"/>
    <w:rsid w:val="00F45CEF"/>
    <w:rsid w:val="00F4629C"/>
    <w:rsid w:val="00F46DA1"/>
    <w:rsid w:val="00F51E1D"/>
    <w:rsid w:val="00F54DE4"/>
    <w:rsid w:val="00F55993"/>
    <w:rsid w:val="00F55F7B"/>
    <w:rsid w:val="00F57CC0"/>
    <w:rsid w:val="00F613CC"/>
    <w:rsid w:val="00F622C9"/>
    <w:rsid w:val="00F62AE1"/>
    <w:rsid w:val="00F643C0"/>
    <w:rsid w:val="00F652B5"/>
    <w:rsid w:val="00F675E0"/>
    <w:rsid w:val="00F74593"/>
    <w:rsid w:val="00F74D8E"/>
    <w:rsid w:val="00F7656C"/>
    <w:rsid w:val="00F806D7"/>
    <w:rsid w:val="00F817D9"/>
    <w:rsid w:val="00F85660"/>
    <w:rsid w:val="00F96F89"/>
    <w:rsid w:val="00FA1443"/>
    <w:rsid w:val="00FA1A85"/>
    <w:rsid w:val="00FA3590"/>
    <w:rsid w:val="00FA3A55"/>
    <w:rsid w:val="00FA64EB"/>
    <w:rsid w:val="00FB1437"/>
    <w:rsid w:val="00FB59EE"/>
    <w:rsid w:val="00FB698F"/>
    <w:rsid w:val="00FB7118"/>
    <w:rsid w:val="00FC0C6E"/>
    <w:rsid w:val="00FC6D6C"/>
    <w:rsid w:val="00FD09F8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10A"/>
    <w:rsid w:val="00FF37A0"/>
    <w:rsid w:val="00FF3E85"/>
    <w:rsid w:val="00FF410C"/>
    <w:rsid w:val="00FF46D5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881"/>
    <o:shapelayout v:ext="edit">
      <o:idmap v:ext="edit" data="1"/>
    </o:shapelayout>
  </w:shapeDefaults>
  <w:decimalSymbol w:val=","/>
  <w:listSeparator w:val=";"/>
  <w15:docId w15:val="{00DDB113-4F1C-4A69-828E-7B97478E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2E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emf"/><Relationship Id="rId33" Type="http://schemas.openxmlformats.org/officeDocument/2006/relationships/image" Target="media/image17.png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emf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emf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8872F-6268-441F-BCB3-6037BCF3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109</TotalTime>
  <Pages>27</Pages>
  <Words>4742</Words>
  <Characters>27033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2025-04-15T10:02:00Z</dcterms:created>
  <dcterms:modified xsi:type="dcterms:W3CDTF">2025-10-27T10:25:00Z</dcterms:modified>
</cp:coreProperties>
</file>