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A755DE">
              <w:rPr>
                <w:b/>
                <w:sz w:val="22"/>
                <w:szCs w:val="22"/>
              </w:rPr>
              <w:t>.13</w:t>
            </w:r>
            <w:r w:rsidR="007D2420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A755DE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A755DE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B26DB6">
              <w:rPr>
                <w:b/>
                <w:szCs w:val="28"/>
              </w:rPr>
              <w:t>RXA_B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26DB6" w:rsidP="004A14D0">
            <w:pPr>
              <w:jc w:val="center"/>
              <w:rPr>
                <w:b/>
                <w:szCs w:val="28"/>
              </w:rPr>
            </w:pPr>
            <w:r w:rsidRPr="00B26DB6">
              <w:rPr>
                <w:b/>
                <w:szCs w:val="28"/>
              </w:rPr>
              <w:t>RXA_B.ПС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946B28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9C3781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9C3781">
        <w:rPr>
          <w:b/>
          <w:sz w:val="22"/>
          <w:szCs w:val="22"/>
        </w:rPr>
        <w:lastRenderedPageBreak/>
        <w:t>СОДЕРЖАНИЕ</w:t>
      </w:r>
    </w:p>
    <w:p w:rsidR="009C3781" w:rsidRPr="009C378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C3781">
        <w:rPr>
          <w:sz w:val="22"/>
          <w:szCs w:val="22"/>
        </w:rPr>
        <w:fldChar w:fldCharType="begin"/>
      </w:r>
      <w:r w:rsidRPr="009C3781">
        <w:rPr>
          <w:sz w:val="22"/>
          <w:szCs w:val="22"/>
        </w:rPr>
        <w:instrText xml:space="preserve"> TOC \o "1-3" \h \z \u </w:instrText>
      </w:r>
      <w:r w:rsidRPr="009C3781">
        <w:rPr>
          <w:sz w:val="22"/>
          <w:szCs w:val="22"/>
        </w:rPr>
        <w:fldChar w:fldCharType="separate"/>
      </w:r>
      <w:hyperlink w:anchor="_Toc120560449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1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_Toc120560449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3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0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2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_Toc120560450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4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1" w:history="1">
        <w:r w:rsidR="009C3781" w:rsidRPr="009C3781">
          <w:rPr>
            <w:rStyle w:val="ad"/>
            <w:noProof/>
            <w:sz w:val="22"/>
            <w:szCs w:val="22"/>
          </w:rPr>
          <w:t>2.1.1 Описание изделия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_Toc120560451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4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2" w:history="1">
        <w:r w:rsidR="009C3781" w:rsidRPr="009C3781">
          <w:rPr>
            <w:rStyle w:val="ad"/>
            <w:noProof/>
            <w:sz w:val="22"/>
            <w:szCs w:val="22"/>
          </w:rPr>
          <w:t>2.1.2 Принцип работы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_Toc120560452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4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3" w:history="1">
        <w:r w:rsidR="009C3781" w:rsidRPr="009C3781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_Toc120560453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12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4" w:history="1">
        <w:r w:rsidR="009C3781" w:rsidRPr="009C3781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_Toc120560454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13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5" w:history="1">
        <w:r w:rsidR="009C3781" w:rsidRPr="009C3781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_Toc120560455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13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6" w:history="1">
        <w:r w:rsidR="009C3781" w:rsidRPr="009C3781">
          <w:rPr>
            <w:rStyle w:val="ad"/>
            <w:noProof/>
            <w:sz w:val="22"/>
            <w:szCs w:val="22"/>
          </w:rPr>
          <w:t>2.1.6 Оптимальная эксплуатация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_Toc120560456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15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7" w:history="1">
        <w:r w:rsidR="009C3781" w:rsidRPr="009C3781">
          <w:rPr>
            <w:rStyle w:val="ad"/>
            <w:noProof/>
            <w:sz w:val="22"/>
            <w:szCs w:val="22"/>
          </w:rPr>
          <w:t>2.1.7 Чертеж изделия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_Toc120560457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16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8" w:history="1">
        <w:r w:rsidR="009C3781" w:rsidRPr="009C3781">
          <w:rPr>
            <w:rStyle w:val="ad"/>
            <w:noProof/>
            <w:sz w:val="22"/>
            <w:szCs w:val="22"/>
          </w:rPr>
          <w:t>2.2 Маркировка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_Toc120560458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18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59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3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b/>
            <w:noProof/>
            <w:sz w:val="22"/>
            <w:szCs w:val="22"/>
          </w:rPr>
          <w:t>КОМПЛЕКТНОСТЬ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_Toc120560459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18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0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4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_Toc120560460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19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1" w:history="1">
        <w:r w:rsidR="009C3781" w:rsidRPr="009C3781">
          <w:rPr>
            <w:rStyle w:val="ad"/>
            <w:b/>
            <w:noProof/>
            <w:sz w:val="22"/>
            <w:szCs w:val="22"/>
          </w:rPr>
          <w:t>5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b/>
            <w:noProof/>
            <w:sz w:val="22"/>
            <w:szCs w:val="22"/>
          </w:rPr>
          <w:t>КОНСЕРВАЦИЯ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_Toc120560461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20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2" w:history="1">
        <w:r w:rsidR="009C3781" w:rsidRPr="009C3781">
          <w:rPr>
            <w:rStyle w:val="ad"/>
            <w:b/>
            <w:noProof/>
            <w:sz w:val="22"/>
            <w:szCs w:val="22"/>
          </w:rPr>
          <w:t>6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_Toc120560462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21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3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7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_Toc120560463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22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4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8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_Toc120560464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23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5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9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_Toc120560465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23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6" w:history="1">
        <w:r w:rsidR="009C3781" w:rsidRPr="009C3781">
          <w:rPr>
            <w:rStyle w:val="ad"/>
            <w:noProof/>
            <w:sz w:val="22"/>
            <w:szCs w:val="22"/>
          </w:rPr>
          <w:t>9.1 Общие требования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_Toc120560466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25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7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10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_Toc120560467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26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8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11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_Toc120560468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31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69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12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_Toc120560469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32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70" w:history="1">
        <w:r w:rsidR="009C3781" w:rsidRPr="009C3781">
          <w:rPr>
            <w:rStyle w:val="ad"/>
            <w:noProof/>
            <w:sz w:val="22"/>
            <w:szCs w:val="22"/>
          </w:rPr>
          <w:t>12.1 Транспортировка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_Toc120560470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32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71" w:history="1">
        <w:r w:rsidR="009C3781" w:rsidRPr="009C3781">
          <w:rPr>
            <w:rStyle w:val="ad"/>
            <w:noProof/>
            <w:sz w:val="22"/>
            <w:szCs w:val="22"/>
          </w:rPr>
          <w:t>12.2 Хранение изделия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_Toc120560471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32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9C3781" w:rsidRPr="009C3781" w:rsidRDefault="00946B2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72" w:history="1">
        <w:r w:rsidR="009C3781" w:rsidRPr="009C3781">
          <w:rPr>
            <w:rStyle w:val="ad"/>
            <w:b/>
            <w:bCs/>
            <w:noProof/>
            <w:sz w:val="22"/>
            <w:szCs w:val="22"/>
          </w:rPr>
          <w:t>13</w:t>
        </w:r>
        <w:r w:rsidR="009C3781" w:rsidRPr="009C378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3781" w:rsidRPr="009C378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C3781" w:rsidRPr="009C3781">
          <w:rPr>
            <w:noProof/>
            <w:webHidden/>
            <w:sz w:val="22"/>
            <w:szCs w:val="22"/>
          </w:rPr>
          <w:tab/>
        </w:r>
        <w:r w:rsidR="009C3781" w:rsidRPr="009C3781">
          <w:rPr>
            <w:noProof/>
            <w:webHidden/>
            <w:sz w:val="22"/>
            <w:szCs w:val="22"/>
          </w:rPr>
          <w:fldChar w:fldCharType="begin"/>
        </w:r>
        <w:r w:rsidR="009C3781" w:rsidRPr="009C3781">
          <w:rPr>
            <w:noProof/>
            <w:webHidden/>
            <w:sz w:val="22"/>
            <w:szCs w:val="22"/>
          </w:rPr>
          <w:instrText xml:space="preserve"> PAGEREF _Toc120560472 \h </w:instrText>
        </w:r>
        <w:r w:rsidR="009C3781" w:rsidRPr="009C3781">
          <w:rPr>
            <w:noProof/>
            <w:webHidden/>
            <w:sz w:val="22"/>
            <w:szCs w:val="22"/>
          </w:rPr>
        </w:r>
        <w:r w:rsidR="009C3781" w:rsidRPr="009C3781">
          <w:rPr>
            <w:noProof/>
            <w:webHidden/>
            <w:sz w:val="22"/>
            <w:szCs w:val="22"/>
          </w:rPr>
          <w:fldChar w:fldCharType="separate"/>
        </w:r>
        <w:r w:rsidR="009C3781" w:rsidRPr="009C3781">
          <w:rPr>
            <w:noProof/>
            <w:webHidden/>
            <w:sz w:val="22"/>
            <w:szCs w:val="22"/>
          </w:rPr>
          <w:t>33</w:t>
        </w:r>
        <w:r w:rsidR="009C3781" w:rsidRPr="009C3781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BC44EF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9C3781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0108A7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D2420" w:rsidRPr="007D2420">
        <w:rPr>
          <w:sz w:val="22"/>
          <w:szCs w:val="22"/>
        </w:rPr>
        <w:t>R</w:t>
      </w:r>
      <w:r w:rsidR="003A5100">
        <w:rPr>
          <w:sz w:val="22"/>
          <w:szCs w:val="22"/>
          <w:lang w:val="en-US"/>
        </w:rPr>
        <w:t>XA</w:t>
      </w:r>
      <w:r w:rsidR="007D2420" w:rsidRPr="007D2420">
        <w:rPr>
          <w:sz w:val="22"/>
          <w:szCs w:val="22"/>
        </w:rPr>
        <w:t xml:space="preserve">_B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2056044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7282"/>
      </w:tblGrid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82" w:type="dxa"/>
            <w:vAlign w:val="center"/>
          </w:tcPr>
          <w:p w:rsidR="000108A7" w:rsidRDefault="00B3447E" w:rsidP="000108A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Наружные блоки </w:t>
            </w:r>
            <w:r w:rsidR="000108A7">
              <w:rPr>
                <w:sz w:val="22"/>
                <w:szCs w:val="22"/>
              </w:rPr>
              <w:t>бытовых</w:t>
            </w:r>
            <w:r w:rsidRPr="00C87CB2">
              <w:rPr>
                <w:sz w:val="22"/>
                <w:szCs w:val="22"/>
              </w:rPr>
              <w:t xml:space="preserve"> кондиционеров (сплит-систем), </w:t>
            </w:r>
          </w:p>
          <w:p w:rsidR="00E23B3E" w:rsidRPr="00C87CB2" w:rsidRDefault="00B3447E" w:rsidP="000108A7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sz w:val="22"/>
                <w:szCs w:val="22"/>
              </w:rPr>
              <w:t xml:space="preserve">модельный ряд </w:t>
            </w:r>
            <w:r w:rsidR="00B26DB6">
              <w:rPr>
                <w:sz w:val="22"/>
                <w:szCs w:val="22"/>
              </w:rPr>
              <w:t>RXA_B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2" w:type="dxa"/>
            <w:vAlign w:val="center"/>
          </w:tcPr>
          <w:p w:rsidR="00E23B3E" w:rsidRPr="00C87CB2" w:rsidRDefault="00B26DB6" w:rsidP="00B26DB6">
            <w:pPr>
              <w:spacing w:line="276" w:lineRule="auto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RXA42B, </w:t>
            </w:r>
            <w:r w:rsidRPr="00B26DB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RXA50B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500C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C87CB2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82" w:type="dxa"/>
            <w:vAlign w:val="center"/>
          </w:tcPr>
          <w:p w:rsidR="00E23B3E" w:rsidRPr="00C87CB2" w:rsidRDefault="001067C5" w:rsidP="001067C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067C5">
              <w:rPr>
                <w:sz w:val="22"/>
                <w:szCs w:val="22"/>
              </w:rPr>
              <w:t>RXA42B2V1B</w:t>
            </w:r>
            <w:r>
              <w:rPr>
                <w:sz w:val="22"/>
                <w:szCs w:val="22"/>
              </w:rPr>
              <w:t xml:space="preserve">, </w:t>
            </w:r>
            <w:r w:rsidRPr="001067C5">
              <w:rPr>
                <w:sz w:val="22"/>
                <w:szCs w:val="22"/>
              </w:rPr>
              <w:t>RXA50B2V1B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2" w:type="dxa"/>
            <w:vAlign w:val="center"/>
          </w:tcPr>
          <w:p w:rsidR="00E23B3E" w:rsidRPr="00C87CB2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Предназначен</w:t>
            </w:r>
            <w:r w:rsidR="00DC6AE3" w:rsidRPr="00C87CB2">
              <w:rPr>
                <w:sz w:val="22"/>
                <w:szCs w:val="22"/>
              </w:rPr>
              <w:t>ы</w:t>
            </w:r>
            <w:r w:rsidRPr="00C87CB2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C87CB2">
              <w:rPr>
                <w:sz w:val="22"/>
                <w:szCs w:val="22"/>
              </w:rPr>
              <w:t>м</w:t>
            </w:r>
            <w:r w:rsidRPr="00C87CB2">
              <w:rPr>
                <w:sz w:val="22"/>
                <w:szCs w:val="22"/>
              </w:rPr>
              <w:t xml:space="preserve"> для работы внутренн</w:t>
            </w:r>
            <w:r w:rsidR="00DC6AE3" w:rsidRPr="00C87CB2">
              <w:rPr>
                <w:sz w:val="22"/>
                <w:szCs w:val="22"/>
              </w:rPr>
              <w:t>их</w:t>
            </w:r>
            <w:r w:rsidRPr="00C87CB2">
              <w:rPr>
                <w:sz w:val="22"/>
                <w:szCs w:val="22"/>
              </w:rPr>
              <w:t xml:space="preserve"> блок</w:t>
            </w:r>
            <w:r w:rsidR="00DC6AE3" w:rsidRPr="00C87CB2">
              <w:rPr>
                <w:sz w:val="22"/>
                <w:szCs w:val="22"/>
              </w:rPr>
              <w:t>ов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2" w:type="dxa"/>
            <w:vAlign w:val="center"/>
          </w:tcPr>
          <w:p w:rsidR="00E23B3E" w:rsidRPr="00C87CB2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2" w:type="dxa"/>
            <w:vAlign w:val="center"/>
          </w:tcPr>
          <w:p w:rsidR="00E23B3E" w:rsidRPr="00946B28" w:rsidRDefault="00EF7D4B" w:rsidP="00946B2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C87CB2">
              <w:rPr>
                <w:sz w:val="22"/>
                <w:szCs w:val="22"/>
              </w:rPr>
              <w:t>202</w:t>
            </w:r>
            <w:r w:rsidR="00946B28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</w:t>
            </w:r>
            <w:r w:rsidR="00E23B3E" w:rsidRPr="00C87CB2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2" w:type="dxa"/>
            <w:vAlign w:val="center"/>
          </w:tcPr>
          <w:p w:rsidR="00E23B3E" w:rsidRPr="00C87CB2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10 лет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0108A7" w:rsidP="000108A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</w:t>
            </w:r>
            <w:r w:rsidR="00E23B3E" w:rsidRPr="00C87CB2">
              <w:rPr>
                <w:b/>
                <w:sz w:val="22"/>
                <w:szCs w:val="22"/>
              </w:rPr>
              <w:t>соответстви</w:t>
            </w:r>
            <w:r>
              <w:rPr>
                <w:b/>
                <w:sz w:val="22"/>
                <w:szCs w:val="22"/>
              </w:rPr>
              <w:t>и</w:t>
            </w:r>
          </w:p>
        </w:tc>
        <w:tc>
          <w:tcPr>
            <w:tcW w:w="7282" w:type="dxa"/>
            <w:vAlign w:val="center"/>
          </w:tcPr>
          <w:p w:rsidR="00946B28" w:rsidRPr="00042260" w:rsidRDefault="00946B28" w:rsidP="00946B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946B28" w:rsidRPr="00042260" w:rsidRDefault="00946B28" w:rsidP="00946B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946B28" w:rsidRDefault="00946B28" w:rsidP="00946B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946B28" w:rsidRDefault="00946B28" w:rsidP="00946B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946B28" w:rsidRPr="00BA5424" w:rsidRDefault="00946B28" w:rsidP="00946B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946B28" w:rsidRPr="00BA5424" w:rsidRDefault="00946B28" w:rsidP="00946B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946B28" w:rsidRPr="00BA5424" w:rsidRDefault="00946B28" w:rsidP="00946B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E23B3E" w:rsidRPr="00C87CB2" w:rsidRDefault="00946B28" w:rsidP="00946B2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E23B3E" w:rsidRPr="00946B28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2" w:type="dxa"/>
            <w:vAlign w:val="center"/>
          </w:tcPr>
          <w:p w:rsidR="00E23B3E" w:rsidRPr="001067C5" w:rsidRDefault="007108AD" w:rsidP="001067C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C87CB2">
              <w:rPr>
                <w:rFonts w:eastAsiaTheme="minorHAnsi"/>
                <w:sz w:val="22"/>
                <w:szCs w:val="22"/>
                <w:lang w:val="en-US" w:eastAsia="en-US"/>
              </w:rPr>
              <w:t>Daikin In</w:t>
            </w:r>
            <w:r w:rsidR="001067C5">
              <w:rPr>
                <w:rFonts w:eastAsiaTheme="minorHAnsi"/>
                <w:sz w:val="22"/>
                <w:szCs w:val="22"/>
                <w:lang w:val="en-US" w:eastAsia="en-US"/>
              </w:rPr>
              <w:t>dustries Czech Republic s.r.o.</w:t>
            </w:r>
          </w:p>
        </w:tc>
      </w:tr>
      <w:tr w:rsidR="007108AD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108AD" w:rsidRPr="00C87CB2" w:rsidRDefault="007108AD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2" w:type="dxa"/>
            <w:vAlign w:val="center"/>
          </w:tcPr>
          <w:p w:rsidR="007108AD" w:rsidRPr="00C87CB2" w:rsidRDefault="007108AD" w:rsidP="001067C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Чехия</w:t>
            </w:r>
          </w:p>
        </w:tc>
      </w:tr>
      <w:tr w:rsidR="007108AD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108AD" w:rsidRPr="00C87CB2" w:rsidRDefault="007108AD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2" w:type="dxa"/>
            <w:vAlign w:val="center"/>
          </w:tcPr>
          <w:p w:rsidR="007108AD" w:rsidRPr="001067C5" w:rsidRDefault="007108AD" w:rsidP="001067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U</w:t>
            </w:r>
            <w:r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  <w:lang w:val="en-US"/>
              </w:rPr>
              <w:t>Nove</w:t>
            </w:r>
            <w:r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  <w:lang w:val="en-US"/>
              </w:rPr>
              <w:t>Hospody</w:t>
            </w:r>
            <w:r w:rsidRPr="00C87CB2">
              <w:rPr>
                <w:sz w:val="22"/>
                <w:szCs w:val="22"/>
              </w:rPr>
              <w:t xml:space="preserve"> 1,301 00, </w:t>
            </w:r>
            <w:r w:rsidRPr="00C87CB2">
              <w:rPr>
                <w:sz w:val="22"/>
                <w:szCs w:val="22"/>
                <w:lang w:val="en-US"/>
              </w:rPr>
              <w:t>Plzen</w:t>
            </w:r>
            <w:r w:rsidRPr="00C87CB2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82" w:type="dxa"/>
            <w:vAlign w:val="center"/>
          </w:tcPr>
          <w:p w:rsidR="00E23B3E" w:rsidRPr="00C87CB2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946B28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2" w:type="dxa"/>
            <w:vAlign w:val="center"/>
          </w:tcPr>
          <w:p w:rsidR="00946B28" w:rsidRDefault="00946B28" w:rsidP="00946B2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46B28" w:rsidRPr="006E3C0A" w:rsidRDefault="00946B28" w:rsidP="00946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46B28" w:rsidRPr="006E3C0A" w:rsidRDefault="00946B28" w:rsidP="00946B2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46B28" w:rsidRPr="006E3C0A" w:rsidRDefault="00946B28" w:rsidP="00946B2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46B28" w:rsidRPr="006E3C0A" w:rsidRDefault="00946B28" w:rsidP="00946B2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46B28" w:rsidRPr="003F28A1" w:rsidRDefault="00946B28" w:rsidP="00946B2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E23B3E" w:rsidRPr="00946B28" w:rsidRDefault="00946B28" w:rsidP="00946B28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946B28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946B28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946B28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946B28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2" w:name="_GoBack"/>
            <w:bookmarkEnd w:id="2"/>
          </w:p>
        </w:tc>
      </w:tr>
      <w:tr w:rsidR="00B51E9F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B51E9F" w:rsidRPr="00C87CB2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Импорт</w:t>
            </w:r>
            <w:r w:rsidR="006D652A" w:rsidRPr="00C87CB2">
              <w:rPr>
                <w:b/>
                <w:sz w:val="22"/>
                <w:szCs w:val="22"/>
              </w:rPr>
              <w:t>ё</w:t>
            </w:r>
            <w:r w:rsidRPr="00C87CB2"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82" w:type="dxa"/>
            <w:vAlign w:val="center"/>
          </w:tcPr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ОГРН 1097847130050, ИНН 7813443770, КПП 781301001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Факт. Адрес: </w:t>
            </w:r>
            <w:r w:rsidR="00481251"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</w:rPr>
              <w:t>Россия, 197110,</w:t>
            </w:r>
            <w:r w:rsidR="00962F25" w:rsidRPr="00C87CB2">
              <w:rPr>
                <w:sz w:val="22"/>
                <w:szCs w:val="22"/>
              </w:rPr>
              <w:t xml:space="preserve"> </w:t>
            </w:r>
            <w:r w:rsidR="00481251" w:rsidRPr="00C87CB2">
              <w:rPr>
                <w:sz w:val="22"/>
                <w:szCs w:val="22"/>
              </w:rPr>
              <w:t>СПб</w:t>
            </w:r>
            <w:r w:rsidRPr="00C87CB2">
              <w:rPr>
                <w:sz w:val="22"/>
                <w:szCs w:val="22"/>
              </w:rPr>
              <w:t>, ул. Большая Разночинная, 32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Телефон: +7 (812) 718-55-11, факс: +7 (812) 718-55-14,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E</w:t>
            </w:r>
            <w:r w:rsidRPr="00C87CB2">
              <w:rPr>
                <w:sz w:val="22"/>
                <w:szCs w:val="22"/>
              </w:rPr>
              <w:t>-</w:t>
            </w:r>
            <w:r w:rsidRPr="00C87CB2">
              <w:rPr>
                <w:sz w:val="22"/>
                <w:szCs w:val="22"/>
                <w:lang w:val="en-US"/>
              </w:rPr>
              <w:t>mail</w:t>
            </w:r>
            <w:r w:rsidRPr="00C87CB2">
              <w:rPr>
                <w:sz w:val="22"/>
                <w:szCs w:val="22"/>
              </w:rPr>
              <w:t xml:space="preserve">: </w:t>
            </w:r>
            <w:hyperlink r:id="rId16" w:history="1">
              <w:r w:rsidRPr="00C87CB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C87CB2">
                <w:rPr>
                  <w:rStyle w:val="ad"/>
                  <w:sz w:val="22"/>
                  <w:szCs w:val="22"/>
                </w:rPr>
                <w:t>@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C87CB2">
                <w:rPr>
                  <w:rStyle w:val="ad"/>
                  <w:sz w:val="22"/>
                  <w:szCs w:val="22"/>
                </w:rPr>
                <w:t>.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2056045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056045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4C43E1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993BDE">
        <w:rPr>
          <w:sz w:val="22"/>
          <w:szCs w:val="22"/>
        </w:rPr>
        <w:t xml:space="preserve">RXA_B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FE6F6C" w:rsidRDefault="00ED62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> трубами</w:t>
      </w:r>
      <w:r w:rsidR="00493D50" w:rsidRPr="009A15D3">
        <w:rPr>
          <w:sz w:val="22"/>
          <w:szCs w:val="22"/>
        </w:rPr>
        <w:t xml:space="preserve">. </w:t>
      </w:r>
      <w:r w:rsidR="00303C4A" w:rsidRPr="00303C4A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976FC5">
        <w:rPr>
          <w:sz w:val="22"/>
          <w:szCs w:val="22"/>
        </w:rPr>
        <w:t>Система работает как в режиме охлаждения, так и в режиме обогрева.</w:t>
      </w:r>
      <w:r w:rsidRPr="00242B3A">
        <w:rPr>
          <w:sz w:val="22"/>
          <w:szCs w:val="22"/>
        </w:rPr>
        <w:t xml:space="preserve"> 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890F42">
        <w:rPr>
          <w:sz w:val="22"/>
          <w:szCs w:val="22"/>
        </w:rPr>
        <w:t>Изделия применяются для парных конфигураций.</w:t>
      </w:r>
      <w:r w:rsidR="00ED2BA9">
        <w:rPr>
          <w:sz w:val="22"/>
          <w:szCs w:val="22"/>
        </w:rPr>
        <w:t xml:space="preserve"> </w:t>
      </w:r>
    </w:p>
    <w:p w:rsidR="00493D50" w:rsidRPr="00242B3A" w:rsidRDefault="007D35C2" w:rsidP="007D35C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имеют имеют роторный компрессор с </w:t>
      </w:r>
      <w:r w:rsidR="00493D50" w:rsidRPr="00242B3A">
        <w:rPr>
          <w:sz w:val="22"/>
          <w:szCs w:val="22"/>
        </w:rPr>
        <w:t xml:space="preserve"> низким уровнем шума и высокими показателями энергосбережения.</w:t>
      </w:r>
      <w:r w:rsidR="001C16C1" w:rsidRPr="00242B3A">
        <w:rPr>
          <w:sz w:val="22"/>
          <w:szCs w:val="22"/>
        </w:rPr>
        <w:t xml:space="preserve"> Теплообменники защищены специальным акриловым антикоррозионным покрытием.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Возможен доступ к трубопроводу снизу, сбоку или сзади.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Клапаны для обслуживания скрыты внутри корпуса.</w:t>
      </w:r>
    </w:p>
    <w:p w:rsidR="00493D50" w:rsidRDefault="00493D50" w:rsidP="00D36C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Изделие прочное и имеет аккуратный внешний вид, устанавливается на крыше или террасе, либо размещается на наружной стене дома.</w:t>
      </w:r>
      <w:r>
        <w:rPr>
          <w:sz w:val="22"/>
          <w:szCs w:val="22"/>
        </w:rPr>
        <w:t xml:space="preserve"> </w:t>
      </w:r>
      <w:r w:rsidR="00D36C6C" w:rsidRPr="00D36C6C">
        <w:rPr>
          <w:sz w:val="22"/>
          <w:szCs w:val="22"/>
        </w:rPr>
        <w:t>Специальное акриловое анти</w:t>
      </w:r>
      <w:r w:rsidR="00D36C6C">
        <w:rPr>
          <w:sz w:val="22"/>
          <w:szCs w:val="22"/>
        </w:rPr>
        <w:t xml:space="preserve">коррозионное покрытие оребрения </w:t>
      </w:r>
      <w:r w:rsidR="00D36C6C" w:rsidRPr="00D36C6C">
        <w:rPr>
          <w:sz w:val="22"/>
          <w:szCs w:val="22"/>
        </w:rPr>
        <w:t>теплообменника обеспечива</w:t>
      </w:r>
      <w:r w:rsidR="00D36C6C">
        <w:rPr>
          <w:sz w:val="22"/>
          <w:szCs w:val="22"/>
        </w:rPr>
        <w:t xml:space="preserve">ет более высокую устойчивость к </w:t>
      </w:r>
      <w:r w:rsidR="00D36C6C" w:rsidRPr="00D36C6C">
        <w:rPr>
          <w:sz w:val="22"/>
          <w:szCs w:val="22"/>
        </w:rPr>
        <w:t>воздействию агрессивных химических элементов в воздухе.</w:t>
      </w:r>
    </w:p>
    <w:p w:rsidR="00303C4A" w:rsidRDefault="00303C4A" w:rsidP="00D36C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056045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>
      <w:pPr>
        <w:spacing w:after="160" w:line="259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142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  <w:lang w:val="en-US"/>
        </w:rPr>
      </w:pPr>
    </w:p>
    <w:p w:rsidR="00095620" w:rsidRPr="00095620" w:rsidRDefault="00095620" w:rsidP="003808D1">
      <w:pPr>
        <w:spacing w:line="276" w:lineRule="auto"/>
        <w:jc w:val="both"/>
        <w:rPr>
          <w:sz w:val="20"/>
          <w:szCs w:val="20"/>
          <w:lang w:val="en-US"/>
        </w:rPr>
      </w:pPr>
    </w:p>
    <w:p w:rsidR="00A575F1" w:rsidRDefault="00EF4A52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7D35C2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34323" cy="1769081"/>
            <wp:effectExtent l="0" t="0" r="0" b="3175"/>
            <wp:docPr id="96" name="Рисунок 9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679" cy="177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2056045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2</w:t>
      </w:r>
    </w:p>
    <w:p w:rsidR="00D97BBE" w:rsidRPr="00D97BBE" w:rsidRDefault="00D97BBE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</w:p>
    <w:tbl>
      <w:tblPr>
        <w:tblStyle w:val="af0"/>
        <w:tblW w:w="9889" w:type="dxa"/>
        <w:tblLayout w:type="fixed"/>
        <w:tblLook w:val="04A0" w:firstRow="1" w:lastRow="0" w:firstColumn="1" w:lastColumn="0" w:noHBand="0" w:noVBand="1"/>
      </w:tblPr>
      <w:tblGrid>
        <w:gridCol w:w="1806"/>
        <w:gridCol w:w="1702"/>
        <w:gridCol w:w="1844"/>
        <w:gridCol w:w="995"/>
        <w:gridCol w:w="1702"/>
        <w:gridCol w:w="1840"/>
      </w:tblGrid>
      <w:tr w:rsidR="003237A0" w:rsidRPr="00FB1437" w:rsidTr="00A26447">
        <w:tc>
          <w:tcPr>
            <w:tcW w:w="6347" w:type="dxa"/>
            <w:gridSpan w:val="4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702" w:type="dxa"/>
          </w:tcPr>
          <w:p w:rsidR="003237A0" w:rsidRPr="00FB1437" w:rsidRDefault="003237A0" w:rsidP="003237A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 xml:space="preserve">RXA42B </w:t>
            </w:r>
          </w:p>
        </w:tc>
        <w:tc>
          <w:tcPr>
            <w:tcW w:w="1840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RXA50B</w:t>
            </w:r>
          </w:p>
        </w:tc>
      </w:tr>
      <w:tr w:rsidR="00CA63E5" w:rsidRPr="00FB1437" w:rsidTr="00A26447">
        <w:tc>
          <w:tcPr>
            <w:tcW w:w="1806" w:type="dxa"/>
            <w:vMerge w:val="restart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702" w:type="dxa"/>
            <w:vMerge w:val="restart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844" w:type="dxa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5" w:type="dxa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734</w:t>
            </w:r>
          </w:p>
        </w:tc>
        <w:tc>
          <w:tcPr>
            <w:tcW w:w="1840" w:type="dxa"/>
          </w:tcPr>
          <w:p w:rsidR="003237A0" w:rsidRPr="00FB1437" w:rsidRDefault="003237A0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734</w:t>
            </w:r>
          </w:p>
        </w:tc>
      </w:tr>
      <w:tr w:rsidR="00CA63E5" w:rsidRPr="00FB1437" w:rsidTr="00A26447">
        <w:tc>
          <w:tcPr>
            <w:tcW w:w="1806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5" w:type="dxa"/>
          </w:tcPr>
          <w:p w:rsidR="003237A0" w:rsidRPr="00FB1437" w:rsidRDefault="003237A0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870</w:t>
            </w:r>
          </w:p>
        </w:tc>
        <w:tc>
          <w:tcPr>
            <w:tcW w:w="1840" w:type="dxa"/>
          </w:tcPr>
          <w:p w:rsidR="003237A0" w:rsidRPr="00FB1437" w:rsidRDefault="003237A0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870</w:t>
            </w:r>
          </w:p>
        </w:tc>
      </w:tr>
      <w:tr w:rsidR="00CA63E5" w:rsidRPr="00FB1437" w:rsidTr="00A26447">
        <w:tc>
          <w:tcPr>
            <w:tcW w:w="1806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5" w:type="dxa"/>
          </w:tcPr>
          <w:p w:rsidR="003237A0" w:rsidRPr="00FB1437" w:rsidRDefault="003237A0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373</w:t>
            </w:r>
          </w:p>
        </w:tc>
        <w:tc>
          <w:tcPr>
            <w:tcW w:w="1840" w:type="dxa"/>
          </w:tcPr>
          <w:p w:rsidR="003237A0" w:rsidRPr="00FB1437" w:rsidRDefault="003237A0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373</w:t>
            </w:r>
          </w:p>
        </w:tc>
      </w:tr>
      <w:tr w:rsidR="00CA63E5" w:rsidRPr="00FB1437" w:rsidTr="00A26447">
        <w:tc>
          <w:tcPr>
            <w:tcW w:w="1806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Упаковка</w:t>
            </w:r>
          </w:p>
        </w:tc>
        <w:tc>
          <w:tcPr>
            <w:tcW w:w="1844" w:type="dxa"/>
          </w:tcPr>
          <w:p w:rsidR="003237A0" w:rsidRPr="00FB1437" w:rsidRDefault="003237A0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5" w:type="dxa"/>
          </w:tcPr>
          <w:p w:rsidR="003237A0" w:rsidRPr="00FB1437" w:rsidRDefault="003237A0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820</w:t>
            </w:r>
          </w:p>
        </w:tc>
        <w:tc>
          <w:tcPr>
            <w:tcW w:w="1840" w:type="dxa"/>
          </w:tcPr>
          <w:p w:rsidR="003237A0" w:rsidRPr="00FB1437" w:rsidRDefault="003237A0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820</w:t>
            </w:r>
          </w:p>
        </w:tc>
      </w:tr>
      <w:tr w:rsidR="00CA63E5" w:rsidRPr="00FB1437" w:rsidTr="00A26447">
        <w:tc>
          <w:tcPr>
            <w:tcW w:w="1806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3237A0" w:rsidRPr="00FB1437" w:rsidRDefault="003237A0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5" w:type="dxa"/>
          </w:tcPr>
          <w:p w:rsidR="003237A0" w:rsidRPr="00FB1437" w:rsidRDefault="003237A0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1050</w:t>
            </w:r>
          </w:p>
        </w:tc>
        <w:tc>
          <w:tcPr>
            <w:tcW w:w="1840" w:type="dxa"/>
          </w:tcPr>
          <w:p w:rsidR="003237A0" w:rsidRPr="00FB1437" w:rsidRDefault="003237A0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1050</w:t>
            </w:r>
          </w:p>
        </w:tc>
      </w:tr>
      <w:tr w:rsidR="00CA63E5" w:rsidRPr="00FB1437" w:rsidTr="00A26447">
        <w:tc>
          <w:tcPr>
            <w:tcW w:w="1806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3237A0" w:rsidRPr="00FB1437" w:rsidRDefault="003237A0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5" w:type="dxa"/>
          </w:tcPr>
          <w:p w:rsidR="003237A0" w:rsidRPr="00FB1437" w:rsidRDefault="003237A0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480</w:t>
            </w:r>
          </w:p>
        </w:tc>
        <w:tc>
          <w:tcPr>
            <w:tcW w:w="1840" w:type="dxa"/>
          </w:tcPr>
          <w:p w:rsidR="003237A0" w:rsidRPr="00FB1437" w:rsidRDefault="003237A0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480</w:t>
            </w:r>
          </w:p>
        </w:tc>
      </w:tr>
      <w:tr w:rsidR="007A3FE4" w:rsidRPr="00FB1437" w:rsidTr="00A26447">
        <w:tc>
          <w:tcPr>
            <w:tcW w:w="1806" w:type="dxa"/>
            <w:vMerge w:val="restart"/>
          </w:tcPr>
          <w:p w:rsidR="004D5BD3" w:rsidRPr="00FB1437" w:rsidRDefault="004D5BD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3546" w:type="dxa"/>
            <w:gridSpan w:val="2"/>
          </w:tcPr>
          <w:p w:rsidR="004D5BD3" w:rsidRPr="00FB1437" w:rsidRDefault="004D5BD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995" w:type="dxa"/>
          </w:tcPr>
          <w:p w:rsidR="004D5BD3" w:rsidRPr="00FB1437" w:rsidRDefault="004D5BD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702" w:type="dxa"/>
          </w:tcPr>
          <w:p w:rsidR="004D5BD3" w:rsidRPr="00FB1437" w:rsidRDefault="004D5BD3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840" w:type="dxa"/>
          </w:tcPr>
          <w:p w:rsidR="004D5BD3" w:rsidRPr="00FB1437" w:rsidRDefault="004D5BD3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50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4D5BD3" w:rsidRPr="00FB1437" w:rsidRDefault="004D5BD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4D5BD3" w:rsidRPr="00FB1437" w:rsidRDefault="004D5BD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995" w:type="dxa"/>
          </w:tcPr>
          <w:p w:rsidR="004D5BD3" w:rsidRPr="00FB1437" w:rsidRDefault="004D5BD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702" w:type="dxa"/>
          </w:tcPr>
          <w:p w:rsidR="004D5BD3" w:rsidRPr="00FB1437" w:rsidRDefault="004D5BD3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54</w:t>
            </w:r>
          </w:p>
        </w:tc>
        <w:tc>
          <w:tcPr>
            <w:tcW w:w="1840" w:type="dxa"/>
          </w:tcPr>
          <w:p w:rsidR="004D5BD3" w:rsidRPr="00FB1437" w:rsidRDefault="004D5BD3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54</w:t>
            </w:r>
          </w:p>
        </w:tc>
      </w:tr>
      <w:tr w:rsidR="006146FB" w:rsidRPr="00FB1437" w:rsidTr="00A26447">
        <w:tc>
          <w:tcPr>
            <w:tcW w:w="1806" w:type="dxa"/>
            <w:vMerge w:val="restart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Теплообменник</w:t>
            </w:r>
          </w:p>
        </w:tc>
        <w:tc>
          <w:tcPr>
            <w:tcW w:w="1702" w:type="dxa"/>
            <w:vMerge w:val="restart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844" w:type="dxa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Длина</w:t>
            </w:r>
          </w:p>
        </w:tc>
        <w:tc>
          <w:tcPr>
            <w:tcW w:w="995" w:type="dxa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6146FB" w:rsidRPr="00FB1437" w:rsidRDefault="006146F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920</w:t>
            </w:r>
          </w:p>
        </w:tc>
        <w:tc>
          <w:tcPr>
            <w:tcW w:w="1840" w:type="dxa"/>
          </w:tcPr>
          <w:p w:rsidR="006146FB" w:rsidRPr="00FB1437" w:rsidRDefault="006146FB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920</w:t>
            </w:r>
          </w:p>
        </w:tc>
      </w:tr>
      <w:tr w:rsidR="006146FB" w:rsidRPr="00FB1437" w:rsidTr="00A26447">
        <w:tc>
          <w:tcPr>
            <w:tcW w:w="1806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6146FB" w:rsidRPr="00FB1437" w:rsidRDefault="006146FB" w:rsidP="00E27C8A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Кол-во рядов</w:t>
            </w:r>
          </w:p>
        </w:tc>
        <w:tc>
          <w:tcPr>
            <w:tcW w:w="995" w:type="dxa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шт.</w:t>
            </w:r>
          </w:p>
        </w:tc>
        <w:tc>
          <w:tcPr>
            <w:tcW w:w="1702" w:type="dxa"/>
          </w:tcPr>
          <w:p w:rsidR="006146FB" w:rsidRPr="00FB1437" w:rsidRDefault="006146F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840" w:type="dxa"/>
          </w:tcPr>
          <w:p w:rsidR="006146FB" w:rsidRPr="00FB1437" w:rsidRDefault="006146FB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2</w:t>
            </w:r>
          </w:p>
        </w:tc>
      </w:tr>
      <w:tr w:rsidR="006146FB" w:rsidRPr="00FB1437" w:rsidTr="00A26447">
        <w:tc>
          <w:tcPr>
            <w:tcW w:w="1806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6146FB" w:rsidRPr="00FB1437" w:rsidRDefault="006146FB" w:rsidP="00E27C8A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Шаг оребрения</w:t>
            </w:r>
          </w:p>
        </w:tc>
        <w:tc>
          <w:tcPr>
            <w:tcW w:w="995" w:type="dxa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6146FB" w:rsidRPr="00FB1437" w:rsidRDefault="006146F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1,4</w:t>
            </w:r>
          </w:p>
        </w:tc>
        <w:tc>
          <w:tcPr>
            <w:tcW w:w="1840" w:type="dxa"/>
          </w:tcPr>
          <w:p w:rsidR="006146FB" w:rsidRPr="00FB1437" w:rsidRDefault="006146FB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1,4</w:t>
            </w:r>
          </w:p>
        </w:tc>
      </w:tr>
      <w:tr w:rsidR="006146FB" w:rsidRPr="00FB1437" w:rsidTr="00A26447">
        <w:tc>
          <w:tcPr>
            <w:tcW w:w="1806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Ступени</w:t>
            </w:r>
          </w:p>
        </w:tc>
        <w:tc>
          <w:tcPr>
            <w:tcW w:w="995" w:type="dxa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шт.</w:t>
            </w:r>
          </w:p>
        </w:tc>
        <w:tc>
          <w:tcPr>
            <w:tcW w:w="1702" w:type="dxa"/>
          </w:tcPr>
          <w:p w:rsidR="006146FB" w:rsidRPr="00FB1437" w:rsidRDefault="006146F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32</w:t>
            </w:r>
          </w:p>
        </w:tc>
        <w:tc>
          <w:tcPr>
            <w:tcW w:w="1840" w:type="dxa"/>
          </w:tcPr>
          <w:p w:rsidR="006146FB" w:rsidRPr="00FB1437" w:rsidRDefault="006146FB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32</w:t>
            </w:r>
          </w:p>
        </w:tc>
      </w:tr>
      <w:tr w:rsidR="006146FB" w:rsidRPr="00FB1437" w:rsidTr="00A26447">
        <w:tc>
          <w:tcPr>
            <w:tcW w:w="1806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39" w:type="dxa"/>
            <w:gridSpan w:val="2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  <w:vertAlign w:val="superscript"/>
              </w:rPr>
            </w:pPr>
            <w:r w:rsidRPr="00FB1437">
              <w:rPr>
                <w:noProof/>
                <w:sz w:val="20"/>
                <w:szCs w:val="20"/>
              </w:rPr>
              <w:t>Трубного типа</w:t>
            </w:r>
          </w:p>
        </w:tc>
        <w:tc>
          <w:tcPr>
            <w:tcW w:w="1702" w:type="dxa"/>
          </w:tcPr>
          <w:p w:rsidR="006146FB" w:rsidRPr="00FB1437" w:rsidRDefault="006146F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7Hi-XD</w:t>
            </w:r>
          </w:p>
        </w:tc>
        <w:tc>
          <w:tcPr>
            <w:tcW w:w="1840" w:type="dxa"/>
          </w:tcPr>
          <w:p w:rsidR="006146FB" w:rsidRPr="00FB1437" w:rsidRDefault="006146FB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7Hi-XD</w:t>
            </w:r>
          </w:p>
        </w:tc>
      </w:tr>
      <w:tr w:rsidR="006146FB" w:rsidRPr="00FB1437" w:rsidTr="00A26447">
        <w:tc>
          <w:tcPr>
            <w:tcW w:w="1806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39" w:type="dxa"/>
            <w:gridSpan w:val="2"/>
          </w:tcPr>
          <w:p w:rsidR="006146FB" w:rsidRPr="00FB1437" w:rsidRDefault="006146F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Вид оребрения</w:t>
            </w:r>
          </w:p>
        </w:tc>
        <w:tc>
          <w:tcPr>
            <w:tcW w:w="1702" w:type="dxa"/>
          </w:tcPr>
          <w:p w:rsidR="006146FB" w:rsidRPr="00FB1437" w:rsidRDefault="006146F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Вафельное ребро (PE)</w:t>
            </w:r>
          </w:p>
        </w:tc>
        <w:tc>
          <w:tcPr>
            <w:tcW w:w="1840" w:type="dxa"/>
          </w:tcPr>
          <w:p w:rsidR="006146FB" w:rsidRPr="00FB1437" w:rsidRDefault="006146F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Вафельное ребро (PE)</w:t>
            </w:r>
          </w:p>
        </w:tc>
      </w:tr>
      <w:tr w:rsidR="004261D9" w:rsidRPr="00FB1437" w:rsidTr="00A26447">
        <w:tc>
          <w:tcPr>
            <w:tcW w:w="1806" w:type="dxa"/>
            <w:vMerge w:val="restart"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4541" w:type="dxa"/>
            <w:gridSpan w:val="3"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1702" w:type="dxa"/>
          </w:tcPr>
          <w:p w:rsidR="004261D9" w:rsidRPr="00FB1437" w:rsidRDefault="004261D9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Осевой вентилятор</w:t>
            </w:r>
          </w:p>
        </w:tc>
        <w:tc>
          <w:tcPr>
            <w:tcW w:w="1840" w:type="dxa"/>
          </w:tcPr>
          <w:p w:rsidR="004261D9" w:rsidRPr="00FB1437" w:rsidRDefault="004261D9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Осевой вентилятор</w:t>
            </w:r>
          </w:p>
        </w:tc>
      </w:tr>
      <w:tr w:rsidR="00AF65D7" w:rsidRPr="00FB1437" w:rsidTr="00A26447">
        <w:tc>
          <w:tcPr>
            <w:tcW w:w="1806" w:type="dxa"/>
            <w:vMerge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Расход воздуха (номинальный)</w:t>
            </w:r>
          </w:p>
        </w:tc>
        <w:tc>
          <w:tcPr>
            <w:tcW w:w="1844" w:type="dxa"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</w:t>
            </w:r>
            <w:r w:rsidRPr="00FB1437">
              <w:rPr>
                <w:noProof/>
                <w:sz w:val="20"/>
                <w:szCs w:val="20"/>
                <w:vertAlign w:val="superscript"/>
              </w:rPr>
              <w:t>3</w:t>
            </w:r>
            <w:r w:rsidRPr="00FB1437"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702" w:type="dxa"/>
          </w:tcPr>
          <w:p w:rsidR="004261D9" w:rsidRPr="00FB1437" w:rsidRDefault="004261D9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45,4</w:t>
            </w:r>
          </w:p>
        </w:tc>
        <w:tc>
          <w:tcPr>
            <w:tcW w:w="1840" w:type="dxa"/>
          </w:tcPr>
          <w:p w:rsidR="004261D9" w:rsidRPr="00FB1437" w:rsidRDefault="004261D9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46,6</w:t>
            </w:r>
          </w:p>
        </w:tc>
      </w:tr>
      <w:tr w:rsidR="00AF65D7" w:rsidRPr="00FB1437" w:rsidTr="00A26447">
        <w:tc>
          <w:tcPr>
            <w:tcW w:w="1806" w:type="dxa"/>
            <w:vMerge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</w:tcPr>
          <w:p w:rsidR="004261D9" w:rsidRPr="00FB1437" w:rsidRDefault="004261D9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702" w:type="dxa"/>
          </w:tcPr>
          <w:p w:rsidR="004261D9" w:rsidRPr="00FB1437" w:rsidRDefault="004261D9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44,1</w:t>
            </w:r>
          </w:p>
        </w:tc>
        <w:tc>
          <w:tcPr>
            <w:tcW w:w="1840" w:type="dxa"/>
          </w:tcPr>
          <w:p w:rsidR="004261D9" w:rsidRPr="00FB1437" w:rsidRDefault="004261D9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44,1</w:t>
            </w:r>
          </w:p>
        </w:tc>
      </w:tr>
      <w:tr w:rsidR="007A3FE4" w:rsidRPr="00FB1437" w:rsidTr="00A26447">
        <w:tc>
          <w:tcPr>
            <w:tcW w:w="1806" w:type="dxa"/>
            <w:vMerge w:val="restart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Двигатель вентилятора</w:t>
            </w:r>
            <w:r w:rsidRPr="00FB1437">
              <w:rPr>
                <w:noProof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541" w:type="dxa"/>
            <w:gridSpan w:val="3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1702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D55F-31</w:t>
            </w:r>
          </w:p>
        </w:tc>
        <w:tc>
          <w:tcPr>
            <w:tcW w:w="1840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D55F-31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Мощность</w:t>
            </w:r>
          </w:p>
        </w:tc>
        <w:tc>
          <w:tcPr>
            <w:tcW w:w="995" w:type="dxa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</w:t>
            </w:r>
          </w:p>
        </w:tc>
        <w:tc>
          <w:tcPr>
            <w:tcW w:w="1702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55</w:t>
            </w:r>
          </w:p>
        </w:tc>
        <w:tc>
          <w:tcPr>
            <w:tcW w:w="1840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55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7A3FE4" w:rsidRPr="00FB1437" w:rsidRDefault="007A3FE4" w:rsidP="007A3FE4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Скорость Охлаждение</w:t>
            </w:r>
          </w:p>
        </w:tc>
        <w:tc>
          <w:tcPr>
            <w:tcW w:w="1844" w:type="dxa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Выс.</w:t>
            </w:r>
          </w:p>
        </w:tc>
        <w:tc>
          <w:tcPr>
            <w:tcW w:w="995" w:type="dxa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702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760</w:t>
            </w:r>
          </w:p>
        </w:tc>
        <w:tc>
          <w:tcPr>
            <w:tcW w:w="1840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760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Ном.</w:t>
            </w:r>
          </w:p>
        </w:tc>
        <w:tc>
          <w:tcPr>
            <w:tcW w:w="995" w:type="dxa"/>
          </w:tcPr>
          <w:p w:rsidR="007A3FE4" w:rsidRPr="00FB1437" w:rsidRDefault="007A3FE4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702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740</w:t>
            </w:r>
          </w:p>
        </w:tc>
        <w:tc>
          <w:tcPr>
            <w:tcW w:w="1840" w:type="dxa"/>
          </w:tcPr>
          <w:p w:rsidR="007A3FE4" w:rsidRPr="00FB1437" w:rsidRDefault="007A3FE4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760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Низк.</w:t>
            </w:r>
          </w:p>
        </w:tc>
        <w:tc>
          <w:tcPr>
            <w:tcW w:w="995" w:type="dxa"/>
          </w:tcPr>
          <w:p w:rsidR="007A3FE4" w:rsidRPr="00FB1437" w:rsidRDefault="007A3FE4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702" w:type="dxa"/>
          </w:tcPr>
          <w:p w:rsidR="007A3FE4" w:rsidRPr="00FB1437" w:rsidRDefault="0040160C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740</w:t>
            </w:r>
          </w:p>
        </w:tc>
        <w:tc>
          <w:tcPr>
            <w:tcW w:w="1840" w:type="dxa"/>
          </w:tcPr>
          <w:p w:rsidR="007A3FE4" w:rsidRPr="00FB1437" w:rsidRDefault="0040160C" w:rsidP="009C2A28">
            <w:pPr>
              <w:jc w:val="center"/>
              <w:rPr>
                <w:sz w:val="20"/>
                <w:szCs w:val="20"/>
              </w:rPr>
            </w:pPr>
            <w:r w:rsidRPr="00FB1437">
              <w:rPr>
                <w:sz w:val="20"/>
                <w:szCs w:val="20"/>
              </w:rPr>
              <w:t>740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Скорость</w:t>
            </w:r>
          </w:p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1844" w:type="dxa"/>
          </w:tcPr>
          <w:p w:rsidR="007A3FE4" w:rsidRPr="00FB1437" w:rsidRDefault="007A3FE4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Выс.</w:t>
            </w:r>
          </w:p>
        </w:tc>
        <w:tc>
          <w:tcPr>
            <w:tcW w:w="995" w:type="dxa"/>
          </w:tcPr>
          <w:p w:rsidR="007A3FE4" w:rsidRPr="00FB1437" w:rsidRDefault="007A3FE4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702" w:type="dxa"/>
          </w:tcPr>
          <w:p w:rsidR="007A3FE4" w:rsidRPr="00FB1437" w:rsidRDefault="0040160C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720</w:t>
            </w:r>
          </w:p>
        </w:tc>
        <w:tc>
          <w:tcPr>
            <w:tcW w:w="1840" w:type="dxa"/>
          </w:tcPr>
          <w:p w:rsidR="007A3FE4" w:rsidRPr="00FB1437" w:rsidRDefault="0040160C" w:rsidP="009C2A28">
            <w:pPr>
              <w:jc w:val="center"/>
              <w:rPr>
                <w:sz w:val="20"/>
                <w:szCs w:val="20"/>
              </w:rPr>
            </w:pPr>
            <w:r w:rsidRPr="00FB1437">
              <w:rPr>
                <w:sz w:val="20"/>
                <w:szCs w:val="20"/>
              </w:rPr>
              <w:t>720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7A3FE4" w:rsidRPr="00FB1437" w:rsidRDefault="007A3FE4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Ном.</w:t>
            </w:r>
          </w:p>
        </w:tc>
        <w:tc>
          <w:tcPr>
            <w:tcW w:w="995" w:type="dxa"/>
          </w:tcPr>
          <w:p w:rsidR="007A3FE4" w:rsidRPr="00FB1437" w:rsidRDefault="007A3FE4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702" w:type="dxa"/>
          </w:tcPr>
          <w:p w:rsidR="007A3FE4" w:rsidRPr="00FB1437" w:rsidRDefault="0040160C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720</w:t>
            </w:r>
          </w:p>
        </w:tc>
        <w:tc>
          <w:tcPr>
            <w:tcW w:w="1840" w:type="dxa"/>
          </w:tcPr>
          <w:p w:rsidR="007A3FE4" w:rsidRPr="00FB1437" w:rsidRDefault="0040160C" w:rsidP="009C2A28">
            <w:pPr>
              <w:jc w:val="center"/>
              <w:rPr>
                <w:sz w:val="20"/>
                <w:szCs w:val="20"/>
              </w:rPr>
            </w:pPr>
            <w:r w:rsidRPr="00FB1437">
              <w:rPr>
                <w:sz w:val="20"/>
                <w:szCs w:val="20"/>
              </w:rPr>
              <w:t>720</w:t>
            </w:r>
          </w:p>
        </w:tc>
      </w:tr>
      <w:tr w:rsidR="007A3FE4" w:rsidRPr="00FB1437" w:rsidTr="00A26447">
        <w:tc>
          <w:tcPr>
            <w:tcW w:w="1806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7A3FE4" w:rsidRPr="00FB1437" w:rsidRDefault="007A3FE4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7A3FE4" w:rsidRPr="00FB1437" w:rsidRDefault="007A3FE4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Низк.</w:t>
            </w:r>
          </w:p>
        </w:tc>
        <w:tc>
          <w:tcPr>
            <w:tcW w:w="995" w:type="dxa"/>
          </w:tcPr>
          <w:p w:rsidR="007A3FE4" w:rsidRPr="00FB1437" w:rsidRDefault="007A3FE4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702" w:type="dxa"/>
          </w:tcPr>
          <w:p w:rsidR="007A3FE4" w:rsidRPr="00FB1437" w:rsidRDefault="0040160C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660</w:t>
            </w:r>
          </w:p>
        </w:tc>
        <w:tc>
          <w:tcPr>
            <w:tcW w:w="1840" w:type="dxa"/>
          </w:tcPr>
          <w:p w:rsidR="007A3FE4" w:rsidRPr="00FB1437" w:rsidRDefault="0040160C" w:rsidP="009C2A28">
            <w:pPr>
              <w:jc w:val="center"/>
              <w:rPr>
                <w:sz w:val="20"/>
                <w:szCs w:val="20"/>
              </w:rPr>
            </w:pPr>
            <w:r w:rsidRPr="00FB1437">
              <w:rPr>
                <w:sz w:val="20"/>
                <w:szCs w:val="20"/>
              </w:rPr>
              <w:t>660</w:t>
            </w:r>
          </w:p>
        </w:tc>
      </w:tr>
      <w:tr w:rsidR="0065185D" w:rsidRPr="00FB1437" w:rsidTr="00A26447">
        <w:tc>
          <w:tcPr>
            <w:tcW w:w="1806" w:type="dxa"/>
          </w:tcPr>
          <w:p w:rsidR="0065185D" w:rsidRPr="00FB1437" w:rsidRDefault="0065185D" w:rsidP="00AF65D7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Уровень звуковой</w:t>
            </w:r>
          </w:p>
          <w:p w:rsidR="0065185D" w:rsidRPr="00FB1437" w:rsidRDefault="0065185D" w:rsidP="00AF65D7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мощности</w:t>
            </w:r>
          </w:p>
        </w:tc>
        <w:tc>
          <w:tcPr>
            <w:tcW w:w="3546" w:type="dxa"/>
            <w:gridSpan w:val="2"/>
          </w:tcPr>
          <w:p w:rsidR="0065185D" w:rsidRPr="00FB1437" w:rsidRDefault="0065185D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</w:tcPr>
          <w:p w:rsidR="0065185D" w:rsidRPr="00FB1437" w:rsidRDefault="0065185D">
            <w:pPr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2" w:type="dxa"/>
          </w:tcPr>
          <w:p w:rsidR="0065185D" w:rsidRPr="00FB1437" w:rsidRDefault="0065185D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62,0</w:t>
            </w:r>
          </w:p>
        </w:tc>
        <w:tc>
          <w:tcPr>
            <w:tcW w:w="1840" w:type="dxa"/>
          </w:tcPr>
          <w:p w:rsidR="0065185D" w:rsidRPr="00FB1437" w:rsidRDefault="0065185D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62,0</w:t>
            </w:r>
          </w:p>
        </w:tc>
      </w:tr>
      <w:tr w:rsidR="0065185D" w:rsidRPr="00FB1437" w:rsidTr="00A26447">
        <w:tc>
          <w:tcPr>
            <w:tcW w:w="1806" w:type="dxa"/>
            <w:vMerge w:val="restart"/>
          </w:tcPr>
          <w:p w:rsidR="0065185D" w:rsidRPr="00FB1437" w:rsidRDefault="0065185D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3546" w:type="dxa"/>
            <w:gridSpan w:val="2"/>
          </w:tcPr>
          <w:p w:rsidR="0065185D" w:rsidRPr="00FB1437" w:rsidRDefault="0065185D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</w:tcPr>
          <w:p w:rsidR="0065185D" w:rsidRPr="00FB1437" w:rsidRDefault="0065185D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2" w:type="dxa"/>
          </w:tcPr>
          <w:p w:rsidR="0065185D" w:rsidRPr="00FB1437" w:rsidRDefault="0065185D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62,0</w:t>
            </w:r>
          </w:p>
        </w:tc>
        <w:tc>
          <w:tcPr>
            <w:tcW w:w="1840" w:type="dxa"/>
          </w:tcPr>
          <w:p w:rsidR="0065185D" w:rsidRPr="00FB1437" w:rsidRDefault="0065185D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62,0</w:t>
            </w:r>
          </w:p>
        </w:tc>
      </w:tr>
      <w:tr w:rsidR="0065185D" w:rsidRPr="00FB1437" w:rsidTr="00A26447">
        <w:tc>
          <w:tcPr>
            <w:tcW w:w="1806" w:type="dxa"/>
            <w:vMerge/>
          </w:tcPr>
          <w:p w:rsidR="0065185D" w:rsidRPr="00FB1437" w:rsidRDefault="0065185D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65185D" w:rsidRPr="00FB1437" w:rsidRDefault="0065185D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</w:tcPr>
          <w:p w:rsidR="0065185D" w:rsidRPr="00FB1437" w:rsidRDefault="0065185D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2" w:type="dxa"/>
          </w:tcPr>
          <w:p w:rsidR="0065185D" w:rsidRPr="00FB1437" w:rsidRDefault="0065185D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  <w:tc>
          <w:tcPr>
            <w:tcW w:w="1840" w:type="dxa"/>
          </w:tcPr>
          <w:p w:rsidR="0065185D" w:rsidRPr="00FB1437" w:rsidRDefault="0065185D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</w:tr>
      <w:tr w:rsidR="0065185D" w:rsidRPr="00FB1437" w:rsidTr="00A26447">
        <w:tc>
          <w:tcPr>
            <w:tcW w:w="1806" w:type="dxa"/>
            <w:vMerge/>
          </w:tcPr>
          <w:p w:rsidR="0065185D" w:rsidRPr="00FB1437" w:rsidRDefault="0065185D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65185D" w:rsidRPr="00FB1437" w:rsidRDefault="0065185D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</w:tcPr>
          <w:p w:rsidR="0065185D" w:rsidRPr="00FB1437" w:rsidRDefault="0065185D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2" w:type="dxa"/>
          </w:tcPr>
          <w:p w:rsidR="0065185D" w:rsidRPr="00FB1437" w:rsidRDefault="0065185D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  <w:tc>
          <w:tcPr>
            <w:tcW w:w="1840" w:type="dxa"/>
          </w:tcPr>
          <w:p w:rsidR="0065185D" w:rsidRPr="00FB1437" w:rsidRDefault="0065185D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</w:tr>
      <w:tr w:rsidR="00B53F1B" w:rsidRPr="00FB1437" w:rsidTr="00A26447">
        <w:tc>
          <w:tcPr>
            <w:tcW w:w="1806" w:type="dxa"/>
            <w:vMerge w:val="restart"/>
          </w:tcPr>
          <w:p w:rsidR="00B53F1B" w:rsidRPr="00FB1437" w:rsidRDefault="00B53F1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546" w:type="dxa"/>
            <w:gridSpan w:val="2"/>
          </w:tcPr>
          <w:p w:rsidR="00B53F1B" w:rsidRPr="00FB1437" w:rsidRDefault="00B53F1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995" w:type="dxa"/>
          </w:tcPr>
          <w:p w:rsidR="00B53F1B" w:rsidRPr="00FB1437" w:rsidRDefault="00B53F1B">
            <w:pPr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3542" w:type="dxa"/>
            <w:gridSpan w:val="2"/>
          </w:tcPr>
          <w:p w:rsidR="00B53F1B" w:rsidRPr="00FB1437" w:rsidRDefault="002D6B81" w:rsidP="002D6B8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2D6B81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B53F1B" w:rsidRPr="00FB1437" w:rsidTr="00A26447">
        <w:tc>
          <w:tcPr>
            <w:tcW w:w="1806" w:type="dxa"/>
            <w:vMerge/>
          </w:tcPr>
          <w:p w:rsidR="00B53F1B" w:rsidRPr="00FB1437" w:rsidRDefault="00B53F1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B53F1B" w:rsidRPr="00FB1437" w:rsidRDefault="00B53F1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995" w:type="dxa"/>
          </w:tcPr>
          <w:p w:rsidR="00B53F1B" w:rsidRPr="00FB1437" w:rsidRDefault="00B53F1B">
            <w:pPr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702" w:type="dxa"/>
          </w:tcPr>
          <w:p w:rsidR="00B53F1B" w:rsidRPr="00FB1437" w:rsidRDefault="00B53F1B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1,1</w:t>
            </w:r>
          </w:p>
        </w:tc>
        <w:tc>
          <w:tcPr>
            <w:tcW w:w="1840" w:type="dxa"/>
          </w:tcPr>
          <w:p w:rsidR="00B53F1B" w:rsidRPr="00FB1437" w:rsidRDefault="00B53F1B" w:rsidP="009C2A28">
            <w:pPr>
              <w:jc w:val="center"/>
              <w:rPr>
                <w:sz w:val="20"/>
                <w:szCs w:val="20"/>
              </w:rPr>
            </w:pPr>
            <w:r w:rsidRPr="00FB1437">
              <w:rPr>
                <w:sz w:val="20"/>
                <w:szCs w:val="20"/>
              </w:rPr>
              <w:t>1,1</w:t>
            </w:r>
          </w:p>
        </w:tc>
      </w:tr>
      <w:tr w:rsidR="00AF267B" w:rsidRPr="00FB1437" w:rsidTr="00A26447">
        <w:tc>
          <w:tcPr>
            <w:tcW w:w="1806" w:type="dxa"/>
            <w:vMerge w:val="restart"/>
          </w:tcPr>
          <w:p w:rsidR="00AF267B" w:rsidRPr="00FB1437" w:rsidRDefault="00AF267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Подсоединение труб</w:t>
            </w:r>
          </w:p>
        </w:tc>
        <w:tc>
          <w:tcPr>
            <w:tcW w:w="3546" w:type="dxa"/>
            <w:gridSpan w:val="2"/>
          </w:tcPr>
          <w:p w:rsidR="00AF267B" w:rsidRPr="00FB1437" w:rsidRDefault="00AF267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Жидкость</w:t>
            </w:r>
          </w:p>
        </w:tc>
        <w:tc>
          <w:tcPr>
            <w:tcW w:w="995" w:type="dxa"/>
          </w:tcPr>
          <w:p w:rsidR="00AF267B" w:rsidRPr="00FB1437" w:rsidRDefault="00AF267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AF267B" w:rsidRPr="00FB1437" w:rsidRDefault="00AF267B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6,4</w:t>
            </w:r>
          </w:p>
        </w:tc>
        <w:tc>
          <w:tcPr>
            <w:tcW w:w="1840" w:type="dxa"/>
          </w:tcPr>
          <w:p w:rsidR="00AF267B" w:rsidRPr="00FB1437" w:rsidRDefault="00AF267B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6,4</w:t>
            </w:r>
          </w:p>
        </w:tc>
      </w:tr>
      <w:tr w:rsidR="00AF267B" w:rsidRPr="00FB1437" w:rsidTr="00A26447">
        <w:tc>
          <w:tcPr>
            <w:tcW w:w="1806" w:type="dxa"/>
            <w:vMerge/>
          </w:tcPr>
          <w:p w:rsidR="00AF267B" w:rsidRPr="00FB1437" w:rsidRDefault="00AF267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AF267B" w:rsidRPr="00FB1437" w:rsidRDefault="00AF267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Газ</w:t>
            </w:r>
          </w:p>
        </w:tc>
        <w:tc>
          <w:tcPr>
            <w:tcW w:w="995" w:type="dxa"/>
          </w:tcPr>
          <w:p w:rsidR="00AF267B" w:rsidRPr="00FB1437" w:rsidRDefault="00AF267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AF267B" w:rsidRPr="00FB1437" w:rsidRDefault="00AF267B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12,7</w:t>
            </w:r>
          </w:p>
        </w:tc>
        <w:tc>
          <w:tcPr>
            <w:tcW w:w="1840" w:type="dxa"/>
          </w:tcPr>
          <w:p w:rsidR="00AF267B" w:rsidRPr="00FB1437" w:rsidRDefault="00AF267B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12,7</w:t>
            </w:r>
          </w:p>
        </w:tc>
      </w:tr>
      <w:tr w:rsidR="00AF267B" w:rsidRPr="00FB1437" w:rsidTr="00A26447">
        <w:tc>
          <w:tcPr>
            <w:tcW w:w="1806" w:type="dxa"/>
            <w:vMerge/>
          </w:tcPr>
          <w:p w:rsidR="00AF267B" w:rsidRPr="00FB1437" w:rsidRDefault="00AF267B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AF267B" w:rsidRPr="00FB1437" w:rsidRDefault="00AF267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Дренаж</w:t>
            </w:r>
          </w:p>
        </w:tc>
        <w:tc>
          <w:tcPr>
            <w:tcW w:w="995" w:type="dxa"/>
          </w:tcPr>
          <w:p w:rsidR="00AF267B" w:rsidRPr="00FB1437" w:rsidRDefault="00AF267B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AF267B" w:rsidRPr="00FB1437" w:rsidRDefault="00AF267B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16</w:t>
            </w:r>
          </w:p>
        </w:tc>
        <w:tc>
          <w:tcPr>
            <w:tcW w:w="1840" w:type="dxa"/>
          </w:tcPr>
          <w:p w:rsidR="00AF267B" w:rsidRPr="00FB1437" w:rsidRDefault="00AF267B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16</w:t>
            </w:r>
          </w:p>
        </w:tc>
      </w:tr>
      <w:tr w:rsidR="00E84E1E" w:rsidRPr="00FB1437" w:rsidTr="00A26447">
        <w:tc>
          <w:tcPr>
            <w:tcW w:w="1806" w:type="dxa"/>
            <w:vMerge w:val="restart"/>
          </w:tcPr>
          <w:p w:rsidR="00E84E1E" w:rsidRPr="00FB1437" w:rsidRDefault="00E84E1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3546" w:type="dxa"/>
            <w:gridSpan w:val="2"/>
          </w:tcPr>
          <w:p w:rsidR="00E84E1E" w:rsidRPr="00FB1437" w:rsidRDefault="00E84E1E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Фаза</w:t>
            </w:r>
          </w:p>
        </w:tc>
        <w:tc>
          <w:tcPr>
            <w:tcW w:w="995" w:type="dxa"/>
          </w:tcPr>
          <w:p w:rsidR="00E84E1E" w:rsidRPr="00FB1437" w:rsidRDefault="00E84E1E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702" w:type="dxa"/>
          </w:tcPr>
          <w:p w:rsidR="00E84E1E" w:rsidRPr="00FB1437" w:rsidRDefault="00E84E1E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840" w:type="dxa"/>
          </w:tcPr>
          <w:p w:rsidR="00E84E1E" w:rsidRPr="00FB1437" w:rsidRDefault="00E84E1E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E84E1E" w:rsidRPr="00FB1437" w:rsidTr="00A26447">
        <w:tc>
          <w:tcPr>
            <w:tcW w:w="1806" w:type="dxa"/>
            <w:vMerge/>
          </w:tcPr>
          <w:p w:rsidR="00E84E1E" w:rsidRPr="00FB1437" w:rsidRDefault="00E84E1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E84E1E" w:rsidRPr="00FB1437" w:rsidRDefault="00E84E1E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Частота</w:t>
            </w:r>
          </w:p>
        </w:tc>
        <w:tc>
          <w:tcPr>
            <w:tcW w:w="995" w:type="dxa"/>
          </w:tcPr>
          <w:p w:rsidR="00E84E1E" w:rsidRPr="00FB1437" w:rsidRDefault="00E84E1E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Гц</w:t>
            </w:r>
          </w:p>
        </w:tc>
        <w:tc>
          <w:tcPr>
            <w:tcW w:w="1702" w:type="dxa"/>
          </w:tcPr>
          <w:p w:rsidR="00E84E1E" w:rsidRPr="00FB1437" w:rsidRDefault="00E84E1E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840" w:type="dxa"/>
          </w:tcPr>
          <w:p w:rsidR="00E84E1E" w:rsidRPr="00FB1437" w:rsidRDefault="00E84E1E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E84E1E" w:rsidRPr="00FB1437" w:rsidTr="00A26447">
        <w:tc>
          <w:tcPr>
            <w:tcW w:w="1806" w:type="dxa"/>
            <w:vMerge/>
          </w:tcPr>
          <w:p w:rsidR="00E84E1E" w:rsidRPr="00FB1437" w:rsidRDefault="00E84E1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E84E1E" w:rsidRPr="00FB1437" w:rsidRDefault="00E84E1E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Напряжение</w:t>
            </w:r>
          </w:p>
        </w:tc>
        <w:tc>
          <w:tcPr>
            <w:tcW w:w="995" w:type="dxa"/>
          </w:tcPr>
          <w:p w:rsidR="00E84E1E" w:rsidRPr="00FB1437" w:rsidRDefault="00E84E1E" w:rsidP="00DE34C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</w:t>
            </w:r>
          </w:p>
        </w:tc>
        <w:tc>
          <w:tcPr>
            <w:tcW w:w="1702" w:type="dxa"/>
          </w:tcPr>
          <w:p w:rsidR="00E84E1E" w:rsidRPr="00FB1437" w:rsidRDefault="00E84E1E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</w:t>
            </w:r>
          </w:p>
        </w:tc>
        <w:tc>
          <w:tcPr>
            <w:tcW w:w="1840" w:type="dxa"/>
          </w:tcPr>
          <w:p w:rsidR="00E84E1E" w:rsidRPr="00FB1437" w:rsidRDefault="00E84E1E" w:rsidP="00DE34C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</w:t>
            </w:r>
          </w:p>
        </w:tc>
      </w:tr>
    </w:tbl>
    <w:p w:rsidR="00D97BBE" w:rsidRDefault="00D97BBE" w:rsidP="003808D1">
      <w:pPr>
        <w:spacing w:line="276" w:lineRule="auto"/>
        <w:jc w:val="both"/>
        <w:rPr>
          <w:noProof/>
          <w:sz w:val="24"/>
        </w:rPr>
      </w:pPr>
    </w:p>
    <w:p w:rsidR="00AF267B" w:rsidRDefault="00AF267B" w:rsidP="003808D1">
      <w:pPr>
        <w:spacing w:line="276" w:lineRule="auto"/>
        <w:jc w:val="both"/>
        <w:rPr>
          <w:noProof/>
          <w:sz w:val="24"/>
        </w:rPr>
      </w:pPr>
    </w:p>
    <w:p w:rsidR="00AF267B" w:rsidRDefault="00AF267B" w:rsidP="003808D1">
      <w:pPr>
        <w:spacing w:line="276" w:lineRule="auto"/>
        <w:jc w:val="both"/>
        <w:rPr>
          <w:noProof/>
          <w:sz w:val="24"/>
        </w:rPr>
      </w:pPr>
    </w:p>
    <w:p w:rsidR="00AF267B" w:rsidRDefault="00AF267B" w:rsidP="003808D1">
      <w:pPr>
        <w:spacing w:line="276" w:lineRule="auto"/>
        <w:jc w:val="both"/>
        <w:rPr>
          <w:noProof/>
          <w:sz w:val="24"/>
        </w:rPr>
      </w:pPr>
    </w:p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205604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</w:p>
    <w:p w:rsidR="00EA427D" w:rsidRPr="00674235" w:rsidRDefault="00EA427D" w:rsidP="00EA427D"/>
    <w:p w:rsidR="00EA427D" w:rsidRDefault="00EA427D" w:rsidP="00EA427D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</w:t>
      </w:r>
      <w:r w:rsidR="00B94867" w:rsidRPr="00674235">
        <w:rPr>
          <w:sz w:val="22"/>
          <w:szCs w:val="22"/>
        </w:rPr>
        <w:t xml:space="preserve">наружных и внутренних </w:t>
      </w:r>
      <w:r w:rsidR="004438DA" w:rsidRPr="00674235">
        <w:rPr>
          <w:sz w:val="22"/>
          <w:szCs w:val="22"/>
        </w:rPr>
        <w:t xml:space="preserve">блоков </w:t>
      </w:r>
      <w:r w:rsidRPr="00F55993">
        <w:rPr>
          <w:sz w:val="22"/>
          <w:szCs w:val="22"/>
        </w:rPr>
        <w:t>приведены</w:t>
      </w:r>
      <w:r w:rsidR="00E2522B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3</w:t>
      </w:r>
      <w:r w:rsidR="00E2522B">
        <w:rPr>
          <w:sz w:val="22"/>
          <w:szCs w:val="22"/>
        </w:rPr>
        <w:t>-</w:t>
      </w:r>
      <w:r w:rsidR="0083574C">
        <w:rPr>
          <w:sz w:val="22"/>
          <w:szCs w:val="22"/>
        </w:rPr>
        <w:t>5</w:t>
      </w:r>
      <w:r w:rsidRPr="00F55993">
        <w:rPr>
          <w:sz w:val="22"/>
          <w:szCs w:val="22"/>
        </w:rPr>
        <w:t>.</w:t>
      </w:r>
    </w:p>
    <w:p w:rsidR="00E2522B" w:rsidRPr="002D6B81" w:rsidRDefault="00E2522B" w:rsidP="00EA427D">
      <w:pPr>
        <w:ind w:firstLine="709"/>
        <w:rPr>
          <w:sz w:val="22"/>
          <w:szCs w:val="22"/>
        </w:rPr>
      </w:pPr>
    </w:p>
    <w:p w:rsidR="002E5314" w:rsidRDefault="002E5314" w:rsidP="002E5314">
      <w:pPr>
        <w:ind w:firstLine="709"/>
        <w:jc w:val="center"/>
        <w:rPr>
          <w:sz w:val="20"/>
          <w:szCs w:val="20"/>
        </w:rPr>
      </w:pPr>
      <w:r w:rsidRPr="00252C89">
        <w:rPr>
          <w:sz w:val="20"/>
          <w:szCs w:val="20"/>
        </w:rPr>
        <w:t>Таблица 3</w:t>
      </w:r>
    </w:p>
    <w:p w:rsidR="00252C89" w:rsidRDefault="00252C89" w:rsidP="002E5314">
      <w:pPr>
        <w:ind w:firstLine="709"/>
        <w:jc w:val="center"/>
        <w:rPr>
          <w:sz w:val="20"/>
          <w:szCs w:val="20"/>
        </w:rPr>
      </w:pPr>
    </w:p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6F426B" w:rsidRPr="00C824DA" w:rsidTr="009F262E">
        <w:trPr>
          <w:jc w:val="center"/>
        </w:trPr>
        <w:tc>
          <w:tcPr>
            <w:tcW w:w="4111" w:type="dxa"/>
            <w:gridSpan w:val="2"/>
            <w:vAlign w:val="center"/>
          </w:tcPr>
          <w:p w:rsidR="006F426B" w:rsidRPr="00E40417" w:rsidRDefault="006F426B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3686" w:type="dxa"/>
            <w:gridSpan w:val="2"/>
            <w:vAlign w:val="center"/>
          </w:tcPr>
          <w:p w:rsidR="006F426B" w:rsidRPr="00E40417" w:rsidRDefault="006F426B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6F426B" w:rsidRPr="00C824DA" w:rsidTr="009F262E">
        <w:trPr>
          <w:jc w:val="center"/>
        </w:trPr>
        <w:tc>
          <w:tcPr>
            <w:tcW w:w="4111" w:type="dxa"/>
            <w:gridSpan w:val="2"/>
            <w:vAlign w:val="center"/>
          </w:tcPr>
          <w:p w:rsidR="006F426B" w:rsidRPr="00E40417" w:rsidRDefault="006F426B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6F426B" w:rsidRPr="00E40417" w:rsidRDefault="006F426B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FTXA42AS</w:t>
            </w:r>
          </w:p>
        </w:tc>
        <w:tc>
          <w:tcPr>
            <w:tcW w:w="1985" w:type="dxa"/>
            <w:vAlign w:val="center"/>
          </w:tcPr>
          <w:p w:rsidR="006F426B" w:rsidRPr="00E40417" w:rsidRDefault="006F426B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FTXA50AS</w:t>
            </w:r>
          </w:p>
        </w:tc>
      </w:tr>
      <w:tr w:rsidR="006F426B" w:rsidRPr="00C824DA" w:rsidTr="009F262E">
        <w:trPr>
          <w:jc w:val="center"/>
        </w:trPr>
        <w:tc>
          <w:tcPr>
            <w:tcW w:w="4111" w:type="dxa"/>
            <w:gridSpan w:val="2"/>
            <w:vAlign w:val="center"/>
          </w:tcPr>
          <w:p w:rsidR="006F426B" w:rsidRPr="00E40417" w:rsidRDefault="006F426B" w:rsidP="006F426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6F426B" w:rsidRPr="005827E0" w:rsidRDefault="006F426B" w:rsidP="006F426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</w:p>
        </w:tc>
        <w:tc>
          <w:tcPr>
            <w:tcW w:w="1985" w:type="dxa"/>
          </w:tcPr>
          <w:p w:rsidR="006F426B" w:rsidRPr="005827E0" w:rsidRDefault="006F426B" w:rsidP="006F426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</w:p>
        </w:tc>
      </w:tr>
      <w:tr w:rsidR="00E2522B" w:rsidRPr="00C824DA" w:rsidTr="009F262E">
        <w:trPr>
          <w:jc w:val="center"/>
        </w:trPr>
        <w:tc>
          <w:tcPr>
            <w:tcW w:w="3119" w:type="dxa"/>
            <w:vAlign w:val="center"/>
          </w:tcPr>
          <w:p w:rsidR="00E2522B" w:rsidRPr="00E40417" w:rsidRDefault="00E2522B" w:rsidP="00E2522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E2522B" w:rsidRPr="00E40417" w:rsidRDefault="00E2522B" w:rsidP="00E2522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E2522B" w:rsidRPr="00B404E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E2522B" w:rsidRPr="007E481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E2522B" w:rsidRPr="00C824DA" w:rsidTr="009F262E">
        <w:trPr>
          <w:jc w:val="center"/>
        </w:trPr>
        <w:tc>
          <w:tcPr>
            <w:tcW w:w="3119" w:type="dxa"/>
            <w:vAlign w:val="center"/>
          </w:tcPr>
          <w:p w:rsidR="00E2522B" w:rsidRPr="00E40417" w:rsidRDefault="00E2522B" w:rsidP="00E2522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E2522B" w:rsidRPr="00E40417" w:rsidRDefault="00E2522B" w:rsidP="00E2522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E2522B" w:rsidRPr="007E481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1985" w:type="dxa"/>
            <w:vAlign w:val="center"/>
          </w:tcPr>
          <w:p w:rsidR="00E2522B" w:rsidRPr="007E481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</w:t>
            </w:r>
          </w:p>
        </w:tc>
      </w:tr>
    </w:tbl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p w:rsidR="00252C89" w:rsidRDefault="00252C89" w:rsidP="00252C89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992"/>
        <w:gridCol w:w="1701"/>
        <w:gridCol w:w="1986"/>
      </w:tblGrid>
      <w:tr w:rsidR="00E2522B" w:rsidRPr="00C824DA" w:rsidTr="00E2522B">
        <w:trPr>
          <w:jc w:val="center"/>
        </w:trPr>
        <w:tc>
          <w:tcPr>
            <w:tcW w:w="4110" w:type="dxa"/>
            <w:gridSpan w:val="2"/>
            <w:vAlign w:val="center"/>
          </w:tcPr>
          <w:p w:rsidR="00E2522B" w:rsidRPr="00E40417" w:rsidRDefault="00E2522B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3687" w:type="dxa"/>
            <w:gridSpan w:val="2"/>
            <w:vAlign w:val="center"/>
          </w:tcPr>
          <w:p w:rsidR="00E2522B" w:rsidRPr="00E40417" w:rsidRDefault="00E2522B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E2522B" w:rsidRPr="00C824DA" w:rsidTr="00E2522B">
        <w:trPr>
          <w:jc w:val="center"/>
        </w:trPr>
        <w:tc>
          <w:tcPr>
            <w:tcW w:w="4110" w:type="dxa"/>
            <w:gridSpan w:val="2"/>
            <w:vAlign w:val="center"/>
          </w:tcPr>
          <w:p w:rsidR="00E2522B" w:rsidRPr="00E40417" w:rsidRDefault="00E2522B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E2522B" w:rsidRPr="00E40417" w:rsidRDefault="00E2522B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FTXA42AT</w:t>
            </w:r>
          </w:p>
        </w:tc>
        <w:tc>
          <w:tcPr>
            <w:tcW w:w="1986" w:type="dxa"/>
            <w:vAlign w:val="center"/>
          </w:tcPr>
          <w:p w:rsidR="00E2522B" w:rsidRPr="00E40417" w:rsidRDefault="00E2522B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FTXA50AT</w:t>
            </w:r>
          </w:p>
        </w:tc>
      </w:tr>
      <w:tr w:rsidR="00E2522B" w:rsidRPr="00C824DA" w:rsidTr="00E2522B">
        <w:trPr>
          <w:jc w:val="center"/>
        </w:trPr>
        <w:tc>
          <w:tcPr>
            <w:tcW w:w="4110" w:type="dxa"/>
            <w:gridSpan w:val="2"/>
            <w:vAlign w:val="center"/>
          </w:tcPr>
          <w:p w:rsidR="00E2522B" w:rsidRPr="00E40417" w:rsidRDefault="00E2522B" w:rsidP="00E2522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E2522B" w:rsidRPr="005827E0" w:rsidRDefault="00E2522B" w:rsidP="00E2522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</w:p>
        </w:tc>
        <w:tc>
          <w:tcPr>
            <w:tcW w:w="1986" w:type="dxa"/>
          </w:tcPr>
          <w:p w:rsidR="00E2522B" w:rsidRPr="005827E0" w:rsidRDefault="00E2522B" w:rsidP="00E2522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</w:p>
        </w:tc>
      </w:tr>
      <w:tr w:rsidR="00E2522B" w:rsidRPr="00C824DA" w:rsidTr="00E2522B">
        <w:trPr>
          <w:jc w:val="center"/>
        </w:trPr>
        <w:tc>
          <w:tcPr>
            <w:tcW w:w="3118" w:type="dxa"/>
            <w:vAlign w:val="center"/>
          </w:tcPr>
          <w:p w:rsidR="00E2522B" w:rsidRPr="00E40417" w:rsidRDefault="00E2522B" w:rsidP="00E2522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E2522B" w:rsidRPr="00E40417" w:rsidRDefault="00E2522B" w:rsidP="00E2522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E2522B" w:rsidRPr="00B404E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6" w:type="dxa"/>
            <w:vAlign w:val="center"/>
          </w:tcPr>
          <w:p w:rsidR="00E2522B" w:rsidRPr="007E481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E2522B" w:rsidRPr="00C824DA" w:rsidTr="00E2522B">
        <w:trPr>
          <w:jc w:val="center"/>
        </w:trPr>
        <w:tc>
          <w:tcPr>
            <w:tcW w:w="3118" w:type="dxa"/>
            <w:vAlign w:val="center"/>
          </w:tcPr>
          <w:p w:rsidR="00E2522B" w:rsidRPr="00E40417" w:rsidRDefault="00E2522B" w:rsidP="00E2522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E2522B" w:rsidRPr="00E40417" w:rsidRDefault="00E2522B" w:rsidP="00E2522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E2522B" w:rsidRPr="007E481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1986" w:type="dxa"/>
            <w:vAlign w:val="center"/>
          </w:tcPr>
          <w:p w:rsidR="00E2522B" w:rsidRPr="007E4816" w:rsidRDefault="00E2522B" w:rsidP="00E2522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</w:t>
            </w:r>
          </w:p>
        </w:tc>
      </w:tr>
    </w:tbl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p w:rsidR="00252C89" w:rsidRPr="009062B9" w:rsidRDefault="00252C89" w:rsidP="00252C89">
      <w:pPr>
        <w:ind w:firstLine="709"/>
        <w:jc w:val="center"/>
        <w:rPr>
          <w:sz w:val="20"/>
          <w:szCs w:val="20"/>
        </w:rPr>
      </w:pPr>
    </w:p>
    <w:p w:rsidR="00252C89" w:rsidRDefault="00252C89" w:rsidP="00252C89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5</w:t>
      </w:r>
    </w:p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252C89" w:rsidRPr="00C824DA" w:rsidTr="009F262E">
        <w:trPr>
          <w:jc w:val="center"/>
        </w:trPr>
        <w:tc>
          <w:tcPr>
            <w:tcW w:w="4111" w:type="dxa"/>
            <w:gridSpan w:val="2"/>
            <w:vAlign w:val="center"/>
          </w:tcPr>
          <w:p w:rsidR="00252C89" w:rsidRPr="00E40417" w:rsidRDefault="00252C89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3686" w:type="dxa"/>
            <w:gridSpan w:val="2"/>
            <w:vAlign w:val="center"/>
          </w:tcPr>
          <w:p w:rsidR="00252C89" w:rsidRPr="00E40417" w:rsidRDefault="00252C89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252C89" w:rsidRPr="00C824DA" w:rsidTr="009F262E">
        <w:trPr>
          <w:jc w:val="center"/>
        </w:trPr>
        <w:tc>
          <w:tcPr>
            <w:tcW w:w="4111" w:type="dxa"/>
            <w:gridSpan w:val="2"/>
            <w:vAlign w:val="center"/>
          </w:tcPr>
          <w:p w:rsidR="00252C89" w:rsidRPr="00E40417" w:rsidRDefault="00252C89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252C89" w:rsidRPr="00E40417" w:rsidRDefault="00252C89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FTXA42AW</w:t>
            </w:r>
          </w:p>
        </w:tc>
        <w:tc>
          <w:tcPr>
            <w:tcW w:w="1985" w:type="dxa"/>
            <w:vAlign w:val="center"/>
          </w:tcPr>
          <w:p w:rsidR="00252C89" w:rsidRPr="00E40417" w:rsidRDefault="00252C89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FTXA50AW</w:t>
            </w:r>
          </w:p>
        </w:tc>
      </w:tr>
      <w:tr w:rsidR="00252C89" w:rsidRPr="00C824DA" w:rsidTr="009F262E">
        <w:trPr>
          <w:jc w:val="center"/>
        </w:trPr>
        <w:tc>
          <w:tcPr>
            <w:tcW w:w="4111" w:type="dxa"/>
            <w:gridSpan w:val="2"/>
            <w:vAlign w:val="center"/>
          </w:tcPr>
          <w:p w:rsidR="00252C89" w:rsidRPr="00E40417" w:rsidRDefault="00252C89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252C89" w:rsidRPr="005827E0" w:rsidRDefault="00252C89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</w:p>
        </w:tc>
        <w:tc>
          <w:tcPr>
            <w:tcW w:w="1985" w:type="dxa"/>
          </w:tcPr>
          <w:p w:rsidR="00252C89" w:rsidRPr="005827E0" w:rsidRDefault="00252C89" w:rsidP="00252C8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</w:p>
        </w:tc>
      </w:tr>
      <w:tr w:rsidR="00252C89" w:rsidRPr="00C824DA" w:rsidTr="009F262E">
        <w:trPr>
          <w:jc w:val="center"/>
        </w:trPr>
        <w:tc>
          <w:tcPr>
            <w:tcW w:w="3119" w:type="dxa"/>
            <w:vAlign w:val="center"/>
          </w:tcPr>
          <w:p w:rsidR="00252C89" w:rsidRPr="00E40417" w:rsidRDefault="00252C89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252C89" w:rsidRPr="00E40417" w:rsidRDefault="00252C89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252C89" w:rsidRPr="00B404E6" w:rsidRDefault="00B404E6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252C89" w:rsidRPr="007E4816" w:rsidRDefault="00B404E6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252C89" w:rsidRPr="00C824DA" w:rsidTr="009F262E">
        <w:trPr>
          <w:jc w:val="center"/>
        </w:trPr>
        <w:tc>
          <w:tcPr>
            <w:tcW w:w="3119" w:type="dxa"/>
            <w:vAlign w:val="center"/>
          </w:tcPr>
          <w:p w:rsidR="00252C89" w:rsidRPr="00E40417" w:rsidRDefault="00252C89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252C89" w:rsidRPr="00E40417" w:rsidRDefault="00252C89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252C89" w:rsidRPr="007E4816" w:rsidRDefault="00B404E6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1985" w:type="dxa"/>
            <w:vAlign w:val="center"/>
          </w:tcPr>
          <w:p w:rsidR="00252C89" w:rsidRPr="007E4816" w:rsidRDefault="00B404E6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  <w:r w:rsidR="00252C89">
              <w:rPr>
                <w:bCs/>
                <w:sz w:val="22"/>
                <w:szCs w:val="22"/>
              </w:rPr>
              <w:t>.8</w:t>
            </w:r>
          </w:p>
        </w:tc>
      </w:tr>
    </w:tbl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p w:rsidR="00252C89" w:rsidRPr="00252C89" w:rsidRDefault="00252C89" w:rsidP="002E5314">
      <w:pPr>
        <w:ind w:firstLine="709"/>
        <w:jc w:val="center"/>
        <w:rPr>
          <w:sz w:val="20"/>
          <w:szCs w:val="20"/>
        </w:rPr>
      </w:pPr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0560455"/>
      <w:r>
        <w:rPr>
          <w:rFonts w:ascii="Times New Roman" w:hAnsi="Times New Roman" w:cs="Times New Roman"/>
          <w:color w:val="auto"/>
          <w:sz w:val="22"/>
          <w:szCs w:val="22"/>
        </w:rPr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B3C48" w:rsidRDefault="00536A3D" w:rsidP="00FB6CB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Место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установки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должно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удовлетворять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перечисленным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ниже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требованиям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.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Согласуйте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место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установки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заказчиком</w:t>
      </w:r>
      <w:r w:rsidR="00FB6CBE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установлен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открытом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хорошо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проветриваемом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месте</w:t>
      </w:r>
      <w:r w:rsidR="00CA021F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14)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беспокоить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находящихся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людей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Опора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монтажа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выдерживать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вес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поглощать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вибрации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обеспечивать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горизонтальное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положение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исключена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возможность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присутствия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атмосфере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горючих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газов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свободный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доступ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обслуживания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Длина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электрических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кабелей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трубопроводов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соединяющих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наружный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внутренние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допустимые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значения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протечке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воды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например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случае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засора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дренажной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должны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пострадать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находящиеся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материальные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ценности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520C01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максимально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возможная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защита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дождя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0F1945" w:rsidRDefault="000F1945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2"/>
          <w:szCs w:val="22"/>
          <w:lang w:val="en-US" w:eastAsia="ru-RU"/>
        </w:rPr>
      </w:pPr>
      <w:r>
        <w:rPr>
          <w:rFonts w:ascii="Times New Roman" w:eastAsia="Times New Roman" w:hAnsi="Times New Roman"/>
          <w:noProof/>
          <w:lang w:eastAsia="ru-RU"/>
        </w:rPr>
        <w:lastRenderedPageBreak/>
        <w:drawing>
          <wp:inline distT="0" distB="0" distL="0" distR="0">
            <wp:extent cx="4978400" cy="2562942"/>
            <wp:effectExtent l="0" t="0" r="0" b="8890"/>
            <wp:docPr id="105" name="Рисунок 105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68" cy="256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21F" w:rsidRPr="00946B28" w:rsidRDefault="00CA021F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0"/>
          <w:szCs w:val="20"/>
          <w:lang w:eastAsia="ru-RU"/>
        </w:rPr>
      </w:pPr>
      <w:r w:rsidRPr="00946B28">
        <w:rPr>
          <w:rStyle w:val="fontstyle01"/>
          <w:rFonts w:ascii="Times New Roman" w:eastAsia="Times New Roman" w:hAnsi="Times New Roman"/>
          <w:color w:val="auto"/>
          <w:sz w:val="20"/>
          <w:szCs w:val="20"/>
          <w:lang w:eastAsia="ru-RU"/>
        </w:rPr>
        <w:t>Рисунок 14</w:t>
      </w:r>
    </w:p>
    <w:p w:rsidR="007E604D" w:rsidRPr="009B3C48" w:rsidRDefault="007E604D" w:rsidP="00FB6CB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Если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устанавливается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месте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подверженном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влиянию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сильного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ветра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необходимо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иметь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виду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следующие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обстоятельства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- </w:t>
      </w:r>
      <w:r w:rsidR="009B3C48">
        <w:rPr>
          <w:rStyle w:val="fontstyle01"/>
          <w:rFonts w:ascii="Times New Roman" w:hAnsi="Times New Roman"/>
          <w:color w:val="auto"/>
          <w:sz w:val="22"/>
          <w:szCs w:val="22"/>
        </w:rPr>
        <w:t>с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ильный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ветер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скоростью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5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>/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выше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),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дующий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направлении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противоположном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направлению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выброса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воздуха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из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может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привести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так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называемому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аэродинамическому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запиранию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есть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всасыванию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выходящего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из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него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воздуха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).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Это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может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привести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перечисленным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ниже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последствиям</w:t>
      </w:r>
      <w:r w:rsidR="009B3C48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Производительность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снизиться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Участится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обмерзание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режиме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обогрева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прервана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-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уровня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давления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Если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сильный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дует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лицевой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стороне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скорость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вращения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вентилятора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настолько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возрасти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сломается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приводимых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иллюстрациях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показано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следует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располагать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отношению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господствующих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ветров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происходил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стене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здания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забору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ограде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5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C47B6E">
      <w:pPr>
        <w:spacing w:line="276" w:lineRule="auto"/>
        <w:ind w:firstLine="284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AED191F" wp14:editId="44E97501">
            <wp:extent cx="1676400" cy="1312706"/>
            <wp:effectExtent l="0" t="0" r="0" b="190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489" cy="131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>Рисунок 1</w:t>
      </w:r>
      <w:r w:rsidR="00CA021F">
        <w:rPr>
          <w:sz w:val="20"/>
          <w:szCs w:val="20"/>
        </w:rPr>
        <w:t>5</w:t>
      </w:r>
    </w:p>
    <w:p w:rsidR="00827D70" w:rsidRDefault="00827D70" w:rsidP="003808D1">
      <w:pPr>
        <w:spacing w:line="276" w:lineRule="auto"/>
        <w:ind w:firstLine="284"/>
        <w:jc w:val="both"/>
        <w:rPr>
          <w:sz w:val="20"/>
          <w:szCs w:val="20"/>
        </w:rPr>
      </w:pPr>
    </w:p>
    <w:p w:rsidR="007E604D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составляло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прямой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угол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направлением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выброса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6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965A0F">
      <w:pPr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B3A90C9" wp14:editId="20D15EAA">
            <wp:extent cx="2264067" cy="1184881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35" cy="118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>Рисунок 1</w:t>
      </w:r>
      <w:r w:rsidR="00CA021F">
        <w:rPr>
          <w:sz w:val="20"/>
          <w:szCs w:val="20"/>
        </w:rPr>
        <w:t>6</w:t>
      </w:r>
    </w:p>
    <w:p w:rsidR="007E604D" w:rsidRDefault="007E604D" w:rsidP="003808D1">
      <w:pPr>
        <w:spacing w:line="276" w:lineRule="auto"/>
        <w:ind w:firstLine="284"/>
        <w:jc w:val="both"/>
        <w:rPr>
          <w:rFonts w:asciiTheme="minorHAnsi" w:hAnsiTheme="minorHAnsi"/>
          <w:noProof/>
          <w:sz w:val="22"/>
          <w:szCs w:val="22"/>
        </w:rPr>
      </w:pPr>
    </w:p>
    <w:p w:rsidR="00666BEA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Окружите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канавкой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для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;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затруднен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кирпича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другого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подобного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материала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высота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должна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превышать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).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устанавливается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месте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подверженном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зимнее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время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воздействию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снега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необходимо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иметь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виду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следующие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обстоятельства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: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иметь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возможную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высоту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Снимите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заднюю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решетку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воздухозаборника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могла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забиться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снегом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Pr="00251551" w:rsidRDefault="007E604D" w:rsidP="00F45CEF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монтируется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раме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,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дренажный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поддон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расстоянии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более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нижней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поверхности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используйте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заглушку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отверстия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комплект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поставки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входит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чтобы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предотвратить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протечку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дренируемой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);</w:t>
      </w:r>
    </w:p>
    <w:p w:rsidR="007E604D" w:rsidRDefault="00666BEA" w:rsidP="003808D1">
      <w:pPr>
        <w:pStyle w:val="af3"/>
        <w:numPr>
          <w:ilvl w:val="0"/>
          <w:numId w:val="11"/>
        </w:numPr>
        <w:autoSpaceDE w:val="0"/>
        <w:autoSpaceDN w:val="0"/>
        <w:adjustRightInd w:val="0"/>
        <w:ind w:left="0" w:firstLine="284"/>
        <w:jc w:val="both"/>
        <w:rPr>
          <w:rFonts w:ascii="Times New Roman" w:eastAsiaTheme="majorEastAsia" w:hAnsi="Times New Roman"/>
        </w:rPr>
      </w:pPr>
      <w:r>
        <w:rPr>
          <w:rFonts w:ascii="Times New Roman" w:eastAsiaTheme="majorEastAsia" w:hAnsi="Times New Roman"/>
        </w:rPr>
        <w:t>Необходимо оставить с</w:t>
      </w:r>
      <w:r w:rsidRPr="00666BEA">
        <w:rPr>
          <w:rFonts w:ascii="Times New Roman" w:eastAsiaTheme="majorEastAsia" w:hAnsi="Times New Roman"/>
        </w:rPr>
        <w:t xml:space="preserve">вободное пространство </w:t>
      </w:r>
      <w:r w:rsidR="007E604D" w:rsidRPr="00666BEA">
        <w:rPr>
          <w:rFonts w:ascii="Times New Roman" w:eastAsiaTheme="majorEastAsia" w:hAnsi="Times New Roman"/>
        </w:rPr>
        <w:t>для обслуживания и монтажа</w:t>
      </w:r>
      <w:r>
        <w:rPr>
          <w:rFonts w:ascii="Times New Roman" w:eastAsiaTheme="majorEastAsia" w:hAnsi="Times New Roman"/>
        </w:rPr>
        <w:t xml:space="preserve"> (смотрите руководство</w:t>
      </w:r>
      <w:r w:rsidR="007E604D" w:rsidRPr="00666BEA">
        <w:rPr>
          <w:rFonts w:ascii="Times New Roman" w:eastAsiaTheme="majorEastAsia" w:hAnsi="Times New Roman"/>
        </w:rPr>
        <w:t xml:space="preserve"> по монтажу и эксплуатации</w:t>
      </w:r>
      <w:r>
        <w:rPr>
          <w:rFonts w:ascii="Times New Roman" w:eastAsiaTheme="majorEastAsia" w:hAnsi="Times New Roman"/>
        </w:rPr>
        <w:t>)</w:t>
      </w:r>
      <w:r w:rsidR="007E604D" w:rsidRPr="00666BEA">
        <w:rPr>
          <w:rFonts w:ascii="Times New Roman" w:eastAsiaTheme="majorEastAsia" w:hAnsi="Times New Roman"/>
        </w:rPr>
        <w:t>.</w:t>
      </w:r>
    </w:p>
    <w:p w:rsidR="007F33CC" w:rsidRPr="007F33CC" w:rsidRDefault="007F33CC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Pr="005E4510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20560456"/>
      <w:r w:rsidRPr="005E451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F33CC" w:rsidRPr="005E451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5E451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5E4510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Pr="005E4510" w:rsidRDefault="007F33CC" w:rsidP="00067EE6">
      <w:pPr>
        <w:ind w:firstLine="851"/>
        <w:rPr>
          <w:sz w:val="22"/>
          <w:szCs w:val="22"/>
        </w:rPr>
      </w:pPr>
    </w:p>
    <w:p w:rsidR="007F33CC" w:rsidRPr="005E4510" w:rsidRDefault="005E4510" w:rsidP="005E4510">
      <w:pPr>
        <w:autoSpaceDE w:val="0"/>
        <w:autoSpaceDN w:val="0"/>
        <w:adjustRightInd w:val="0"/>
        <w:ind w:firstLine="851"/>
        <w:rPr>
          <w:sz w:val="22"/>
          <w:szCs w:val="22"/>
        </w:rPr>
      </w:pPr>
      <w:r w:rsidRPr="005E4510">
        <w:rPr>
          <w:sz w:val="22"/>
          <w:szCs w:val="22"/>
        </w:rPr>
        <w:t>В зависимости от условий эксплуатации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и монтажа, внутренний блок может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переключаться в режим ледостава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(внутреннего льдоудаления).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Для уменьшения частоты работы в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режиме ледостава (внутреннего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льдоудаления) рекомендуется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установить наружный блок в месте, не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подверженном воздействию ветра.</w:t>
      </w:r>
    </w:p>
    <w:p w:rsidR="005E4510" w:rsidRDefault="005E4510" w:rsidP="00067EE6">
      <w:pPr>
        <w:ind w:firstLine="851"/>
        <w:rPr>
          <w:sz w:val="22"/>
          <w:szCs w:val="22"/>
        </w:rPr>
      </w:pPr>
    </w:p>
    <w:p w:rsidR="00C65F92" w:rsidRPr="00C65F92" w:rsidRDefault="005E4510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>Рабочий диапазон температур представлен на рисунке 1</w:t>
      </w:r>
      <w:r w:rsidR="00CA021F">
        <w:rPr>
          <w:sz w:val="22"/>
          <w:szCs w:val="22"/>
        </w:rPr>
        <w:t>7</w:t>
      </w:r>
      <w:r w:rsidR="00C65F92" w:rsidRPr="005E4510">
        <w:rPr>
          <w:sz w:val="22"/>
          <w:szCs w:val="22"/>
        </w:rPr>
        <w:t>.</w:t>
      </w:r>
    </w:p>
    <w:p w:rsidR="00AE3233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5E4510" w:rsidRDefault="00390174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300470" cy="3734668"/>
            <wp:effectExtent l="0" t="0" r="5080" b="0"/>
            <wp:docPr id="106" name="Рисунок 10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3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510" w:rsidRPr="009B1EC5" w:rsidRDefault="005E4510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827D70" w:rsidRDefault="00827D70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  <w:r w:rsidR="00CA021F">
        <w:rPr>
          <w:sz w:val="20"/>
          <w:szCs w:val="20"/>
        </w:rPr>
        <w:t>7</w:t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20560457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Чертеж </w:t>
      </w:r>
      <w:r w:rsidR="00CC0D92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изделия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 основными габаритными размерами </w:t>
      </w:r>
      <w:r w:rsidR="0040343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для</w:t>
      </w:r>
      <w:r w:rsidR="006675E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D076C4">
        <w:rPr>
          <w:rStyle w:val="fontstyle01"/>
          <w:rFonts w:ascii="Times New Roman" w:hAnsi="Times New Roman"/>
          <w:color w:val="auto"/>
          <w:sz w:val="22"/>
          <w:szCs w:val="22"/>
        </w:rPr>
        <w:t>модельного ряда</w:t>
      </w:r>
      <w:r w:rsidR="00490B0A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D076C4" w:rsidRPr="00D076C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RXA_B 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представлен на</w:t>
      </w:r>
      <w:r w:rsidR="0040343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6F5E19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рисунке </w:t>
      </w:r>
      <w:r w:rsidR="000E4099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1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>8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490B0A" w:rsidRDefault="00D076C4" w:rsidP="00D076C4">
      <w:pPr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300470" cy="4031871"/>
            <wp:effectExtent l="0" t="0" r="5080" b="6985"/>
            <wp:docPr id="97" name="Рисунок 97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03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6C4" w:rsidRDefault="00D076C4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D076C4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  <w:r w:rsidR="00CA021F">
        <w:rPr>
          <w:rStyle w:val="fontstyle01"/>
          <w:rFonts w:ascii="Times New Roman" w:hAnsi="Times New Roman"/>
          <w:color w:val="auto"/>
          <w:sz w:val="20"/>
          <w:szCs w:val="20"/>
        </w:rPr>
        <w:t>8</w:t>
      </w:r>
    </w:p>
    <w:p w:rsidR="00397E9D" w:rsidRPr="00D076C4" w:rsidRDefault="00397E9D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D076C4" w:rsidRDefault="00D076C4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076C4">
        <w:rPr>
          <w:rStyle w:val="fontstyle01"/>
          <w:rFonts w:ascii="Times New Roman" w:hAnsi="Times New Roman"/>
          <w:color w:val="auto"/>
          <w:sz w:val="22"/>
          <w:szCs w:val="22"/>
        </w:rPr>
        <w:t>Чертеж узлов и деталей изделия для модельного ряда</w:t>
      </w:r>
      <w:r w:rsidR="00A102E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RXA_B представлен на рисунках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1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>9</w:t>
      </w:r>
      <w:r w:rsidR="00A102E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>20</w:t>
      </w:r>
      <w:r w:rsidR="00A102E1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21</w:t>
      </w:r>
      <w:r w:rsidR="00A102E1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>22</w:t>
      </w:r>
      <w:r w:rsidRPr="00D076C4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397E9D" w:rsidRDefault="00397E9D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076C4" w:rsidRDefault="00397E9D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26100" cy="3255581"/>
            <wp:effectExtent l="0" t="0" r="0" b="2540"/>
            <wp:docPr id="98" name="Рисунок 98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722" cy="3258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2E1" w:rsidRPr="00A102E1" w:rsidRDefault="00A102E1" w:rsidP="00A102E1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  <w:r w:rsidR="00CA021F">
        <w:rPr>
          <w:rStyle w:val="fontstyle01"/>
          <w:rFonts w:ascii="Times New Roman" w:hAnsi="Times New Roman"/>
          <w:color w:val="auto"/>
          <w:sz w:val="20"/>
          <w:szCs w:val="20"/>
        </w:rPr>
        <w:t>9</w:t>
      </w:r>
    </w:p>
    <w:p w:rsidR="00D076C4" w:rsidRDefault="00397E9D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6300470" cy="3367418"/>
            <wp:effectExtent l="0" t="0" r="5080" b="4445"/>
            <wp:docPr id="102" name="Рисунок 10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36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2E1" w:rsidRPr="00A102E1" w:rsidRDefault="00A102E1" w:rsidP="00A102E1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A102E1"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CA021F">
        <w:rPr>
          <w:rStyle w:val="fontstyle01"/>
          <w:rFonts w:ascii="Times New Roman" w:hAnsi="Times New Roman"/>
          <w:color w:val="auto"/>
          <w:sz w:val="20"/>
          <w:szCs w:val="20"/>
        </w:rPr>
        <w:t>20</w:t>
      </w:r>
    </w:p>
    <w:p w:rsidR="00A102E1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102E1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102E1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300470" cy="1288403"/>
            <wp:effectExtent l="0" t="0" r="5080" b="7620"/>
            <wp:docPr id="103" name="Рисунок 10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8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2E1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102E1" w:rsidRPr="00A102E1" w:rsidRDefault="00A102E1" w:rsidP="00A102E1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A102E1"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  <w:r w:rsidR="00CA021F">
        <w:rPr>
          <w:rStyle w:val="fontstyle01"/>
          <w:rFonts w:ascii="Times New Roman" w:hAnsi="Times New Roman"/>
          <w:color w:val="auto"/>
          <w:sz w:val="20"/>
          <w:szCs w:val="20"/>
        </w:rPr>
        <w:t>1</w:t>
      </w:r>
    </w:p>
    <w:p w:rsidR="00A102E1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300470" cy="3166308"/>
            <wp:effectExtent l="0" t="0" r="5080" b="0"/>
            <wp:docPr id="104" name="Рисунок 104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16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2E1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102E1" w:rsidRPr="00A102E1" w:rsidRDefault="00A102E1" w:rsidP="00A102E1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  <w:r w:rsidR="00CA021F">
        <w:rPr>
          <w:rStyle w:val="fontstyle01"/>
          <w:rFonts w:ascii="Times New Roman" w:hAnsi="Times New Roman"/>
          <w:color w:val="auto"/>
          <w:sz w:val="20"/>
          <w:szCs w:val="20"/>
        </w:rPr>
        <w:t>2</w:t>
      </w:r>
    </w:p>
    <w:p w:rsidR="00A102E1" w:rsidRPr="00D076C4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2056045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BF0280">
        <w:rPr>
          <w:noProof/>
          <w:sz w:val="22"/>
          <w:szCs w:val="22"/>
        </w:rPr>
        <w:t xml:space="preserve"> 2</w:t>
      </w:r>
      <w:r w:rsidR="00CA021F">
        <w:rPr>
          <w:noProof/>
          <w:sz w:val="22"/>
          <w:szCs w:val="22"/>
        </w:rPr>
        <w:t>3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102E1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6757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6757">
        <w:rPr>
          <w:noProof/>
          <w:sz w:val="22"/>
          <w:szCs w:val="22"/>
        </w:rPr>
        <w:drawing>
          <wp:inline distT="0" distB="0" distL="0" distR="0">
            <wp:extent cx="742950" cy="7334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5C2">
        <w:rPr>
          <w:noProof/>
          <w:sz w:val="20"/>
          <w:szCs w:val="20"/>
        </w:rPr>
        <w:drawing>
          <wp:inline distT="0" distB="0" distL="0" distR="0" wp14:anchorId="47931BC2" wp14:editId="719CC355">
            <wp:extent cx="717550" cy="717550"/>
            <wp:effectExtent l="0" t="0" r="6350" b="6350"/>
            <wp:docPr id="94" name="Рисунок 94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85CDE" w:rsidRDefault="006F5E19" w:rsidP="008421A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BF0280">
        <w:rPr>
          <w:noProof/>
          <w:sz w:val="20"/>
          <w:szCs w:val="20"/>
        </w:rPr>
        <w:t>2</w:t>
      </w:r>
      <w:r w:rsidR="00CA021F">
        <w:rPr>
          <w:noProof/>
          <w:sz w:val="20"/>
          <w:szCs w:val="20"/>
        </w:rPr>
        <w:t>3</w:t>
      </w:r>
    </w:p>
    <w:p w:rsidR="008421AD" w:rsidRDefault="008421AD" w:rsidP="008421AD">
      <w:pPr>
        <w:spacing w:line="276" w:lineRule="auto"/>
        <w:jc w:val="center"/>
        <w:rPr>
          <w:noProof/>
          <w:sz w:val="20"/>
          <w:szCs w:val="20"/>
        </w:rPr>
      </w:pPr>
    </w:p>
    <w:p w:rsidR="008421AD" w:rsidRDefault="008421AD" w:rsidP="008421AD">
      <w:pPr>
        <w:spacing w:line="276" w:lineRule="auto"/>
        <w:jc w:val="center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20560459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CA021F">
        <w:rPr>
          <w:noProof/>
          <w:sz w:val="22"/>
          <w:szCs w:val="22"/>
        </w:rPr>
        <w:t>6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CA021F">
        <w:rPr>
          <w:noProof/>
          <w:sz w:val="20"/>
          <w:szCs w:val="20"/>
        </w:rPr>
        <w:t>6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ED2BA9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ED2BA9">
              <w:rPr>
                <w:sz w:val="22"/>
                <w:szCs w:val="22"/>
              </w:rPr>
              <w:t>R</w:t>
            </w:r>
            <w:r w:rsidR="00ED2BA9" w:rsidRPr="00ED2BA9">
              <w:rPr>
                <w:sz w:val="22"/>
                <w:szCs w:val="22"/>
              </w:rPr>
              <w:t>XA</w:t>
            </w:r>
            <w:r w:rsidR="00FA1443" w:rsidRPr="00FA1443">
              <w:rPr>
                <w:sz w:val="22"/>
                <w:szCs w:val="22"/>
              </w:rPr>
              <w:t>_B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ED2B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Этикетка с информацией о фторированных газах, 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Сливная пробка (находится на дне упаковочной коробки)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Заглушка сливного отверстия (1)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8A7CF1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Заглушка сливного отверстия (2)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8A7CF1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D1826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ED2BA9" w:rsidRDefault="00ED2BA9" w:rsidP="00ED2BA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2E531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 w:rsidRPr="002E5314">
        <w:rPr>
          <w:b/>
          <w:szCs w:val="28"/>
        </w:rPr>
        <w:lastRenderedPageBreak/>
        <w:t xml:space="preserve"> </w:t>
      </w:r>
      <w:bookmarkStart w:id="22" w:name="_Toc12056046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FB6CBE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 w:rsidR="00FB6CBE">
        <w:rPr>
          <w:noProof/>
          <w:sz w:val="22"/>
          <w:szCs w:val="22"/>
        </w:rPr>
        <w:t>(один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2056046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2056046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95BD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D2AAB" w:rsidRDefault="005D2AAB" w:rsidP="005D2AAB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 xml:space="preserve">Наружные блоки </w:t>
      </w:r>
      <w:r>
        <w:rPr>
          <w:sz w:val="22"/>
          <w:szCs w:val="22"/>
        </w:rPr>
        <w:t>бытовых</w:t>
      </w:r>
      <w:r w:rsidRPr="00C87CB2">
        <w:rPr>
          <w:sz w:val="22"/>
          <w:szCs w:val="22"/>
        </w:rPr>
        <w:t xml:space="preserve"> кондиционеров (сплит-систем), </w:t>
      </w:r>
    </w:p>
    <w:p w:rsidR="000E0F86" w:rsidRDefault="005D2AAB" w:rsidP="005D2AAB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 xml:space="preserve">модельный ряд </w:t>
      </w:r>
      <w:r>
        <w:rPr>
          <w:sz w:val="22"/>
          <w:szCs w:val="22"/>
        </w:rPr>
        <w:t>RXA_B</w:t>
      </w:r>
    </w:p>
    <w:p w:rsidR="005D2AAB" w:rsidRPr="00A66DAA" w:rsidRDefault="005D2AAB" w:rsidP="005D2AAB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2D6B81" w:rsidRDefault="00390174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390174">
        <w:rPr>
          <w:sz w:val="22"/>
          <w:szCs w:val="22"/>
        </w:rPr>
        <w:t>RXA_B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9463E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1CFAA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D2AAB" w:rsidRDefault="0084366C" w:rsidP="00390174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D2AAB">
        <w:rPr>
          <w:b w:val="0"/>
          <w:sz w:val="22"/>
          <w:szCs w:val="22"/>
        </w:rPr>
        <w:t>:</w:t>
      </w:r>
      <w:r w:rsidRPr="005D2AAB">
        <w:rPr>
          <w:b w:val="0"/>
          <w:sz w:val="24"/>
          <w:szCs w:val="24"/>
        </w:rPr>
        <w:t xml:space="preserve">  </w:t>
      </w:r>
      <w:r w:rsidR="00810B70" w:rsidRPr="005D2AAB">
        <w:rPr>
          <w:b w:val="0"/>
          <w:sz w:val="24"/>
          <w:szCs w:val="24"/>
        </w:rPr>
        <w:t xml:space="preserve">             </w:t>
      </w:r>
      <w:r w:rsidR="00E24807" w:rsidRPr="005D2AAB">
        <w:rPr>
          <w:b w:val="0"/>
          <w:sz w:val="24"/>
          <w:szCs w:val="24"/>
        </w:rPr>
        <w:t xml:space="preserve">       </w:t>
      </w:r>
      <w:r w:rsidR="00C07AE6" w:rsidRPr="005D2AAB">
        <w:rPr>
          <w:b w:val="0"/>
          <w:sz w:val="24"/>
          <w:szCs w:val="24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Daikin</w:t>
      </w:r>
      <w:r w:rsidR="001150BA" w:rsidRPr="005D2AAB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Industries</w:t>
      </w:r>
      <w:r w:rsidR="001150BA" w:rsidRPr="005D2AAB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Czech</w:t>
      </w:r>
      <w:r w:rsidR="001150BA" w:rsidRPr="005D2AAB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Republic</w:t>
      </w:r>
      <w:r w:rsidR="001150BA" w:rsidRPr="005D2AAB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s</w:t>
      </w:r>
      <w:r w:rsidR="001150BA" w:rsidRPr="005D2AAB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</w:t>
      </w:r>
      <w:r w:rsidR="001150BA" w:rsidRPr="005D2AAB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o</w:t>
      </w:r>
      <w:r w:rsidR="001150BA" w:rsidRPr="005D2AAB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DEA2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2056046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9D669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5D2AAB" w:rsidRDefault="005D2AAB" w:rsidP="005D2AAB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 xml:space="preserve">Наружные блоки </w:t>
      </w:r>
      <w:r>
        <w:rPr>
          <w:sz w:val="22"/>
          <w:szCs w:val="22"/>
        </w:rPr>
        <w:t>бытовых</w:t>
      </w:r>
      <w:r w:rsidRPr="00C87CB2">
        <w:rPr>
          <w:sz w:val="22"/>
          <w:szCs w:val="22"/>
        </w:rPr>
        <w:t xml:space="preserve"> кондиционеров (сплит-систем), </w:t>
      </w:r>
    </w:p>
    <w:p w:rsidR="000E0F86" w:rsidRDefault="005D2AAB" w:rsidP="005D2AAB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 xml:space="preserve">модельный ряд </w:t>
      </w:r>
      <w:r>
        <w:rPr>
          <w:sz w:val="22"/>
          <w:szCs w:val="22"/>
        </w:rPr>
        <w:t>RXA_B</w:t>
      </w:r>
    </w:p>
    <w:p w:rsidR="005D2AAB" w:rsidRPr="00A66DAA" w:rsidRDefault="005D2AAB" w:rsidP="005D2AAB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2D6B81" w:rsidRDefault="00390174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390174">
        <w:rPr>
          <w:sz w:val="22"/>
          <w:szCs w:val="22"/>
        </w:rPr>
        <w:t>RXA_B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C3506F" wp14:editId="37F17F9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C60E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B80EA8" wp14:editId="1E171E39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FE398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2056046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B3A73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B3A73" w:rsidRDefault="00AB3A7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Блоки необходимо сдавать на специальную пере</w:t>
      </w:r>
      <w:r w:rsidR="00CA021F">
        <w:rPr>
          <w:rFonts w:ascii="Times New Roman" w:hAnsi="Times New Roman"/>
        </w:rPr>
        <w:t>рабатывающую станцию для утилиза</w:t>
      </w:r>
      <w:r>
        <w:rPr>
          <w:rFonts w:ascii="Times New Roman" w:hAnsi="Times New Roman"/>
        </w:rPr>
        <w:t>ции, переработки и вторичного использования.</w:t>
      </w:r>
    </w:p>
    <w:p w:rsidR="008831F7" w:rsidRPr="00684459" w:rsidRDefault="00AB3A73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bookmarkStart w:id="36" w:name="_Toc12056046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взрывоопасной среде.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квалифицированных специалистов. Не монтируйте агрегат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самостоятельно.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протечки воды, поражения электрическим током или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выполнять в строгом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соответствии с настоящей инструкцией.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Неправильно выполненный монтаж может привести к протечке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воды, поражению электрическим током или пожару.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блок устанавливается в небольшом помещении,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принять меры к тому, чтобы концентрация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в случае его утечки не превысила допустимую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норму. О мерах по предотвращению превышения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допустимой нормы хладагента в случае утечки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проконсультируйтесь с продавцом системы.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превышении допустимой нормы утечки хладагента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возникнуть кислородная недостаточность.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выполнении монтажных работ следует использовать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только указанное дополнительное оборудование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комплектующие детали.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Использование несоответствующих деталей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протечке воды, поражению электрическим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током, пожару или поломке блока.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способно выдержать его вес.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прочность основания может привести к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падению оборудования и травматизму.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особенностей местного климата: возможности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возникновения сильных ветров, тайфунов, землетрясений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 др.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несчастных случаев, вызванных падением оборудования.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квалифицированным специалистам. Такие работы должны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проводиться в строгом соответствии с местными нормами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настоящей инструкцией по монтажу с использованием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отдельной цепи питания.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мощность цепи силового электропитания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выполненные электрические подключения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привести к поражению электрическим током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вызвать пожар.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использоваться только провода указанных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номиналов, на контактные соединения и на провода не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воздействовать никакие внешние силы.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Незаконченные соединения и незафиксированные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крепления могут стать причиной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а также провода, подающие силовое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электропитание, следует так, чтобы крышку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электрического щитка можно было плотно закрыть.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lastRenderedPageBreak/>
        <w:t>Неправильное положение крышки на электрическом щитке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вызвать перегрев клемм и привести к поражению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электрическим током или пожару.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хладагента, необходимо немедленно проветрить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помещение.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пар хладагента войдет в контакт с огнем,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выделиться ядовитый газ</w:t>
      </w:r>
      <w:r w:rsidR="008831F7" w:rsidRPr="005E73D5">
        <w:rPr>
          <w:rFonts w:ascii="Times New Roman" w:hAnsi="Times New Roman"/>
        </w:rPr>
        <w:t xml:space="preserve">. </w:t>
      </w:r>
      <w:r w:rsidRPr="005E73D5">
        <w:rPr>
          <w:rFonts w:ascii="Times New Roman" w:hAnsi="Times New Roman"/>
        </w:rPr>
        <w:t>По окончании монтажных работ необходимо проверить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наличие утечки пара хладагента.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протекающий в помещение пар холодильного 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войдет в контакт с источником огня (калорифером,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сушилкой или кухонной плитой), возможно выделение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ядовитого газа.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следует только при отключенном электропитании.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 деталям, находящимся под напряжением, можно легко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случайно прикоснуться.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проведении монтажа и работ по техническому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обслуживанию не оставляйте блок без присмотра со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снятой сервисной панелью.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планировании перемещения ранее установленных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блоков нельзя забывать о том, что в первую очередь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необходимо утилизировать хладагент после откачки.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допускайте прямого контакта случайно вытекшего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с кожей. Это может привести к тяжелым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ранениям, вызванным обморожением.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74570A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Сопротивление линии заземления должно соответствовать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государственным нормам.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 заземления нельзя подключать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газовым и водопроводным магистралям,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громоотводам и проводке заземления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телефонных 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Ненадежное заземление может привести к</w:t>
      </w:r>
      <w:r w:rsidR="00D8169E"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="00D8169E" w:rsidRPr="0074570A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газообразного хладагента.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случае утечки газа возможно воспламенение или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возгорание.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Жесткие виниловые трубы неэффективны в качестве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заземления.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время грозового разряда электрический потенциал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увеличит</w:t>
      </w:r>
      <w:r w:rsidR="0001465A">
        <w:rPr>
          <w:rFonts w:ascii="Times New Roman" w:hAnsi="Times New Roman"/>
        </w:rPr>
        <w:t>ь</w:t>
      </w:r>
      <w:r w:rsidRPr="005E73D5">
        <w:rPr>
          <w:rFonts w:ascii="Times New Roman" w:hAnsi="Times New Roman"/>
        </w:rPr>
        <w:t>ся до недопустимого значения.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Отсутствие предохранителя утечки тока на землю может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поражению электрическим током и пожару.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строгом соответствии с настоящей инструкцией. Во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избежание образования конденсата трубы следует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изолировать.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Неправильный монтаж дренажных труб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протечке воды, в результате чего может промокнуть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мебель, находящаяся в помещении.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кабель силового электропитания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соединительную проводку следует разместить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расстоянии не менее метра от телевизионных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радиоприемников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(при определенной длине радиоволн расстояния в один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метр для устранения помех может оказаться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недостаточно).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 w:rsidR="0080406B">
        <w:rPr>
          <w:rFonts w:ascii="Times New Roman" w:hAnsi="Times New Roman"/>
        </w:rPr>
        <w:t>: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частицы минеральных масел, например,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кухне.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разрушиться и отвалиться пластиковые детали,</w:t>
      </w:r>
      <w:r w:rsidR="00D8169E" w:rsidRPr="005E73D5">
        <w:rPr>
          <w:rFonts w:ascii="Times New Roman" w:hAnsi="Times New Roman"/>
        </w:rPr>
        <w:t xml:space="preserve"> также возможна протечка воды;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 пары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серной кислоты.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Коррозия медных труб и мест пайки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</w:t>
      </w:r>
      <w:r w:rsidR="00D8169E" w:rsidRPr="005E73D5">
        <w:rPr>
          <w:rFonts w:ascii="Times New Roman" w:hAnsi="Times New Roman"/>
        </w:rPr>
        <w:t>течке хладагента;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</w:t>
      </w:r>
      <w:r w:rsidR="00D8169E" w:rsidRPr="005E73D5">
        <w:rPr>
          <w:rFonts w:ascii="Times New Roman" w:hAnsi="Times New Roman"/>
        </w:rPr>
        <w:t>борудование, излучающее электро</w:t>
      </w:r>
      <w:r w:rsidRPr="005E73D5">
        <w:rPr>
          <w:rFonts w:ascii="Times New Roman" w:hAnsi="Times New Roman"/>
        </w:rPr>
        <w:t>магнитные волны.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Электромагнитные волны могут помешать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функционированию системы управления и вызвать сбои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работе</w:t>
      </w:r>
      <w:r w:rsidR="00D8169E" w:rsidRPr="005E73D5">
        <w:rPr>
          <w:rFonts w:ascii="Times New Roman" w:hAnsi="Times New Roman"/>
        </w:rPr>
        <w:t xml:space="preserve"> агрегата;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углеродного волокна и горючей пыли, а также где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ведутся работы с летучими огнеопасными веществами,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например, с растворителями или бензином.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Такие г</w:t>
      </w:r>
      <w:r w:rsidR="00D8169E" w:rsidRPr="005E73D5">
        <w:rPr>
          <w:rFonts w:ascii="Times New Roman" w:hAnsi="Times New Roman"/>
        </w:rPr>
        <w:t>азы могут стать причиной пожара;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</w:t>
      </w:r>
      <w:r w:rsidR="00D8169E" w:rsidRPr="005E73D5">
        <w:rPr>
          <w:rFonts w:ascii="Times New Roman" w:hAnsi="Times New Roman"/>
        </w:rPr>
        <w:t>лей, например на морском берегу;</w:t>
      </w:r>
    </w:p>
    <w:p w:rsidR="005E73D5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питания (например, вблизи заводов и фабрик).</w:t>
      </w:r>
    </w:p>
    <w:p w:rsidR="006F4152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Обязательно примите адекватные меры по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предотвращению использования блока мелкими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животными в качестве пристанища.</w:t>
      </w:r>
      <w:r w:rsidR="006F4152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животные, вступив в контакт с электрическими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деталями, могут вызвать сбои в работе блока,</w:t>
      </w:r>
      <w:r w:rsidR="005E73D5" w:rsidRPr="005E73D5">
        <w:rPr>
          <w:rFonts w:ascii="Times New Roman" w:hAnsi="Times New Roman"/>
        </w:rPr>
        <w:t xml:space="preserve"> </w:t>
      </w:r>
      <w:r w:rsidR="0080406B">
        <w:rPr>
          <w:rFonts w:ascii="Times New Roman" w:hAnsi="Times New Roman"/>
        </w:rPr>
        <w:t xml:space="preserve">задымление или возгорание. </w:t>
      </w:r>
    </w:p>
    <w:p w:rsidR="005E73D5" w:rsidRPr="0080406B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заказчика о том, что пространство вокруг блока</w:t>
      </w:r>
      <w:r w:rsid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необходимо содержать в чистоте.</w:t>
      </w:r>
      <w:r w:rsidR="005E73D5" w:rsidRPr="0080406B">
        <w:rPr>
          <w:rFonts w:ascii="Times New Roman" w:hAnsi="Times New Roman"/>
        </w:rPr>
        <w:t xml:space="preserve"> </w:t>
      </w:r>
    </w:p>
    <w:p w:rsidR="007E604D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проведение которых требует вскрытия системы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циркуляции хладагента, хладагент должен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откачен в соответствии с местными правилами.</w:t>
      </w:r>
    </w:p>
    <w:p w:rsidR="005E73D5" w:rsidRPr="005E73D5" w:rsidRDefault="007E604D" w:rsidP="006F41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>Все электро</w:t>
      </w:r>
      <w:r w:rsidR="005E73D5" w:rsidRPr="005E73D5">
        <w:rPr>
          <w:rFonts w:eastAsia="Calibri"/>
          <w:sz w:val="22"/>
          <w:szCs w:val="22"/>
          <w:lang w:eastAsia="en-US"/>
        </w:rPr>
        <w:t>технические работы должны произ</w:t>
      </w:r>
      <w:r w:rsidRPr="005E73D5">
        <w:rPr>
          <w:rFonts w:eastAsia="Calibri"/>
          <w:sz w:val="22"/>
          <w:szCs w:val="22"/>
          <w:lang w:eastAsia="en-US"/>
        </w:rPr>
        <w:t>водиться только квалифицированными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  <w:r w:rsidRPr="005E73D5">
        <w:rPr>
          <w:rFonts w:eastAsia="Calibri"/>
          <w:sz w:val="22"/>
          <w:szCs w:val="22"/>
          <w:lang w:eastAsia="en-US"/>
        </w:rPr>
        <w:t>специалистами.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</w:p>
    <w:p w:rsidR="005E73D5" w:rsidRPr="0080406B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используемы</w:t>
      </w:r>
      <w:r w:rsidR="0080406B"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</w:t>
      </w:r>
      <w:r w:rsidR="005E73D5" w:rsidRP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норм.</w:t>
      </w:r>
    </w:p>
    <w:p w:rsid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 w:rsidR="0080406B">
        <w:rPr>
          <w:rFonts w:ascii="Times New Roman" w:hAnsi="Times New Roman"/>
        </w:rPr>
        <w:t>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избежание поражения электрическим током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обязательно отсоедините электропитание не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менее чем за 1 минуту до начала обслуживания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электрических деталей. Даже по прошествии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1 минуты всегда измеряйте напряжение на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клеммах емкостей и электрических деталей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силовой цепи и, прежде чем прикоснуться к ним,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убеждайтесь в том, что это напряжение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составляет не более 50 В DC постоянного тока.</w:t>
      </w:r>
    </w:p>
    <w:p w:rsidR="002A7878" w:rsidRPr="005E73D5" w:rsidRDefault="002A7878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="00A22C30">
        <w:rPr>
          <w:rFonts w:ascii="Times New Roman" w:hAnsi="Times New Roman"/>
          <w:b/>
        </w:rPr>
        <w:t>хладагента R</w:t>
      </w:r>
      <w:r w:rsidR="00A22C30" w:rsidRPr="00A22C30">
        <w:rPr>
          <w:rFonts w:ascii="Times New Roman" w:hAnsi="Times New Roman"/>
          <w:b/>
        </w:rPr>
        <w:t>32</w:t>
      </w:r>
      <w:r w:rsidR="005E73D5" w:rsidRPr="005E73D5">
        <w:rPr>
          <w:rFonts w:ascii="Times New Roman" w:hAnsi="Times New Roman"/>
          <w:b/>
        </w:rPr>
        <w:t>.</w:t>
      </w:r>
    </w:p>
    <w:p w:rsidR="00E52BFD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966DC3" w:rsidRDefault="0020594D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966DC3" w:rsidRPr="00966DC3" w:rsidRDefault="00966DC3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A22C30" w:rsidRP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A22C30" w:rsidRP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2056046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20560467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2056046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28312A" w:rsidRPr="0080406B" w:rsidRDefault="00155859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C67B0D">
        <w:rPr>
          <w:rFonts w:hint="eastAsia"/>
          <w:sz w:val="22"/>
          <w:szCs w:val="22"/>
        </w:rPr>
        <w:t>Если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результате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возникновения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система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остановилась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вы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можете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определить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характер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этой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ошибки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отображаемому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дисплее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пульта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дистанционного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управления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Значения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кодов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смотрите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инструкции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монтажу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внутреннего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блока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ошибок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могут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отображаться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всех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моделях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внутренних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наружных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блоков</w:t>
      </w:r>
      <w:r w:rsidRPr="00C67B0D">
        <w:rPr>
          <w:sz w:val="22"/>
          <w:szCs w:val="22"/>
        </w:rPr>
        <w:t>.</w:t>
      </w:r>
    </w:p>
    <w:p w:rsidR="00E07909" w:rsidRDefault="00AB3A73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B3A73">
        <w:rPr>
          <w:rFonts w:hint="eastAsia"/>
          <w:sz w:val="22"/>
          <w:szCs w:val="22"/>
        </w:rPr>
        <w:t>Диагностика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неисправностей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помощью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светодиода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наружного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блока</w:t>
      </w:r>
    </w:p>
    <w:p w:rsidR="00AB3A73" w:rsidRDefault="00AB3A73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09"/>
        <w:gridCol w:w="8080"/>
      </w:tblGrid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Светодиод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Диагностика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Мигает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Проверьте внутренний блок;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включить питание, спустя примерно 3 минуты еще раз проверьте состояние светодиода. Если светодиод опять светится, плата наружного блока неисправна;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Напряжение питания (для экономии электроэнергии);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Неисправность по электропитанию;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включите питание, спустя примерно 3 минуты еще раз проверьте состояние светодиода. Если светодиод опять не светится, значит, плата наружного блока неисправна;</w:t>
            </w:r>
          </w:p>
        </w:tc>
      </w:tr>
    </w:tbl>
    <w:p w:rsidR="00AB3A73" w:rsidRDefault="00AB3A73" w:rsidP="00AB3A73">
      <w:pPr>
        <w:autoSpaceDE w:val="0"/>
        <w:autoSpaceDN w:val="0"/>
        <w:adjustRightInd w:val="0"/>
        <w:spacing w:line="276" w:lineRule="auto"/>
        <w:jc w:val="both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2A7878" w:rsidRDefault="002A7878">
      <w:pPr>
        <w:spacing w:after="160" w:line="259" w:lineRule="auto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lang w:eastAsia="en-US"/>
        </w:rPr>
        <w:br w:type="page"/>
      </w: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20560469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3"/>
      <w:bookmarkEnd w:id="44"/>
      <w:bookmarkEnd w:id="45"/>
      <w:bookmarkEnd w:id="47"/>
    </w:p>
    <w:p w:rsidR="00A45D7D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8" w:name="_Toc120560470"/>
      <w:r>
        <w:rPr>
          <w:sz w:val="22"/>
          <w:szCs w:val="22"/>
        </w:rPr>
        <w:t>12</w:t>
      </w:r>
      <w:r w:rsidR="00A45D7D" w:rsidRPr="001E45FC">
        <w:rPr>
          <w:sz w:val="22"/>
          <w:szCs w:val="22"/>
        </w:rPr>
        <w:t xml:space="preserve">.1 </w:t>
      </w:r>
      <w:r w:rsidR="00E52BFD">
        <w:rPr>
          <w:sz w:val="22"/>
          <w:szCs w:val="22"/>
        </w:rPr>
        <w:t>Транспортировка</w:t>
      </w:r>
      <w:bookmarkEnd w:id="48"/>
    </w:p>
    <w:p w:rsidR="00C904D9" w:rsidRPr="001E45FC" w:rsidRDefault="00C904D9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</w:p>
    <w:p w:rsidR="00D76238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sz w:val="22"/>
          <w:szCs w:val="22"/>
        </w:rPr>
        <w:t>Погрузочно-разгрузочные операции</w:t>
      </w:r>
      <w:r w:rsidR="00C904D9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подъеме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возьмитесь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одновременно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левый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</w:t>
      </w:r>
      <w:r w:rsidR="0080406B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правый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захваты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как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показано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рисунке</w:t>
      </w:r>
      <w:r w:rsidR="00BC29CA">
        <w:rPr>
          <w:sz w:val="22"/>
          <w:szCs w:val="22"/>
        </w:rPr>
        <w:t xml:space="preserve"> 21</w:t>
      </w:r>
      <w:r w:rsidRPr="00BC29CA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избежание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деформации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корпуса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беритесь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углы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впускные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отверстия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для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всасывания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воздуха</w:t>
      </w:r>
      <w:r w:rsidRPr="00BC29CA">
        <w:rPr>
          <w:sz w:val="22"/>
          <w:szCs w:val="22"/>
        </w:rPr>
        <w:t>.</w:t>
      </w: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  <w:r w:rsidRPr="00EF55F6">
        <w:rPr>
          <w:rFonts w:asciiTheme="minorHAnsi" w:eastAsia="HelveticaCyr-Upright" w:hAnsiTheme="minorHAnsi" w:cs="HelveticaCyr-Upright"/>
          <w:noProof/>
          <w:sz w:val="16"/>
          <w:szCs w:val="16"/>
        </w:rPr>
        <w:drawing>
          <wp:inline distT="0" distB="0" distL="0" distR="0" wp14:anchorId="59A8C3EB" wp14:editId="3A70EC42">
            <wp:extent cx="5248275" cy="14478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9CA" w:rsidRPr="00BC29CA" w:rsidRDefault="00BC29CA" w:rsidP="00C904D9">
      <w:pPr>
        <w:pStyle w:val="21"/>
        <w:spacing w:line="276" w:lineRule="auto"/>
        <w:ind w:firstLine="709"/>
        <w:rPr>
          <w:rFonts w:eastAsia="HelveticaCyr-Upright"/>
          <w:sz w:val="20"/>
          <w:lang w:eastAsia="en-US"/>
        </w:rPr>
      </w:pPr>
      <w:r w:rsidRPr="00BC29CA">
        <w:rPr>
          <w:rFonts w:eastAsia="HelveticaCyr-Upright"/>
          <w:sz w:val="20"/>
          <w:lang w:eastAsia="en-US"/>
        </w:rPr>
        <w:t>Рисунок 21</w:t>
      </w:r>
    </w:p>
    <w:p w:rsidR="00EF55F6" w:rsidRP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касайтесь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оребрения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находящегося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задней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стороны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допускайте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его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контакта</w:t>
      </w:r>
    </w:p>
    <w:p w:rsidR="00EF55F6" w:rsidRPr="00BC29CA" w:rsidRDefault="00EF55F6" w:rsidP="003808D1">
      <w:pPr>
        <w:pStyle w:val="21"/>
        <w:spacing w:line="276" w:lineRule="auto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какими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то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было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объектами</w:t>
      </w:r>
      <w:r w:rsidRPr="00BC29CA">
        <w:rPr>
          <w:sz w:val="22"/>
          <w:szCs w:val="22"/>
        </w:rPr>
        <w:t>.</w:t>
      </w:r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p w:rsidR="00CE6BD2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9" w:name="_Toc120560471"/>
      <w:r>
        <w:rPr>
          <w:sz w:val="22"/>
          <w:szCs w:val="22"/>
        </w:rPr>
        <w:t>12</w:t>
      </w:r>
      <w:r w:rsidR="00CE6BD2"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2056047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49"/>
      <w:footerReference w:type="first" r:id="rId50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620" w:rsidRDefault="00095620">
      <w:r>
        <w:separator/>
      </w:r>
    </w:p>
  </w:endnote>
  <w:endnote w:type="continuationSeparator" w:id="0">
    <w:p w:rsidR="00095620" w:rsidRDefault="00095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620" w:rsidRDefault="0009562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5620" w:rsidRDefault="0009562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620" w:rsidRDefault="0009562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95620" w:rsidRDefault="0009562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95620" w:rsidRDefault="0009562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95620" w:rsidRDefault="0009562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620" w:rsidRDefault="0009562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620" w:rsidRDefault="0009562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FEF71B6" wp14:editId="0FEA332E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187305"/>
              <wp:effectExtent l="19050" t="19050" r="9525" b="2349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305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Pr="00B7687E" w:rsidRDefault="001067C5" w:rsidP="00116614">
                              <w:pPr>
                                <w:jc w:val="center"/>
                              </w:pPr>
                              <w:r w:rsidRPr="001067C5">
                                <w:rPr>
                                  <w:b/>
                                  <w:sz w:val="22"/>
                                  <w:szCs w:val="22"/>
                                </w:rPr>
                                <w:t>RXA_B</w:t>
                              </w:r>
                              <w:r w:rsidR="00A755D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Pr="00ED1531" w:rsidRDefault="0009562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46B2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Pr="00ED1531" w:rsidRDefault="0009562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5620" w:rsidRPr="00A755DE" w:rsidRDefault="0009562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E7FA4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Industries </w:t>
                              </w:r>
                              <w:r w:rsidR="001067C5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Czech Republic s.r.o.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5620" w:rsidRDefault="0009562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095620" w:rsidRDefault="0009562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 w:rsidR="00A755D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БЫТОВЫХ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(СПЛИТ-СИСТЕМ), МОДЕЛЬНЫЙ РЯД </w:t>
                              </w:r>
                              <w:r w:rsidR="001067C5" w:rsidRPr="001067C5">
                                <w:rPr>
                                  <w:b/>
                                  <w:sz w:val="18"/>
                                  <w:szCs w:val="18"/>
                                </w:rPr>
                                <w:t>RXA_B</w:t>
                              </w:r>
                            </w:p>
                            <w:p w:rsidR="00095620" w:rsidRPr="00B160C5" w:rsidRDefault="0009562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95620" w:rsidRPr="00613EFB" w:rsidRDefault="0009562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EF71B6" id="Группа 265" o:spid="_x0000_s1103" style="position:absolute;left:0;text-align:left;margin-left:24pt;margin-top:23.5pt;width:552.75pt;height:802.15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95620" w:rsidRPr="00B7687E" w:rsidRDefault="001067C5" w:rsidP="00116614">
                        <w:pPr>
                          <w:jc w:val="center"/>
                        </w:pPr>
                        <w:r w:rsidRPr="001067C5">
                          <w:rPr>
                            <w:b/>
                            <w:sz w:val="22"/>
                            <w:szCs w:val="22"/>
                          </w:rPr>
                          <w:t>RXA_B</w:t>
                        </w:r>
                        <w:r w:rsidR="00A755D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95620" w:rsidRPr="00ED1531" w:rsidRDefault="0009562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46B2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95620" w:rsidRPr="00ED1531" w:rsidRDefault="0009562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95620" w:rsidRPr="00A755DE" w:rsidRDefault="0009562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E7FA4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Industries </w:t>
                        </w:r>
                        <w:r w:rsidR="001067C5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Czech Republic s.r.o.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95620" w:rsidRDefault="0009562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095620" w:rsidRDefault="0009562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 w:rsidR="00A755DE">
                          <w:rPr>
                            <w:b/>
                            <w:sz w:val="18"/>
                            <w:szCs w:val="18"/>
                          </w:rPr>
                          <w:t xml:space="preserve">БЫТОВЫХ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(СПЛИТ-СИСТЕМ), МОДЕЛЬНЫЙ РЯД </w:t>
                        </w:r>
                        <w:r w:rsidR="001067C5" w:rsidRPr="001067C5">
                          <w:rPr>
                            <w:b/>
                            <w:sz w:val="18"/>
                            <w:szCs w:val="18"/>
                          </w:rPr>
                          <w:t>RXA_B</w:t>
                        </w:r>
                      </w:p>
                      <w:p w:rsidR="00095620" w:rsidRPr="00B160C5" w:rsidRDefault="0009562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95620" w:rsidRPr="00613EFB" w:rsidRDefault="0009562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620" w:rsidRDefault="0009562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Pr="00AF301F" w:rsidRDefault="0009562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46B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Pr="00C23BB2" w:rsidRDefault="00A755DE" w:rsidP="00A755D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A755DE">
                                <w:rPr>
                                  <w:b/>
                                  <w:sz w:val="22"/>
                                  <w:szCs w:val="22"/>
                                </w:rPr>
                                <w:t>RXA_B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95620" w:rsidRPr="00EC2FF5" w:rsidRDefault="0009562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95620" w:rsidRPr="00AF301F" w:rsidRDefault="0009562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46B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95620" w:rsidRPr="00C23BB2" w:rsidRDefault="00A755DE" w:rsidP="00A755DE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A755DE">
                          <w:rPr>
                            <w:b/>
                            <w:sz w:val="22"/>
                            <w:szCs w:val="22"/>
                          </w:rPr>
                          <w:t>RXA_B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95620" w:rsidRPr="00EC2FF5" w:rsidRDefault="0009562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620" w:rsidRDefault="0009562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Default="0009562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Pr="00AF301F" w:rsidRDefault="0009562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46B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620" w:rsidRPr="0021626D" w:rsidRDefault="00A755DE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755DE">
                                <w:rPr>
                                  <w:b/>
                                  <w:sz w:val="22"/>
                                  <w:szCs w:val="22"/>
                                </w:rPr>
                                <w:t>RXA_B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95620" w:rsidRDefault="0009562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95620" w:rsidRPr="00AF301F" w:rsidRDefault="0009562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46B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95620" w:rsidRPr="0021626D" w:rsidRDefault="00A755DE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755DE">
                          <w:rPr>
                            <w:b/>
                            <w:sz w:val="22"/>
                            <w:szCs w:val="22"/>
                          </w:rPr>
                          <w:t>RXA_B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620" w:rsidRDefault="00095620">
      <w:r>
        <w:separator/>
      </w:r>
    </w:p>
  </w:footnote>
  <w:footnote w:type="continuationSeparator" w:id="0">
    <w:p w:rsidR="00095620" w:rsidRDefault="00095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620" w:rsidRDefault="0009562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5620" w:rsidRDefault="0009562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1BEF"/>
    <w:multiLevelType w:val="hybridMultilevel"/>
    <w:tmpl w:val="9DCE9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B46432"/>
    <w:multiLevelType w:val="hybridMultilevel"/>
    <w:tmpl w:val="354AD63C"/>
    <w:lvl w:ilvl="0" w:tplc="170C68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2A011BB"/>
    <w:multiLevelType w:val="hybridMultilevel"/>
    <w:tmpl w:val="6E0E9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7633859"/>
    <w:multiLevelType w:val="hybridMultilevel"/>
    <w:tmpl w:val="49907D28"/>
    <w:lvl w:ilvl="0" w:tplc="249AAFB6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66FA58BA"/>
    <w:multiLevelType w:val="hybridMultilevel"/>
    <w:tmpl w:val="C2E6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005B2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7"/>
  </w:num>
  <w:num w:numId="7">
    <w:abstractNumId w:val="1"/>
  </w:num>
  <w:num w:numId="8">
    <w:abstractNumId w:val="2"/>
  </w:num>
  <w:num w:numId="9">
    <w:abstractNumId w:val="15"/>
  </w:num>
  <w:num w:numId="10">
    <w:abstractNumId w:val="13"/>
  </w:num>
  <w:num w:numId="11">
    <w:abstractNumId w:val="24"/>
  </w:num>
  <w:num w:numId="12">
    <w:abstractNumId w:val="19"/>
  </w:num>
  <w:num w:numId="13">
    <w:abstractNumId w:val="23"/>
  </w:num>
  <w:num w:numId="14">
    <w:abstractNumId w:val="4"/>
  </w:num>
  <w:num w:numId="15">
    <w:abstractNumId w:val="8"/>
  </w:num>
  <w:num w:numId="16">
    <w:abstractNumId w:val="3"/>
  </w:num>
  <w:num w:numId="17">
    <w:abstractNumId w:val="5"/>
  </w:num>
  <w:num w:numId="18">
    <w:abstractNumId w:val="22"/>
  </w:num>
  <w:num w:numId="19">
    <w:abstractNumId w:val="12"/>
  </w:num>
  <w:num w:numId="20">
    <w:abstractNumId w:val="14"/>
  </w:num>
  <w:num w:numId="21">
    <w:abstractNumId w:val="20"/>
  </w:num>
  <w:num w:numId="22">
    <w:abstractNumId w:val="9"/>
  </w:num>
  <w:num w:numId="23">
    <w:abstractNumId w:val="16"/>
  </w:num>
  <w:num w:numId="24">
    <w:abstractNumId w:val="21"/>
  </w:num>
  <w:num w:numId="25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2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61D2"/>
    <w:rsid w:val="000068FA"/>
    <w:rsid w:val="000108A7"/>
    <w:rsid w:val="000120D4"/>
    <w:rsid w:val="000141AA"/>
    <w:rsid w:val="0001465A"/>
    <w:rsid w:val="00020D31"/>
    <w:rsid w:val="00020F40"/>
    <w:rsid w:val="00021FB1"/>
    <w:rsid w:val="00022877"/>
    <w:rsid w:val="000234A9"/>
    <w:rsid w:val="00033D8F"/>
    <w:rsid w:val="00033EC9"/>
    <w:rsid w:val="00037311"/>
    <w:rsid w:val="00037425"/>
    <w:rsid w:val="00040AA6"/>
    <w:rsid w:val="00041FA3"/>
    <w:rsid w:val="000428E9"/>
    <w:rsid w:val="00043C5E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0034"/>
    <w:rsid w:val="0008321E"/>
    <w:rsid w:val="0009526F"/>
    <w:rsid w:val="00095620"/>
    <w:rsid w:val="00096BD7"/>
    <w:rsid w:val="00097F91"/>
    <w:rsid w:val="000A0741"/>
    <w:rsid w:val="000A08DB"/>
    <w:rsid w:val="000A3D50"/>
    <w:rsid w:val="000B0960"/>
    <w:rsid w:val="000B16BA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945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16AF"/>
    <w:rsid w:val="001058C6"/>
    <w:rsid w:val="001067C5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4849"/>
    <w:rsid w:val="00165C84"/>
    <w:rsid w:val="00171036"/>
    <w:rsid w:val="00172B63"/>
    <w:rsid w:val="00173455"/>
    <w:rsid w:val="00174269"/>
    <w:rsid w:val="00175C53"/>
    <w:rsid w:val="00176DA2"/>
    <w:rsid w:val="001800C1"/>
    <w:rsid w:val="00180D0F"/>
    <w:rsid w:val="0018333C"/>
    <w:rsid w:val="00192434"/>
    <w:rsid w:val="00197339"/>
    <w:rsid w:val="001A0A60"/>
    <w:rsid w:val="001A23A5"/>
    <w:rsid w:val="001A2ECD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1EB3"/>
    <w:rsid w:val="00204176"/>
    <w:rsid w:val="0020594D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2C89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A787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6B81"/>
    <w:rsid w:val="002E24F5"/>
    <w:rsid w:val="002E273D"/>
    <w:rsid w:val="002E37F7"/>
    <w:rsid w:val="002E4603"/>
    <w:rsid w:val="002E5314"/>
    <w:rsid w:val="002E7FA4"/>
    <w:rsid w:val="002F06A1"/>
    <w:rsid w:val="002F1523"/>
    <w:rsid w:val="002F20DA"/>
    <w:rsid w:val="002F52F0"/>
    <w:rsid w:val="002F79FC"/>
    <w:rsid w:val="002F7C64"/>
    <w:rsid w:val="00302C11"/>
    <w:rsid w:val="00303638"/>
    <w:rsid w:val="00303C4A"/>
    <w:rsid w:val="00304CCB"/>
    <w:rsid w:val="003066A5"/>
    <w:rsid w:val="00311219"/>
    <w:rsid w:val="00312F0E"/>
    <w:rsid w:val="003218B5"/>
    <w:rsid w:val="00321E59"/>
    <w:rsid w:val="003237A0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174"/>
    <w:rsid w:val="003904A7"/>
    <w:rsid w:val="00391370"/>
    <w:rsid w:val="003964AD"/>
    <w:rsid w:val="00397E9D"/>
    <w:rsid w:val="003A0EF2"/>
    <w:rsid w:val="003A15A7"/>
    <w:rsid w:val="003A3C8A"/>
    <w:rsid w:val="003A5100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160C"/>
    <w:rsid w:val="0040343D"/>
    <w:rsid w:val="004047A7"/>
    <w:rsid w:val="004106D7"/>
    <w:rsid w:val="00410EC8"/>
    <w:rsid w:val="00411639"/>
    <w:rsid w:val="004158E2"/>
    <w:rsid w:val="00416065"/>
    <w:rsid w:val="0041611C"/>
    <w:rsid w:val="00423512"/>
    <w:rsid w:val="004261D9"/>
    <w:rsid w:val="00430C04"/>
    <w:rsid w:val="00434BF8"/>
    <w:rsid w:val="00437185"/>
    <w:rsid w:val="00441427"/>
    <w:rsid w:val="00441553"/>
    <w:rsid w:val="00441E8C"/>
    <w:rsid w:val="004436BF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0B0A"/>
    <w:rsid w:val="00491B0F"/>
    <w:rsid w:val="00493D50"/>
    <w:rsid w:val="00495990"/>
    <w:rsid w:val="00496059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43E1"/>
    <w:rsid w:val="004C5F04"/>
    <w:rsid w:val="004C7BAF"/>
    <w:rsid w:val="004D1223"/>
    <w:rsid w:val="004D4967"/>
    <w:rsid w:val="004D5533"/>
    <w:rsid w:val="004D5BD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210D"/>
    <w:rsid w:val="00515C78"/>
    <w:rsid w:val="00516150"/>
    <w:rsid w:val="00520C01"/>
    <w:rsid w:val="00525949"/>
    <w:rsid w:val="00525CFA"/>
    <w:rsid w:val="00526488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0655"/>
    <w:rsid w:val="005C4CC5"/>
    <w:rsid w:val="005C5086"/>
    <w:rsid w:val="005D0574"/>
    <w:rsid w:val="005D2AAB"/>
    <w:rsid w:val="005E0690"/>
    <w:rsid w:val="005E1F1D"/>
    <w:rsid w:val="005E38BC"/>
    <w:rsid w:val="005E4510"/>
    <w:rsid w:val="005E4659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46FB"/>
    <w:rsid w:val="00615D81"/>
    <w:rsid w:val="00617376"/>
    <w:rsid w:val="0062605C"/>
    <w:rsid w:val="00636B0C"/>
    <w:rsid w:val="006416FB"/>
    <w:rsid w:val="006417F5"/>
    <w:rsid w:val="00642562"/>
    <w:rsid w:val="00645CBB"/>
    <w:rsid w:val="00646CE5"/>
    <w:rsid w:val="00650023"/>
    <w:rsid w:val="00651571"/>
    <w:rsid w:val="0065185D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1898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26B"/>
    <w:rsid w:val="006F4D99"/>
    <w:rsid w:val="006F566E"/>
    <w:rsid w:val="006F56DE"/>
    <w:rsid w:val="006F5B26"/>
    <w:rsid w:val="006F5E19"/>
    <w:rsid w:val="00705AA4"/>
    <w:rsid w:val="0070650B"/>
    <w:rsid w:val="00710871"/>
    <w:rsid w:val="007108AD"/>
    <w:rsid w:val="00712093"/>
    <w:rsid w:val="00714A05"/>
    <w:rsid w:val="0072099C"/>
    <w:rsid w:val="007218A6"/>
    <w:rsid w:val="00722A73"/>
    <w:rsid w:val="00724147"/>
    <w:rsid w:val="0072588E"/>
    <w:rsid w:val="00725DBD"/>
    <w:rsid w:val="00726505"/>
    <w:rsid w:val="00726698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80E21"/>
    <w:rsid w:val="0078177F"/>
    <w:rsid w:val="00784F3E"/>
    <w:rsid w:val="00785CD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3FE4"/>
    <w:rsid w:val="007A4FC3"/>
    <w:rsid w:val="007A6ADC"/>
    <w:rsid w:val="007B0649"/>
    <w:rsid w:val="007B36E9"/>
    <w:rsid w:val="007B4255"/>
    <w:rsid w:val="007B4878"/>
    <w:rsid w:val="007B4D84"/>
    <w:rsid w:val="007B63C1"/>
    <w:rsid w:val="007C2561"/>
    <w:rsid w:val="007C2F73"/>
    <w:rsid w:val="007C60C7"/>
    <w:rsid w:val="007D01EE"/>
    <w:rsid w:val="007D2420"/>
    <w:rsid w:val="007D349B"/>
    <w:rsid w:val="007D35C2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06B7B"/>
    <w:rsid w:val="00810B70"/>
    <w:rsid w:val="00815656"/>
    <w:rsid w:val="00816E97"/>
    <w:rsid w:val="00817DD8"/>
    <w:rsid w:val="00827D70"/>
    <w:rsid w:val="00830043"/>
    <w:rsid w:val="00830725"/>
    <w:rsid w:val="0083074C"/>
    <w:rsid w:val="008334F3"/>
    <w:rsid w:val="00833E43"/>
    <w:rsid w:val="0083574C"/>
    <w:rsid w:val="008361D5"/>
    <w:rsid w:val="00836BCD"/>
    <w:rsid w:val="00837B05"/>
    <w:rsid w:val="008421AD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0F42"/>
    <w:rsid w:val="008967EA"/>
    <w:rsid w:val="00896D69"/>
    <w:rsid w:val="00897EAB"/>
    <w:rsid w:val="008A112D"/>
    <w:rsid w:val="008A1856"/>
    <w:rsid w:val="008A275D"/>
    <w:rsid w:val="008A4FB2"/>
    <w:rsid w:val="008A504E"/>
    <w:rsid w:val="008A5DD7"/>
    <w:rsid w:val="008A7CF1"/>
    <w:rsid w:val="008A7E4D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0356"/>
    <w:rsid w:val="00941985"/>
    <w:rsid w:val="00942A3F"/>
    <w:rsid w:val="00943FFD"/>
    <w:rsid w:val="009453FB"/>
    <w:rsid w:val="009454F1"/>
    <w:rsid w:val="009457C2"/>
    <w:rsid w:val="00945C68"/>
    <w:rsid w:val="00946B28"/>
    <w:rsid w:val="00955739"/>
    <w:rsid w:val="0096270C"/>
    <w:rsid w:val="00962F25"/>
    <w:rsid w:val="00964391"/>
    <w:rsid w:val="00965A0F"/>
    <w:rsid w:val="00966DC3"/>
    <w:rsid w:val="00972418"/>
    <w:rsid w:val="0097670D"/>
    <w:rsid w:val="00976FC5"/>
    <w:rsid w:val="009811F1"/>
    <w:rsid w:val="00984D44"/>
    <w:rsid w:val="00985AEE"/>
    <w:rsid w:val="00993082"/>
    <w:rsid w:val="00993BDE"/>
    <w:rsid w:val="009A063F"/>
    <w:rsid w:val="009A0CFE"/>
    <w:rsid w:val="009A15D3"/>
    <w:rsid w:val="009A678C"/>
    <w:rsid w:val="009B168A"/>
    <w:rsid w:val="009B1EC5"/>
    <w:rsid w:val="009B236D"/>
    <w:rsid w:val="009B3C48"/>
    <w:rsid w:val="009B6F0C"/>
    <w:rsid w:val="009C0B84"/>
    <w:rsid w:val="009C2A28"/>
    <w:rsid w:val="009C3781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28D"/>
    <w:rsid w:val="009F262E"/>
    <w:rsid w:val="009F65B2"/>
    <w:rsid w:val="009F6B12"/>
    <w:rsid w:val="00A004B4"/>
    <w:rsid w:val="00A02BBA"/>
    <w:rsid w:val="00A061CE"/>
    <w:rsid w:val="00A102E1"/>
    <w:rsid w:val="00A12C0B"/>
    <w:rsid w:val="00A13E94"/>
    <w:rsid w:val="00A13ED0"/>
    <w:rsid w:val="00A17288"/>
    <w:rsid w:val="00A17EAC"/>
    <w:rsid w:val="00A20C9D"/>
    <w:rsid w:val="00A220A4"/>
    <w:rsid w:val="00A2278E"/>
    <w:rsid w:val="00A229F8"/>
    <w:rsid w:val="00A22C30"/>
    <w:rsid w:val="00A22CCA"/>
    <w:rsid w:val="00A22D2C"/>
    <w:rsid w:val="00A22F8D"/>
    <w:rsid w:val="00A23BDB"/>
    <w:rsid w:val="00A26447"/>
    <w:rsid w:val="00A32F9A"/>
    <w:rsid w:val="00A348C8"/>
    <w:rsid w:val="00A40E51"/>
    <w:rsid w:val="00A45D7D"/>
    <w:rsid w:val="00A467A0"/>
    <w:rsid w:val="00A575F1"/>
    <w:rsid w:val="00A578C9"/>
    <w:rsid w:val="00A66853"/>
    <w:rsid w:val="00A66DAA"/>
    <w:rsid w:val="00A700AE"/>
    <w:rsid w:val="00A7291A"/>
    <w:rsid w:val="00A755DE"/>
    <w:rsid w:val="00A940E2"/>
    <w:rsid w:val="00A947BA"/>
    <w:rsid w:val="00A975E8"/>
    <w:rsid w:val="00A978CB"/>
    <w:rsid w:val="00AA25E9"/>
    <w:rsid w:val="00AA72A8"/>
    <w:rsid w:val="00AB0994"/>
    <w:rsid w:val="00AB24F3"/>
    <w:rsid w:val="00AB3A73"/>
    <w:rsid w:val="00AC2280"/>
    <w:rsid w:val="00AC3A94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267B"/>
    <w:rsid w:val="00AF2FC3"/>
    <w:rsid w:val="00AF301F"/>
    <w:rsid w:val="00AF413C"/>
    <w:rsid w:val="00AF42ED"/>
    <w:rsid w:val="00AF65D7"/>
    <w:rsid w:val="00B02AA8"/>
    <w:rsid w:val="00B07116"/>
    <w:rsid w:val="00B14EE5"/>
    <w:rsid w:val="00B14F7A"/>
    <w:rsid w:val="00B160C5"/>
    <w:rsid w:val="00B169DD"/>
    <w:rsid w:val="00B23BE8"/>
    <w:rsid w:val="00B254EB"/>
    <w:rsid w:val="00B263D1"/>
    <w:rsid w:val="00B26DB6"/>
    <w:rsid w:val="00B27B5E"/>
    <w:rsid w:val="00B3447E"/>
    <w:rsid w:val="00B3658F"/>
    <w:rsid w:val="00B36CEF"/>
    <w:rsid w:val="00B37FEB"/>
    <w:rsid w:val="00B404E6"/>
    <w:rsid w:val="00B4087B"/>
    <w:rsid w:val="00B42661"/>
    <w:rsid w:val="00B43EEF"/>
    <w:rsid w:val="00B451B6"/>
    <w:rsid w:val="00B45DCA"/>
    <w:rsid w:val="00B47039"/>
    <w:rsid w:val="00B51E9F"/>
    <w:rsid w:val="00B53F1B"/>
    <w:rsid w:val="00B56EDA"/>
    <w:rsid w:val="00B56FC1"/>
    <w:rsid w:val="00B617B0"/>
    <w:rsid w:val="00B64469"/>
    <w:rsid w:val="00B64BD2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4A29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CF2"/>
    <w:rsid w:val="00BC29CA"/>
    <w:rsid w:val="00BC2B19"/>
    <w:rsid w:val="00BC44EF"/>
    <w:rsid w:val="00BD4277"/>
    <w:rsid w:val="00BD763F"/>
    <w:rsid w:val="00BE12CF"/>
    <w:rsid w:val="00BE154B"/>
    <w:rsid w:val="00BE5248"/>
    <w:rsid w:val="00BE5A9E"/>
    <w:rsid w:val="00BE782A"/>
    <w:rsid w:val="00BF0280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16BB5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CB2"/>
    <w:rsid w:val="00C87EF5"/>
    <w:rsid w:val="00C87F09"/>
    <w:rsid w:val="00C904D9"/>
    <w:rsid w:val="00C90D17"/>
    <w:rsid w:val="00C9260D"/>
    <w:rsid w:val="00C926BB"/>
    <w:rsid w:val="00C9369E"/>
    <w:rsid w:val="00C93D3A"/>
    <w:rsid w:val="00C94FF6"/>
    <w:rsid w:val="00C9592F"/>
    <w:rsid w:val="00C9765C"/>
    <w:rsid w:val="00CA021F"/>
    <w:rsid w:val="00CA1FE2"/>
    <w:rsid w:val="00CA2FC0"/>
    <w:rsid w:val="00CA339C"/>
    <w:rsid w:val="00CA4E08"/>
    <w:rsid w:val="00CA5161"/>
    <w:rsid w:val="00CA5881"/>
    <w:rsid w:val="00CA63D0"/>
    <w:rsid w:val="00CA63E5"/>
    <w:rsid w:val="00CB02CF"/>
    <w:rsid w:val="00CB085B"/>
    <w:rsid w:val="00CB28FB"/>
    <w:rsid w:val="00CB603E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4C36"/>
    <w:rsid w:val="00CE656E"/>
    <w:rsid w:val="00CE6BD2"/>
    <w:rsid w:val="00CE7293"/>
    <w:rsid w:val="00CE7709"/>
    <w:rsid w:val="00CF4CE7"/>
    <w:rsid w:val="00D00B1D"/>
    <w:rsid w:val="00D01652"/>
    <w:rsid w:val="00D01CFC"/>
    <w:rsid w:val="00D02C8E"/>
    <w:rsid w:val="00D03CA1"/>
    <w:rsid w:val="00D0428C"/>
    <w:rsid w:val="00D07290"/>
    <w:rsid w:val="00D076C4"/>
    <w:rsid w:val="00D10A26"/>
    <w:rsid w:val="00D12314"/>
    <w:rsid w:val="00D22E32"/>
    <w:rsid w:val="00D250D6"/>
    <w:rsid w:val="00D31D52"/>
    <w:rsid w:val="00D33AF4"/>
    <w:rsid w:val="00D357F4"/>
    <w:rsid w:val="00D35EE4"/>
    <w:rsid w:val="00D36422"/>
    <w:rsid w:val="00D36C6C"/>
    <w:rsid w:val="00D37520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52D9"/>
    <w:rsid w:val="00D758B4"/>
    <w:rsid w:val="00D7614B"/>
    <w:rsid w:val="00D76238"/>
    <w:rsid w:val="00D765C1"/>
    <w:rsid w:val="00D76757"/>
    <w:rsid w:val="00D770C6"/>
    <w:rsid w:val="00D8169E"/>
    <w:rsid w:val="00D8488E"/>
    <w:rsid w:val="00D8643F"/>
    <w:rsid w:val="00D87D8A"/>
    <w:rsid w:val="00D91198"/>
    <w:rsid w:val="00D9193C"/>
    <w:rsid w:val="00D97BBE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AE1"/>
    <w:rsid w:val="00DE2C5C"/>
    <w:rsid w:val="00DE3100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2522B"/>
    <w:rsid w:val="00E27C8A"/>
    <w:rsid w:val="00E31469"/>
    <w:rsid w:val="00E339A5"/>
    <w:rsid w:val="00E4410F"/>
    <w:rsid w:val="00E50936"/>
    <w:rsid w:val="00E515AE"/>
    <w:rsid w:val="00E52BFD"/>
    <w:rsid w:val="00E54A74"/>
    <w:rsid w:val="00E5597F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84E1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249"/>
    <w:rsid w:val="00EB76B4"/>
    <w:rsid w:val="00EB7986"/>
    <w:rsid w:val="00EC2802"/>
    <w:rsid w:val="00EC3587"/>
    <w:rsid w:val="00EC7023"/>
    <w:rsid w:val="00EC78F9"/>
    <w:rsid w:val="00EC79A8"/>
    <w:rsid w:val="00ED1C9D"/>
    <w:rsid w:val="00ED2BA9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5AAA"/>
    <w:rsid w:val="00F36C84"/>
    <w:rsid w:val="00F437C0"/>
    <w:rsid w:val="00F451D3"/>
    <w:rsid w:val="00F45CEF"/>
    <w:rsid w:val="00F4629C"/>
    <w:rsid w:val="00F46DA1"/>
    <w:rsid w:val="00F51E1D"/>
    <w:rsid w:val="00F54DE4"/>
    <w:rsid w:val="00F55993"/>
    <w:rsid w:val="00F55F7B"/>
    <w:rsid w:val="00F57CC0"/>
    <w:rsid w:val="00F613CC"/>
    <w:rsid w:val="00F622C9"/>
    <w:rsid w:val="00F62AE1"/>
    <w:rsid w:val="00F643C0"/>
    <w:rsid w:val="00F652B5"/>
    <w:rsid w:val="00F675E0"/>
    <w:rsid w:val="00F74593"/>
    <w:rsid w:val="00F74D8E"/>
    <w:rsid w:val="00F7656C"/>
    <w:rsid w:val="00F806D7"/>
    <w:rsid w:val="00F817D9"/>
    <w:rsid w:val="00F85660"/>
    <w:rsid w:val="00F96F89"/>
    <w:rsid w:val="00FA1443"/>
    <w:rsid w:val="00FA1A85"/>
    <w:rsid w:val="00FA3590"/>
    <w:rsid w:val="00FA3A55"/>
    <w:rsid w:val="00FA64EB"/>
    <w:rsid w:val="00FB1437"/>
    <w:rsid w:val="00FB59EE"/>
    <w:rsid w:val="00FB698F"/>
    <w:rsid w:val="00FB6CB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689"/>
    <o:shapelayout v:ext="edit">
      <o:idmap v:ext="edit" data="1"/>
    </o:shapelayout>
  </w:shapeDefaults>
  <w:decimalSymbol w:val=","/>
  <w:listSeparator w:val=";"/>
  <w14:docId w14:val="2918612F"/>
  <w15:docId w15:val="{F9874CA7-EC5F-4914-A01D-0A546541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2E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2.emf"/><Relationship Id="rId50" Type="http://schemas.openxmlformats.org/officeDocument/2006/relationships/footer" Target="foot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emf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emf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emf"/><Relationship Id="rId38" Type="http://schemas.openxmlformats.org/officeDocument/2006/relationships/image" Target="media/image23.png"/><Relationship Id="rId46" Type="http://schemas.openxmlformats.org/officeDocument/2006/relationships/image" Target="media/image31.jpeg"/><Relationship Id="rId20" Type="http://schemas.openxmlformats.org/officeDocument/2006/relationships/image" Target="media/image5.png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49C53-C367-4E4D-A164-2DAE971EB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988</TotalTime>
  <Pages>33</Pages>
  <Words>5516</Words>
  <Characters>31442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167</cp:revision>
  <cp:lastPrinted>2021-03-26T08:29:00Z</cp:lastPrinted>
  <dcterms:created xsi:type="dcterms:W3CDTF">2022-02-04T11:08:00Z</dcterms:created>
  <dcterms:modified xsi:type="dcterms:W3CDTF">2025-10-27T10:27:00Z</dcterms:modified>
</cp:coreProperties>
</file>