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A755DE">
              <w:rPr>
                <w:b/>
                <w:sz w:val="22"/>
                <w:szCs w:val="22"/>
              </w:rPr>
              <w:t>.13</w:t>
            </w:r>
            <w:r w:rsidR="007D2420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Pr="002461AA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A755DE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A755DE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B26DB6">
              <w:rPr>
                <w:b/>
                <w:szCs w:val="28"/>
              </w:rPr>
              <w:t>RXA</w:t>
            </w:r>
            <w:r w:rsidR="00153135">
              <w:rPr>
                <w:b/>
                <w:szCs w:val="28"/>
              </w:rPr>
              <w:t>_B8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26DB6" w:rsidP="004A14D0">
            <w:pPr>
              <w:jc w:val="center"/>
              <w:rPr>
                <w:b/>
                <w:szCs w:val="28"/>
              </w:rPr>
            </w:pPr>
            <w:r w:rsidRPr="00B26DB6">
              <w:rPr>
                <w:b/>
                <w:szCs w:val="28"/>
              </w:rPr>
              <w:t>RXA</w:t>
            </w:r>
            <w:r w:rsidR="00153135">
              <w:rPr>
                <w:b/>
                <w:szCs w:val="28"/>
              </w:rPr>
              <w:t>_B8</w:t>
            </w:r>
            <w:r w:rsidRPr="00B26DB6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2461AA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9C378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9C3781">
        <w:rPr>
          <w:b/>
          <w:sz w:val="22"/>
          <w:szCs w:val="22"/>
        </w:rPr>
        <w:lastRenderedPageBreak/>
        <w:t>СОДЕРЖАНИЕ</w:t>
      </w:r>
    </w:p>
    <w:p w:rsidR="00683683" w:rsidRPr="00683683" w:rsidRDefault="00810B70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r w:rsidRPr="009C3781">
        <w:rPr>
          <w:sz w:val="22"/>
          <w:szCs w:val="22"/>
        </w:rPr>
        <w:fldChar w:fldCharType="begin"/>
      </w:r>
      <w:r w:rsidRPr="009C3781">
        <w:rPr>
          <w:sz w:val="22"/>
          <w:szCs w:val="22"/>
        </w:rPr>
        <w:instrText xml:space="preserve"> TOC \o "1-3" \h \z \u </w:instrText>
      </w:r>
      <w:r w:rsidRPr="009C3781">
        <w:rPr>
          <w:sz w:val="22"/>
          <w:szCs w:val="22"/>
        </w:rPr>
        <w:fldChar w:fldCharType="separate"/>
      </w:r>
      <w:hyperlink w:anchor="_Toc195623712" w:history="1">
        <w:r w:rsidR="00683683" w:rsidRPr="00683683">
          <w:rPr>
            <w:rStyle w:val="ad"/>
            <w:b/>
            <w:bCs/>
            <w:noProof/>
            <w:sz w:val="24"/>
          </w:rPr>
          <w:t>1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ОСНОВНЫЕ СВЕДЕНИЯ ОБ ИЗДЕЛИЯХ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_Toc195623712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3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3" w:history="1">
        <w:r w:rsidR="00683683" w:rsidRPr="00683683">
          <w:rPr>
            <w:rStyle w:val="ad"/>
            <w:b/>
            <w:bCs/>
            <w:noProof/>
            <w:sz w:val="24"/>
          </w:rPr>
          <w:t>2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ТЕХНИЧЕСКИЕ ХАРАКТЕРИСТИКИ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_Toc195623713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4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4" w:history="1">
        <w:r w:rsidR="00683683" w:rsidRPr="00683683">
          <w:rPr>
            <w:rStyle w:val="ad"/>
            <w:noProof/>
            <w:sz w:val="24"/>
          </w:rPr>
          <w:t>2.1.1 Описание изделия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_Toc195623714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4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5" w:history="1">
        <w:r w:rsidR="00683683" w:rsidRPr="00683683">
          <w:rPr>
            <w:rStyle w:val="ad"/>
            <w:noProof/>
            <w:sz w:val="24"/>
          </w:rPr>
          <w:t>2.1.2 Принцип работы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_Toc195623715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4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6" w:history="1">
        <w:r w:rsidR="00683683" w:rsidRPr="00683683">
          <w:rPr>
            <w:rStyle w:val="ad"/>
            <w:noProof/>
            <w:sz w:val="24"/>
          </w:rPr>
          <w:t>2.1.3 Основные технические характеристики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_Toc195623716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8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7" w:history="1">
        <w:r w:rsidR="00683683" w:rsidRPr="00683683">
          <w:rPr>
            <w:rStyle w:val="ad"/>
            <w:noProof/>
            <w:sz w:val="24"/>
          </w:rPr>
          <w:t>2.1.4 Комбинации наружных и внутренних блоков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_Toc195623717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8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8" w:history="1">
        <w:r w:rsidR="00683683" w:rsidRPr="00683683">
          <w:rPr>
            <w:rStyle w:val="ad"/>
            <w:noProof/>
            <w:sz w:val="24"/>
          </w:rPr>
          <w:t>2.1.5 Требования к расположению изделия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_Toc195623718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9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19" w:history="1">
        <w:r w:rsidR="00683683" w:rsidRPr="00683683">
          <w:rPr>
            <w:rStyle w:val="ad"/>
            <w:noProof/>
            <w:sz w:val="24"/>
          </w:rPr>
          <w:t>2.1.6 Оптимальная эксплуатация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_Toc195623719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11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0" w:history="1">
        <w:r w:rsidR="00683683" w:rsidRPr="00683683">
          <w:rPr>
            <w:rStyle w:val="ad"/>
            <w:noProof/>
            <w:sz w:val="24"/>
          </w:rPr>
          <w:t>2.1.7 Чертеж изделия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_Toc195623720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12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1" w:history="1">
        <w:r w:rsidR="00683683" w:rsidRPr="00683683">
          <w:rPr>
            <w:rStyle w:val="ad"/>
            <w:noProof/>
            <w:sz w:val="24"/>
          </w:rPr>
          <w:t>2.2 Маркировка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_Toc195623721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13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2" w:history="1">
        <w:r w:rsidR="00683683" w:rsidRPr="00683683">
          <w:rPr>
            <w:rStyle w:val="ad"/>
            <w:b/>
            <w:bCs/>
            <w:noProof/>
            <w:sz w:val="24"/>
          </w:rPr>
          <w:t>3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КОМПЛЕКТНОСТЬ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_Toc195623722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13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3" w:history="1">
        <w:r w:rsidR="00683683" w:rsidRPr="00683683">
          <w:rPr>
            <w:rStyle w:val="ad"/>
            <w:b/>
            <w:bCs/>
            <w:noProof/>
            <w:sz w:val="24"/>
          </w:rPr>
          <w:t>4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ГАРАНТИИ ИЗГОТОВИТЕЛЯ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_Toc195623723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14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4" w:history="1">
        <w:r w:rsidR="00683683" w:rsidRPr="00683683">
          <w:rPr>
            <w:rStyle w:val="ad"/>
            <w:b/>
            <w:noProof/>
            <w:sz w:val="24"/>
          </w:rPr>
          <w:t>5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КОНСЕРВАЦИЯ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_Toc195623724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15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5" w:history="1">
        <w:r w:rsidR="00683683" w:rsidRPr="00683683">
          <w:rPr>
            <w:rStyle w:val="ad"/>
            <w:b/>
            <w:noProof/>
            <w:sz w:val="24"/>
          </w:rPr>
          <w:t>6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СВИДЕТЕЛЬСТВО ОБ УПАКОВЫВАНИИ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_Toc195623725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16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6" w:history="1">
        <w:r w:rsidR="00683683" w:rsidRPr="00683683">
          <w:rPr>
            <w:rStyle w:val="ad"/>
            <w:b/>
            <w:bCs/>
            <w:noProof/>
            <w:sz w:val="24"/>
          </w:rPr>
          <w:t>7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b/>
            <w:noProof/>
            <w:sz w:val="24"/>
          </w:rPr>
          <w:t>СВИДЕТЕЛЬСТВО О ПРИЕМКЕ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_Toc195623726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17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7" w:history="1">
        <w:r w:rsidR="00683683" w:rsidRPr="00683683">
          <w:rPr>
            <w:rStyle w:val="ad"/>
            <w:b/>
            <w:bCs/>
            <w:noProof/>
            <w:sz w:val="24"/>
          </w:rPr>
          <w:t>8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СВЕДЕНИЯ ОБ УТИЛИЗАЦИИ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_Toc195623727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18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8" w:history="1">
        <w:r w:rsidR="00683683" w:rsidRPr="00683683">
          <w:rPr>
            <w:rStyle w:val="ad"/>
            <w:b/>
            <w:bCs/>
            <w:noProof/>
            <w:sz w:val="24"/>
          </w:rPr>
          <w:t>9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ТРЕБОВАНИЯ БЕЗОПАСНОСТИ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_Toc195623728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18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29" w:history="1">
        <w:r w:rsidR="00683683" w:rsidRPr="00683683">
          <w:rPr>
            <w:rStyle w:val="ad"/>
            <w:noProof/>
            <w:sz w:val="24"/>
          </w:rPr>
          <w:t>9.1 Общие требования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_Toc195623729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20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30" w:history="1">
        <w:r w:rsidR="00683683" w:rsidRPr="00683683">
          <w:rPr>
            <w:rStyle w:val="ad"/>
            <w:b/>
            <w:bCs/>
            <w:noProof/>
            <w:sz w:val="24"/>
          </w:rPr>
          <w:t>10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УЧЕТ ТЕХНИЧЕСКОГО ОБСЛУЖИВАНИЯ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_Toc195623730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21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31" w:history="1">
        <w:r w:rsidR="00683683" w:rsidRPr="00683683">
          <w:rPr>
            <w:rStyle w:val="ad"/>
            <w:b/>
            <w:bCs/>
            <w:noProof/>
            <w:sz w:val="24"/>
          </w:rPr>
          <w:t>11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ПОИСК И ДИАГНОСТИКА НЕИСПРАВНОСТЕЙ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_Toc195623731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26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32" w:history="1">
        <w:r w:rsidR="00683683" w:rsidRPr="00683683">
          <w:rPr>
            <w:rStyle w:val="ad"/>
            <w:b/>
            <w:bCs/>
            <w:noProof/>
            <w:sz w:val="24"/>
          </w:rPr>
          <w:t>12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ТРАНСПОРТИРОВКА И ХРАНЕНИЕ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_Toc195623732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27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33" w:history="1">
        <w:r w:rsidR="00683683" w:rsidRPr="00683683">
          <w:rPr>
            <w:rStyle w:val="ad"/>
            <w:noProof/>
            <w:sz w:val="24"/>
          </w:rPr>
          <w:t>12.1 Транспортировка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_Toc195623733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27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23"/>
        <w:rPr>
          <w:rFonts w:asciiTheme="minorHAnsi" w:eastAsiaTheme="minorEastAsia" w:hAnsiTheme="minorHAnsi" w:cstheme="minorBidi"/>
          <w:noProof/>
          <w:sz w:val="24"/>
        </w:rPr>
      </w:pPr>
      <w:hyperlink w:anchor="_Toc195623734" w:history="1">
        <w:r w:rsidR="00683683" w:rsidRPr="00683683">
          <w:rPr>
            <w:rStyle w:val="ad"/>
            <w:noProof/>
            <w:sz w:val="24"/>
          </w:rPr>
          <w:t>12.2 Хранение изделия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_Toc195623734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27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83683" w:rsidRPr="00683683" w:rsidRDefault="0002209A">
      <w:pPr>
        <w:pStyle w:val="12"/>
        <w:rPr>
          <w:rFonts w:asciiTheme="minorHAnsi" w:eastAsiaTheme="minorEastAsia" w:hAnsiTheme="minorHAnsi" w:cstheme="minorBidi"/>
          <w:noProof/>
          <w:sz w:val="24"/>
        </w:rPr>
      </w:pPr>
      <w:hyperlink w:anchor="_Toc195623735" w:history="1">
        <w:r w:rsidR="00683683" w:rsidRPr="00683683">
          <w:rPr>
            <w:rStyle w:val="ad"/>
            <w:b/>
            <w:bCs/>
            <w:noProof/>
            <w:sz w:val="24"/>
          </w:rPr>
          <w:t>13</w:t>
        </w:r>
        <w:r w:rsidR="00683683" w:rsidRPr="00683683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83683" w:rsidRPr="00683683">
          <w:rPr>
            <w:rStyle w:val="ad"/>
            <w:rFonts w:eastAsia="Arial Unicode MS"/>
            <w:b/>
            <w:bCs/>
            <w:noProof/>
            <w:sz w:val="24"/>
          </w:rPr>
          <w:t>СВЕДЕНИЯ О РЕКЛАМАЦИЯХ</w:t>
        </w:r>
        <w:r w:rsidR="00683683" w:rsidRPr="00683683">
          <w:rPr>
            <w:noProof/>
            <w:webHidden/>
            <w:sz w:val="24"/>
          </w:rPr>
          <w:tab/>
        </w:r>
        <w:r w:rsidR="00683683" w:rsidRPr="00683683">
          <w:rPr>
            <w:noProof/>
            <w:webHidden/>
            <w:sz w:val="24"/>
          </w:rPr>
          <w:fldChar w:fldCharType="begin"/>
        </w:r>
        <w:r w:rsidR="00683683" w:rsidRPr="00683683">
          <w:rPr>
            <w:noProof/>
            <w:webHidden/>
            <w:sz w:val="24"/>
          </w:rPr>
          <w:instrText xml:space="preserve"> PAGEREF _Toc195623735 \h </w:instrText>
        </w:r>
        <w:r w:rsidR="00683683" w:rsidRPr="00683683">
          <w:rPr>
            <w:noProof/>
            <w:webHidden/>
            <w:sz w:val="24"/>
          </w:rPr>
        </w:r>
        <w:r w:rsidR="00683683" w:rsidRPr="00683683">
          <w:rPr>
            <w:noProof/>
            <w:webHidden/>
            <w:sz w:val="24"/>
          </w:rPr>
          <w:fldChar w:fldCharType="separate"/>
        </w:r>
        <w:r w:rsidR="00683683" w:rsidRPr="00683683">
          <w:rPr>
            <w:noProof/>
            <w:webHidden/>
            <w:sz w:val="24"/>
          </w:rPr>
          <w:t>28</w:t>
        </w:r>
        <w:r w:rsidR="00683683" w:rsidRPr="00683683">
          <w:rPr>
            <w:noProof/>
            <w:webHidden/>
            <w:sz w:val="24"/>
          </w:rPr>
          <w:fldChar w:fldCharType="end"/>
        </w:r>
      </w:hyperlink>
    </w:p>
    <w:p w:rsidR="006C5A40" w:rsidRPr="00BC44EF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9C378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0108A7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D2420" w:rsidRPr="007D2420">
        <w:rPr>
          <w:sz w:val="22"/>
          <w:szCs w:val="22"/>
        </w:rPr>
        <w:t>R</w:t>
      </w:r>
      <w:r w:rsidR="00CE123E">
        <w:rPr>
          <w:sz w:val="22"/>
          <w:szCs w:val="22"/>
          <w:lang w:val="en-US"/>
        </w:rPr>
        <w:t>XA</w:t>
      </w:r>
      <w:r w:rsidR="00153135">
        <w:rPr>
          <w:sz w:val="22"/>
          <w:szCs w:val="22"/>
        </w:rPr>
        <w:t>_B8</w:t>
      </w:r>
      <w:r w:rsidR="007D2420" w:rsidRPr="007D2420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562371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7282"/>
      </w:tblGrid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82" w:type="dxa"/>
            <w:vAlign w:val="center"/>
          </w:tcPr>
          <w:p w:rsidR="000108A7" w:rsidRDefault="00B3447E" w:rsidP="000108A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Наружные блоки </w:t>
            </w:r>
            <w:r w:rsidR="000108A7">
              <w:rPr>
                <w:sz w:val="22"/>
                <w:szCs w:val="22"/>
              </w:rPr>
              <w:t>бытовых</w:t>
            </w:r>
            <w:r w:rsidRPr="00C87CB2">
              <w:rPr>
                <w:sz w:val="22"/>
                <w:szCs w:val="22"/>
              </w:rPr>
              <w:t xml:space="preserve"> кондиционеров (сплит-систем), </w:t>
            </w:r>
          </w:p>
          <w:p w:rsidR="00E23B3E" w:rsidRPr="00C87CB2" w:rsidRDefault="00B3447E" w:rsidP="000108A7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sz w:val="22"/>
                <w:szCs w:val="22"/>
              </w:rPr>
              <w:t xml:space="preserve">модельный ряд </w:t>
            </w:r>
            <w:r w:rsidR="00B26DB6">
              <w:rPr>
                <w:sz w:val="22"/>
                <w:szCs w:val="22"/>
              </w:rPr>
              <w:t>RXA</w:t>
            </w:r>
            <w:r w:rsidR="00153135">
              <w:rPr>
                <w:sz w:val="22"/>
                <w:szCs w:val="22"/>
              </w:rPr>
              <w:t>_B8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2" w:type="dxa"/>
            <w:vAlign w:val="center"/>
          </w:tcPr>
          <w:p w:rsidR="00E23B3E" w:rsidRPr="00CE123E" w:rsidRDefault="00B26DB6" w:rsidP="00B26DB6">
            <w:pPr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RXA42B</w:t>
            </w:r>
            <w:r w:rsidR="00CE123E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B26DB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RXA50B</w:t>
            </w:r>
            <w:r w:rsidR="00CE123E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500C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C87CB2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82" w:type="dxa"/>
            <w:vAlign w:val="center"/>
          </w:tcPr>
          <w:p w:rsidR="00E23B3E" w:rsidRPr="00CE123E" w:rsidRDefault="001067C5" w:rsidP="001067C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067C5">
              <w:rPr>
                <w:sz w:val="22"/>
                <w:szCs w:val="22"/>
              </w:rPr>
              <w:t>RXA42B2V1B</w:t>
            </w:r>
            <w:r w:rsidR="00CE123E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Pr="001067C5">
              <w:rPr>
                <w:sz w:val="22"/>
                <w:szCs w:val="22"/>
              </w:rPr>
              <w:t>RXA50B2V1B</w:t>
            </w:r>
            <w:r w:rsidR="00CE123E">
              <w:rPr>
                <w:sz w:val="22"/>
                <w:szCs w:val="22"/>
                <w:lang w:val="en-US"/>
              </w:rPr>
              <w:t>8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2" w:type="dxa"/>
            <w:vAlign w:val="center"/>
          </w:tcPr>
          <w:p w:rsidR="00E23B3E" w:rsidRPr="00C87CB2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Предназначен</w:t>
            </w:r>
            <w:r w:rsidR="00DC6AE3" w:rsidRPr="00C87CB2">
              <w:rPr>
                <w:sz w:val="22"/>
                <w:szCs w:val="22"/>
              </w:rPr>
              <w:t>ы</w:t>
            </w:r>
            <w:r w:rsidRPr="00C87CB2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C87CB2">
              <w:rPr>
                <w:sz w:val="22"/>
                <w:szCs w:val="22"/>
              </w:rPr>
              <w:t>м</w:t>
            </w:r>
            <w:r w:rsidRPr="00C87CB2">
              <w:rPr>
                <w:sz w:val="22"/>
                <w:szCs w:val="22"/>
              </w:rPr>
              <w:t xml:space="preserve"> для работы внутренн</w:t>
            </w:r>
            <w:r w:rsidR="00DC6AE3" w:rsidRPr="00C87CB2">
              <w:rPr>
                <w:sz w:val="22"/>
                <w:szCs w:val="22"/>
              </w:rPr>
              <w:t>их</w:t>
            </w:r>
            <w:r w:rsidRPr="00C87CB2">
              <w:rPr>
                <w:sz w:val="22"/>
                <w:szCs w:val="22"/>
              </w:rPr>
              <w:t xml:space="preserve"> блок</w:t>
            </w:r>
            <w:r w:rsidR="00DC6AE3" w:rsidRPr="00C87CB2">
              <w:rPr>
                <w:sz w:val="22"/>
                <w:szCs w:val="22"/>
              </w:rPr>
              <w:t>ов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2" w:type="dxa"/>
            <w:vAlign w:val="center"/>
          </w:tcPr>
          <w:p w:rsidR="00E23B3E" w:rsidRPr="00C87CB2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2" w:type="dxa"/>
            <w:vAlign w:val="center"/>
          </w:tcPr>
          <w:p w:rsidR="00E23B3E" w:rsidRPr="00CE123E" w:rsidRDefault="00EF7D4B" w:rsidP="00CE123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C87CB2">
              <w:rPr>
                <w:sz w:val="22"/>
                <w:szCs w:val="22"/>
              </w:rPr>
              <w:t>202</w:t>
            </w:r>
            <w:r w:rsidR="00CE123E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</w:t>
            </w:r>
            <w:r w:rsidR="00E23B3E" w:rsidRPr="00C87CB2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2" w:type="dxa"/>
            <w:vAlign w:val="center"/>
          </w:tcPr>
          <w:p w:rsidR="00E23B3E" w:rsidRPr="00C87CB2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10 лет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0108A7" w:rsidP="000108A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</w:t>
            </w:r>
            <w:r w:rsidR="00E23B3E" w:rsidRPr="00C87CB2">
              <w:rPr>
                <w:b/>
                <w:sz w:val="22"/>
                <w:szCs w:val="22"/>
              </w:rPr>
              <w:t>соответстви</w:t>
            </w:r>
            <w:r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7282" w:type="dxa"/>
            <w:vAlign w:val="center"/>
          </w:tcPr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Сертификат соответствия требованиям</w:t>
            </w:r>
          </w:p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 xml:space="preserve">ЕАЭС RU С-BE.АЖ49.В.00910/21 </w:t>
            </w:r>
          </w:p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21</w:t>
            </w:r>
            <w:r w:rsidRPr="000108A7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1</w:t>
            </w:r>
            <w:r w:rsidRPr="000108A7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20.06.2026</w:t>
            </w:r>
            <w:r w:rsidRPr="000108A7">
              <w:rPr>
                <w:sz w:val="22"/>
                <w:szCs w:val="22"/>
              </w:rPr>
              <w:t>)</w:t>
            </w:r>
          </w:p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108A7" w:rsidRPr="000108A7" w:rsidRDefault="000108A7" w:rsidP="000108A7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108A7" w:rsidRDefault="000108A7" w:rsidP="000108A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 xml:space="preserve">ЕАЭС N RU Д-BE.РА01.В.59477/21 </w:t>
            </w:r>
          </w:p>
          <w:p w:rsidR="00E23B3E" w:rsidRPr="00C87CB2" w:rsidRDefault="000108A7" w:rsidP="000108A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(срок действия с  28.06.2021</w:t>
            </w:r>
            <w:r>
              <w:rPr>
                <w:sz w:val="22"/>
                <w:szCs w:val="22"/>
              </w:rPr>
              <w:t xml:space="preserve"> до 25.06.2026</w:t>
            </w:r>
            <w:r w:rsidRPr="000108A7">
              <w:rPr>
                <w:sz w:val="22"/>
                <w:szCs w:val="22"/>
              </w:rPr>
              <w:t>)</w:t>
            </w:r>
          </w:p>
        </w:tc>
      </w:tr>
      <w:tr w:rsidR="00153135" w:rsidRPr="00153135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153135" w:rsidRPr="00C87CB2" w:rsidRDefault="00153135" w:rsidP="0015313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2" w:type="dxa"/>
            <w:vAlign w:val="center"/>
          </w:tcPr>
          <w:p w:rsidR="00153135" w:rsidRPr="001067C5" w:rsidRDefault="00153135" w:rsidP="00153135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153135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153135" w:rsidRPr="00C87CB2" w:rsidRDefault="00153135" w:rsidP="0015313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2" w:type="dxa"/>
            <w:vAlign w:val="center"/>
          </w:tcPr>
          <w:p w:rsidR="00153135" w:rsidRPr="00C87CB2" w:rsidRDefault="00153135" w:rsidP="00153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153135" w:rsidRPr="00153135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153135" w:rsidRPr="00C87CB2" w:rsidRDefault="00153135" w:rsidP="0015313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2" w:type="dxa"/>
            <w:vAlign w:val="center"/>
          </w:tcPr>
          <w:p w:rsidR="00153135" w:rsidRPr="00072789" w:rsidRDefault="00153135" w:rsidP="0015313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2" w:type="dxa"/>
            <w:vAlign w:val="center"/>
          </w:tcPr>
          <w:p w:rsidR="00E96442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Общество с </w:t>
            </w:r>
            <w:r w:rsidR="00863FE7" w:rsidRPr="00C87CB2">
              <w:rPr>
                <w:sz w:val="22"/>
                <w:szCs w:val="22"/>
              </w:rPr>
              <w:t xml:space="preserve">ограниченной </w:t>
            </w:r>
            <w:r w:rsidR="00B94867" w:rsidRPr="00C87CB2">
              <w:rPr>
                <w:sz w:val="22"/>
                <w:szCs w:val="22"/>
              </w:rPr>
              <w:t>ответственностью «</w:t>
            </w:r>
            <w:r w:rsidR="00863FE7" w:rsidRPr="00C87CB2">
              <w:rPr>
                <w:sz w:val="22"/>
                <w:szCs w:val="22"/>
              </w:rPr>
              <w:t>ДАИЧИ»</w:t>
            </w:r>
          </w:p>
          <w:p w:rsidR="00E96442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5087746162983, ИНН/КПП 7703675923/774301001</w:t>
            </w:r>
          </w:p>
          <w:p w:rsidR="00E96442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C87CB2">
              <w:rPr>
                <w:sz w:val="22"/>
                <w:szCs w:val="22"/>
              </w:rPr>
              <w:t>Старопетровский</w:t>
            </w:r>
            <w:proofErr w:type="spellEnd"/>
            <w:r w:rsidRPr="00C87CB2">
              <w:rPr>
                <w:sz w:val="22"/>
                <w:szCs w:val="22"/>
              </w:rPr>
              <w:t>, дом 11, корпус 1. Этаж 3, офис 20.</w:t>
            </w:r>
          </w:p>
          <w:p w:rsidR="00E96442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C87CB2">
              <w:rPr>
                <w:sz w:val="22"/>
                <w:szCs w:val="22"/>
              </w:rPr>
              <w:t>Старопетровский</w:t>
            </w:r>
            <w:proofErr w:type="spellEnd"/>
            <w:r w:rsidRPr="00C87CB2">
              <w:rPr>
                <w:sz w:val="22"/>
                <w:szCs w:val="22"/>
              </w:rPr>
              <w:t>, дом 11, корпус 1. Этаж 3, офис 20.</w:t>
            </w:r>
          </w:p>
          <w:p w:rsidR="00E96442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C87CB2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5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C87CB2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C87CB2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C87CB2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B51E9F" w:rsidRPr="00C87CB2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Импорт</w:t>
            </w:r>
            <w:r w:rsidR="006D652A" w:rsidRPr="00C87CB2">
              <w:rPr>
                <w:b/>
                <w:sz w:val="22"/>
                <w:szCs w:val="22"/>
              </w:rPr>
              <w:t>ё</w:t>
            </w:r>
            <w:r w:rsidRPr="00C87CB2"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82" w:type="dxa"/>
            <w:vAlign w:val="center"/>
          </w:tcPr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1097847130050, ИНН 7813443770, КПП 781301001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Факт. Адрес: </w:t>
            </w:r>
            <w:r w:rsidR="00481251"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</w:rPr>
              <w:t>Россия, 197110,</w:t>
            </w:r>
            <w:r w:rsidR="00962F25" w:rsidRPr="00C87CB2">
              <w:rPr>
                <w:sz w:val="22"/>
                <w:szCs w:val="22"/>
              </w:rPr>
              <w:t xml:space="preserve"> </w:t>
            </w:r>
            <w:r w:rsidR="00481251" w:rsidRPr="00C87CB2">
              <w:rPr>
                <w:sz w:val="22"/>
                <w:szCs w:val="22"/>
              </w:rPr>
              <w:t>СПб</w:t>
            </w:r>
            <w:r w:rsidRPr="00C87CB2">
              <w:rPr>
                <w:sz w:val="22"/>
                <w:szCs w:val="22"/>
              </w:rPr>
              <w:t>, ул. Большая Разночинная, 32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(812) 718-55-11, факс: +7 (812) 718-55-14,</w:t>
            </w:r>
          </w:p>
          <w:p w:rsidR="00B51E9F" w:rsidRPr="00C87CB2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6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C87CB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87CB2">
                <w:rPr>
                  <w:rStyle w:val="ad"/>
                  <w:sz w:val="22"/>
                  <w:szCs w:val="22"/>
                </w:rPr>
                <w:t>.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9562371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9562371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CE123E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Pr="0051036C">
        <w:rPr>
          <w:sz w:val="22"/>
          <w:szCs w:val="22"/>
        </w:rPr>
        <w:t>RXA_</w:t>
      </w:r>
      <w:r>
        <w:rPr>
          <w:sz w:val="22"/>
          <w:szCs w:val="22"/>
        </w:rPr>
        <w:t>A8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 xml:space="preserve">т собой </w:t>
      </w:r>
      <w:r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ые в корпус устройства</w:t>
      </w:r>
      <w:r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>
        <w:rPr>
          <w:sz w:val="22"/>
          <w:szCs w:val="22"/>
        </w:rPr>
        <w:t>м</w:t>
      </w:r>
      <w:r w:rsidRPr="00BB66A2">
        <w:rPr>
          <w:sz w:val="22"/>
          <w:szCs w:val="22"/>
        </w:rPr>
        <w:t xml:space="preserve"> для работы внутренн</w:t>
      </w:r>
      <w:r>
        <w:rPr>
          <w:sz w:val="22"/>
          <w:szCs w:val="22"/>
        </w:rPr>
        <w:t>их блоков</w:t>
      </w:r>
      <w:r w:rsidRPr="00BB66A2">
        <w:rPr>
          <w:sz w:val="22"/>
          <w:szCs w:val="22"/>
        </w:rPr>
        <w:t xml:space="preserve">. </w:t>
      </w:r>
    </w:p>
    <w:p w:rsidR="00CE123E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>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</w:t>
      </w:r>
      <w:r w:rsidRPr="009A15D3">
        <w:rPr>
          <w:sz w:val="22"/>
          <w:szCs w:val="22"/>
        </w:rPr>
        <w:t xml:space="preserve">. </w:t>
      </w:r>
      <w:r w:rsidRPr="00303C4A">
        <w:rPr>
          <w:sz w:val="22"/>
          <w:szCs w:val="22"/>
        </w:rPr>
        <w:t xml:space="preserve">Изделие работает по инверторной технологии </w:t>
      </w:r>
      <w:r w:rsidRPr="00CE123E">
        <w:rPr>
          <w:sz w:val="22"/>
          <w:szCs w:val="22"/>
        </w:rPr>
        <w:t>(</w:t>
      </w:r>
      <w:r w:rsidRPr="00303C4A">
        <w:rPr>
          <w:sz w:val="22"/>
          <w:szCs w:val="22"/>
        </w:rPr>
        <w:t>технологии с переменной производительностью</w:t>
      </w:r>
      <w:r w:rsidRPr="00CE123E">
        <w:rPr>
          <w:sz w:val="22"/>
          <w:szCs w:val="22"/>
        </w:rPr>
        <w:t>)</w:t>
      </w:r>
      <w:r w:rsidRPr="00303C4A">
        <w:rPr>
          <w:sz w:val="22"/>
          <w:szCs w:val="22"/>
        </w:rPr>
        <w:t>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CE123E" w:rsidRPr="00242B3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51036C">
        <w:rPr>
          <w:sz w:val="22"/>
          <w:szCs w:val="22"/>
        </w:rPr>
        <w:t>Система работает как в режиме охлаждения, так и в режиме обогрева.</w:t>
      </w:r>
      <w:r w:rsidRPr="00242B3A">
        <w:rPr>
          <w:sz w:val="22"/>
          <w:szCs w:val="22"/>
        </w:rPr>
        <w:t xml:space="preserve"> </w:t>
      </w:r>
    </w:p>
    <w:p w:rsidR="00CE123E" w:rsidRPr="00242B3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90F42">
        <w:rPr>
          <w:sz w:val="22"/>
          <w:szCs w:val="22"/>
        </w:rPr>
        <w:t>Изделия применяются для парных конфигураций.</w:t>
      </w:r>
      <w:r>
        <w:rPr>
          <w:sz w:val="22"/>
          <w:szCs w:val="22"/>
        </w:rPr>
        <w:t xml:space="preserve"> </w:t>
      </w:r>
    </w:p>
    <w:p w:rsidR="00CE123E" w:rsidRPr="00242B3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имеют оснащены роторным компрессором с </w:t>
      </w:r>
      <w:r w:rsidRPr="00242B3A">
        <w:rPr>
          <w:sz w:val="22"/>
          <w:szCs w:val="22"/>
        </w:rPr>
        <w:t>низким уровнем шума и высокими показателями энергосбережения. Теплообменники защищены специальным акриловым антикоррозионным покрытием.</w:t>
      </w:r>
    </w:p>
    <w:p w:rsidR="00CE123E" w:rsidRPr="00242B3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Возможен </w:t>
      </w:r>
      <w:r>
        <w:rPr>
          <w:sz w:val="22"/>
          <w:szCs w:val="22"/>
        </w:rPr>
        <w:t>подвод</w:t>
      </w:r>
      <w:r w:rsidRPr="00242B3A">
        <w:rPr>
          <w:sz w:val="22"/>
          <w:szCs w:val="22"/>
        </w:rPr>
        <w:t xml:space="preserve"> трубопровод</w:t>
      </w:r>
      <w:r>
        <w:rPr>
          <w:sz w:val="22"/>
          <w:szCs w:val="22"/>
        </w:rPr>
        <w:t>а</w:t>
      </w:r>
      <w:r w:rsidRPr="00242B3A">
        <w:rPr>
          <w:sz w:val="22"/>
          <w:szCs w:val="22"/>
        </w:rPr>
        <w:t xml:space="preserve"> снизу, сбоку или сзади.</w:t>
      </w:r>
    </w:p>
    <w:p w:rsidR="00CE123E" w:rsidRPr="00242B3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Клапаны для обслуживания скрыты </w:t>
      </w:r>
      <w:r>
        <w:rPr>
          <w:sz w:val="22"/>
          <w:szCs w:val="22"/>
        </w:rPr>
        <w:t>за защитной крышкой</w:t>
      </w:r>
      <w:r w:rsidRPr="00242B3A">
        <w:rPr>
          <w:sz w:val="22"/>
          <w:szCs w:val="22"/>
        </w:rPr>
        <w:t>.</w:t>
      </w:r>
    </w:p>
    <w:p w:rsidR="00303C4A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36C6C">
        <w:rPr>
          <w:sz w:val="22"/>
          <w:szCs w:val="22"/>
        </w:rPr>
        <w:t>Специальное акриловое анти</w:t>
      </w:r>
      <w:r>
        <w:rPr>
          <w:sz w:val="22"/>
          <w:szCs w:val="22"/>
        </w:rPr>
        <w:t xml:space="preserve">коррозионное покрытие оребрения </w:t>
      </w:r>
      <w:r w:rsidRPr="00D36C6C">
        <w:rPr>
          <w:sz w:val="22"/>
          <w:szCs w:val="22"/>
        </w:rPr>
        <w:t>теплообменника обеспечива</w:t>
      </w:r>
      <w:r>
        <w:rPr>
          <w:sz w:val="22"/>
          <w:szCs w:val="22"/>
        </w:rPr>
        <w:t xml:space="preserve">ет высокую устойчивость к </w:t>
      </w:r>
      <w:r w:rsidRPr="00D36C6C">
        <w:rPr>
          <w:sz w:val="22"/>
          <w:szCs w:val="22"/>
        </w:rPr>
        <w:t>воздействию агрессивных химических элементов в воздухе.</w:t>
      </w: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562371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CE123E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изделия:</w:t>
      </w:r>
    </w:p>
    <w:p w:rsidR="00CE123E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CE1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7D62586" wp14:editId="250A73EC">
            <wp:extent cx="3243718" cy="282338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0559" cy="282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3E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Общее у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стройство кондиционера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 сборе после монтажа 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92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E123E" w:rsidRDefault="00CE123E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62371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D97BBE" w:rsidRPr="00D97BBE" w:rsidRDefault="00D97BBE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tbl>
      <w:tblPr>
        <w:tblStyle w:val="af0"/>
        <w:tblW w:w="9889" w:type="dxa"/>
        <w:tblLayout w:type="fixed"/>
        <w:tblLook w:val="04A0" w:firstRow="1" w:lastRow="0" w:firstColumn="1" w:lastColumn="0" w:noHBand="0" w:noVBand="1"/>
      </w:tblPr>
      <w:tblGrid>
        <w:gridCol w:w="1806"/>
        <w:gridCol w:w="1702"/>
        <w:gridCol w:w="1844"/>
        <w:gridCol w:w="995"/>
        <w:gridCol w:w="1702"/>
        <w:gridCol w:w="1840"/>
      </w:tblGrid>
      <w:tr w:rsidR="003237A0" w:rsidRPr="00FB1437" w:rsidTr="00A26447">
        <w:tc>
          <w:tcPr>
            <w:tcW w:w="6347" w:type="dxa"/>
            <w:gridSpan w:val="4"/>
          </w:tcPr>
          <w:p w:rsidR="003237A0" w:rsidRPr="00FB1437" w:rsidRDefault="003237A0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702" w:type="dxa"/>
          </w:tcPr>
          <w:p w:rsidR="003237A0" w:rsidRPr="00FB1437" w:rsidRDefault="0007412E" w:rsidP="003237A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RXA42B8</w:t>
            </w:r>
          </w:p>
        </w:tc>
        <w:tc>
          <w:tcPr>
            <w:tcW w:w="1840" w:type="dxa"/>
          </w:tcPr>
          <w:p w:rsidR="003237A0" w:rsidRPr="00FB1437" w:rsidRDefault="003237A0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RXA50B</w:t>
            </w:r>
            <w:r w:rsidR="0007412E">
              <w:rPr>
                <w:noProof/>
                <w:sz w:val="20"/>
                <w:szCs w:val="20"/>
              </w:rPr>
              <w:t>8</w:t>
            </w:r>
          </w:p>
        </w:tc>
      </w:tr>
      <w:tr w:rsidR="0007412E" w:rsidRPr="00FB1437" w:rsidTr="0007412E">
        <w:tc>
          <w:tcPr>
            <w:tcW w:w="6347" w:type="dxa"/>
            <w:gridSpan w:val="4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Внутренний блок</w:t>
            </w:r>
          </w:p>
        </w:tc>
        <w:tc>
          <w:tcPr>
            <w:tcW w:w="1702" w:type="dxa"/>
            <w:vAlign w:val="center"/>
          </w:tcPr>
          <w:p w:rsidR="0007412E" w:rsidRPr="0007412E" w:rsidRDefault="0007412E" w:rsidP="0007412E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07412E">
              <w:rPr>
                <w:noProof/>
                <w:sz w:val="20"/>
                <w:szCs w:val="20"/>
                <w:lang w:val="en-US"/>
              </w:rPr>
              <w:t>FTXA</w:t>
            </w:r>
            <w:r w:rsidRPr="0007412E">
              <w:rPr>
                <w:noProof/>
                <w:sz w:val="20"/>
                <w:szCs w:val="20"/>
              </w:rPr>
              <w:t>42</w:t>
            </w:r>
            <w:r w:rsidRPr="0007412E">
              <w:rPr>
                <w:noProof/>
                <w:sz w:val="20"/>
                <w:szCs w:val="20"/>
                <w:lang w:val="en-US"/>
              </w:rPr>
              <w:t>C(B,S,W)</w:t>
            </w:r>
          </w:p>
        </w:tc>
        <w:tc>
          <w:tcPr>
            <w:tcW w:w="1840" w:type="dxa"/>
            <w:vAlign w:val="center"/>
          </w:tcPr>
          <w:p w:rsidR="0007412E" w:rsidRPr="0007412E" w:rsidRDefault="0007412E" w:rsidP="0007412E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07412E">
              <w:rPr>
                <w:noProof/>
                <w:sz w:val="20"/>
                <w:szCs w:val="20"/>
                <w:lang w:val="en-US"/>
              </w:rPr>
              <w:t>FTXA</w:t>
            </w:r>
            <w:r w:rsidRPr="0007412E">
              <w:rPr>
                <w:noProof/>
                <w:sz w:val="20"/>
                <w:szCs w:val="20"/>
              </w:rPr>
              <w:t>50</w:t>
            </w:r>
            <w:r w:rsidRPr="0007412E">
              <w:rPr>
                <w:noProof/>
                <w:sz w:val="20"/>
                <w:szCs w:val="20"/>
                <w:lang w:val="en-US"/>
              </w:rPr>
              <w:t>C(B,S,W)</w:t>
            </w:r>
          </w:p>
        </w:tc>
      </w:tr>
      <w:tr w:rsidR="00D867E6" w:rsidRPr="00FB1437" w:rsidTr="00A26447">
        <w:tc>
          <w:tcPr>
            <w:tcW w:w="1806" w:type="dxa"/>
            <w:vMerge w:val="restart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702" w:type="dxa"/>
            <w:vMerge w:val="restart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844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734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734</w:t>
            </w:r>
          </w:p>
        </w:tc>
      </w:tr>
      <w:tr w:rsidR="00D867E6" w:rsidRPr="00FB1437" w:rsidTr="00A26447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954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954</w:t>
            </w:r>
          </w:p>
        </w:tc>
      </w:tr>
      <w:tr w:rsidR="00D867E6" w:rsidRPr="00FB1437" w:rsidTr="00A26447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401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401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Упаковка</w:t>
            </w:r>
          </w:p>
        </w:tc>
        <w:tc>
          <w:tcPr>
            <w:tcW w:w="1844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820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820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1050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1050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480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480</w:t>
            </w:r>
          </w:p>
        </w:tc>
      </w:tr>
      <w:tr w:rsidR="0007412E" w:rsidRPr="00FB1437" w:rsidTr="00A26447">
        <w:tc>
          <w:tcPr>
            <w:tcW w:w="1806" w:type="dxa"/>
            <w:vMerge w:val="restart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3546" w:type="dxa"/>
            <w:gridSpan w:val="2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07412E" w:rsidRPr="00FB1437" w:rsidRDefault="00D867E6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840" w:type="dxa"/>
          </w:tcPr>
          <w:p w:rsidR="0007412E" w:rsidRPr="00FB1437" w:rsidRDefault="00D867E6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07412E" w:rsidRPr="00FB1437" w:rsidRDefault="0007412E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</w:t>
            </w:r>
            <w:r w:rsidR="00D867E6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840" w:type="dxa"/>
          </w:tcPr>
          <w:p w:rsidR="0007412E" w:rsidRPr="00FB1437" w:rsidRDefault="0007412E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5</w:t>
            </w:r>
            <w:r w:rsidR="00D867E6">
              <w:rPr>
                <w:noProof/>
                <w:sz w:val="20"/>
                <w:szCs w:val="20"/>
              </w:rPr>
              <w:t>3</w:t>
            </w:r>
          </w:p>
        </w:tc>
      </w:tr>
      <w:tr w:rsidR="0007412E" w:rsidRPr="00FB1437" w:rsidTr="0007412E">
        <w:tc>
          <w:tcPr>
            <w:tcW w:w="1806" w:type="dxa"/>
            <w:vMerge w:val="restart"/>
            <w:vAlign w:val="center"/>
          </w:tcPr>
          <w:p w:rsidR="0007412E" w:rsidRDefault="0007412E" w:rsidP="0007412E">
            <w:pPr>
              <w:spacing w:line="276" w:lineRule="auto"/>
              <w:ind w:right="-14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Номинальная произв-ть</w:t>
            </w:r>
          </w:p>
        </w:tc>
        <w:tc>
          <w:tcPr>
            <w:tcW w:w="3546" w:type="dxa"/>
            <w:gridSpan w:val="2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4.2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5.0</w:t>
            </w:r>
          </w:p>
        </w:tc>
      </w:tr>
      <w:tr w:rsidR="0007412E" w:rsidRPr="00FB1437" w:rsidTr="0007412E">
        <w:tc>
          <w:tcPr>
            <w:tcW w:w="1806" w:type="dxa"/>
            <w:vMerge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5.4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5.8</w:t>
            </w:r>
          </w:p>
        </w:tc>
      </w:tr>
      <w:tr w:rsidR="0007412E" w:rsidRPr="00FB1437" w:rsidTr="0007412E">
        <w:tc>
          <w:tcPr>
            <w:tcW w:w="1806" w:type="dxa"/>
            <w:vMerge w:val="restart"/>
            <w:vAlign w:val="center"/>
          </w:tcPr>
          <w:p w:rsidR="0007412E" w:rsidRPr="004D36E2" w:rsidRDefault="0007412E" w:rsidP="0007412E">
            <w:pPr>
              <w:spacing w:line="276" w:lineRule="auto"/>
              <w:ind w:right="-140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3546" w:type="dxa"/>
            <w:gridSpan w:val="2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1.05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1.36</w:t>
            </w:r>
          </w:p>
        </w:tc>
      </w:tr>
      <w:tr w:rsidR="0007412E" w:rsidRPr="00FB1437" w:rsidTr="0007412E">
        <w:tc>
          <w:tcPr>
            <w:tcW w:w="1806" w:type="dxa"/>
            <w:vMerge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1.31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1.45</w:t>
            </w:r>
          </w:p>
        </w:tc>
      </w:tr>
      <w:tr w:rsidR="0007412E" w:rsidRPr="00FB1437" w:rsidTr="0007412E">
        <w:tc>
          <w:tcPr>
            <w:tcW w:w="1806" w:type="dxa"/>
            <w:vMerge w:val="restart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Номинальная энергоэффект-ть</w:t>
            </w:r>
          </w:p>
        </w:tc>
        <w:tc>
          <w:tcPr>
            <w:tcW w:w="3546" w:type="dxa"/>
            <w:gridSpan w:val="2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  <w:vAlign w:val="center"/>
          </w:tcPr>
          <w:p w:rsidR="0007412E" w:rsidRPr="004D36E2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кВт/кВт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3.99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3.68</w:t>
            </w:r>
          </w:p>
        </w:tc>
      </w:tr>
      <w:tr w:rsidR="0007412E" w:rsidRPr="00FB1437" w:rsidTr="0007412E">
        <w:tc>
          <w:tcPr>
            <w:tcW w:w="1806" w:type="dxa"/>
            <w:vMerge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  <w:vAlign w:val="center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кВт/кВт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4.12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4.00</w:t>
            </w:r>
          </w:p>
        </w:tc>
      </w:tr>
      <w:tr w:rsidR="0007412E" w:rsidRPr="00FB1437" w:rsidTr="00A26447">
        <w:tc>
          <w:tcPr>
            <w:tcW w:w="1806" w:type="dxa"/>
            <w:vMerge w:val="restart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4541" w:type="dxa"/>
            <w:gridSpan w:val="3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Осевой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Осевой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Расход воздуха (номинальный)</w:t>
            </w:r>
          </w:p>
        </w:tc>
        <w:tc>
          <w:tcPr>
            <w:tcW w:w="1844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</w:t>
            </w:r>
            <w:r w:rsidRPr="00FB1437">
              <w:rPr>
                <w:noProof/>
                <w:sz w:val="20"/>
                <w:szCs w:val="20"/>
                <w:vertAlign w:val="superscript"/>
              </w:rPr>
              <w:t>3</w:t>
            </w:r>
            <w:r w:rsidRPr="00FB1437"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45,4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46,6</w:t>
            </w:r>
          </w:p>
        </w:tc>
      </w:tr>
      <w:tr w:rsidR="0007412E" w:rsidRPr="00FB1437" w:rsidTr="00A26447">
        <w:tc>
          <w:tcPr>
            <w:tcW w:w="1806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844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702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44,1</w:t>
            </w:r>
          </w:p>
        </w:tc>
        <w:tc>
          <w:tcPr>
            <w:tcW w:w="1840" w:type="dxa"/>
          </w:tcPr>
          <w:p w:rsidR="0007412E" w:rsidRPr="00FB1437" w:rsidRDefault="0007412E" w:rsidP="0007412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44,1</w:t>
            </w:r>
          </w:p>
        </w:tc>
      </w:tr>
      <w:tr w:rsidR="00D867E6" w:rsidRPr="00FB1437" w:rsidTr="00A26447">
        <w:tc>
          <w:tcPr>
            <w:tcW w:w="1806" w:type="dxa"/>
            <w:vMerge w:val="restart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</w:tr>
      <w:tr w:rsidR="00D867E6" w:rsidRPr="00FB1437" w:rsidTr="00A26447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48,0</w:t>
            </w:r>
          </w:p>
        </w:tc>
      </w:tr>
      <w:tr w:rsidR="0007412E" w:rsidRPr="00FB1437" w:rsidTr="00A26447">
        <w:tc>
          <w:tcPr>
            <w:tcW w:w="1806" w:type="dxa"/>
            <w:vMerge w:val="restart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546" w:type="dxa"/>
            <w:gridSpan w:val="2"/>
          </w:tcPr>
          <w:p w:rsidR="0007412E" w:rsidRPr="00FB1437" w:rsidRDefault="0007412E" w:rsidP="0007412E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995" w:type="dxa"/>
          </w:tcPr>
          <w:p w:rsidR="0007412E" w:rsidRPr="00FB1437" w:rsidRDefault="0007412E" w:rsidP="0007412E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542" w:type="dxa"/>
            <w:gridSpan w:val="2"/>
          </w:tcPr>
          <w:p w:rsidR="0007412E" w:rsidRPr="00D867E6" w:rsidRDefault="00D867E6" w:rsidP="0007412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D867E6" w:rsidRPr="00FB1437" w:rsidTr="00D867E6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542" w:type="dxa"/>
            <w:gridSpan w:val="2"/>
          </w:tcPr>
          <w:p w:rsidR="00D867E6" w:rsidRPr="00FB1437" w:rsidRDefault="0002209A" w:rsidP="00D867E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22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  <w:tr w:rsidR="00D867E6" w:rsidRPr="00FB1437" w:rsidTr="00A26447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1,1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jc w:val="center"/>
              <w:rPr>
                <w:sz w:val="20"/>
                <w:szCs w:val="20"/>
              </w:rPr>
            </w:pPr>
            <w:r w:rsidRPr="00FB1437">
              <w:rPr>
                <w:sz w:val="20"/>
                <w:szCs w:val="20"/>
              </w:rPr>
              <w:t>1,1</w:t>
            </w:r>
          </w:p>
        </w:tc>
      </w:tr>
      <w:tr w:rsidR="00D867E6" w:rsidRPr="00FB1437" w:rsidTr="00A26447">
        <w:tc>
          <w:tcPr>
            <w:tcW w:w="1806" w:type="dxa"/>
            <w:vMerge w:val="restart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Подсоединение труб</w:t>
            </w: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Жидкость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6,4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6,4</w:t>
            </w:r>
          </w:p>
        </w:tc>
      </w:tr>
      <w:tr w:rsidR="00D867E6" w:rsidRPr="00FB1437" w:rsidTr="00A26447">
        <w:tc>
          <w:tcPr>
            <w:tcW w:w="1806" w:type="dxa"/>
            <w:vMerge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6" w:type="dxa"/>
            <w:gridSpan w:val="2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Газ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70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</w:t>
            </w:r>
            <w:r w:rsidRPr="00FB1437">
              <w:rPr>
                <w:noProof/>
                <w:sz w:val="20"/>
                <w:szCs w:val="20"/>
              </w:rPr>
              <w:t>,</w:t>
            </w:r>
            <w:r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840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12,7</w:t>
            </w:r>
          </w:p>
        </w:tc>
      </w:tr>
      <w:tr w:rsidR="00D867E6" w:rsidRPr="00FB1437" w:rsidTr="0007412E">
        <w:tc>
          <w:tcPr>
            <w:tcW w:w="1806" w:type="dxa"/>
            <w:vAlign w:val="center"/>
          </w:tcPr>
          <w:p w:rsidR="00D867E6" w:rsidRPr="004D36E2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3546" w:type="dxa"/>
            <w:gridSpan w:val="2"/>
            <w:vAlign w:val="center"/>
          </w:tcPr>
          <w:p w:rsidR="00D867E6" w:rsidRPr="004D36E2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Ф</w:t>
            </w:r>
            <w:r>
              <w:rPr>
                <w:noProof/>
                <w:sz w:val="20"/>
                <w:szCs w:val="20"/>
              </w:rPr>
              <w:t>аза/Напр/Частота</w:t>
            </w:r>
          </w:p>
        </w:tc>
        <w:tc>
          <w:tcPr>
            <w:tcW w:w="995" w:type="dxa"/>
          </w:tcPr>
          <w:p w:rsidR="00D867E6" w:rsidRPr="00FB1437" w:rsidRDefault="00D867E6" w:rsidP="00D867E6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542" w:type="dxa"/>
            <w:gridSpan w:val="2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1/220-240/50</w:t>
            </w:r>
          </w:p>
        </w:tc>
      </w:tr>
    </w:tbl>
    <w:p w:rsidR="00D97BBE" w:rsidRDefault="00D97BBE" w:rsidP="003808D1">
      <w:pPr>
        <w:spacing w:line="276" w:lineRule="auto"/>
        <w:jc w:val="both"/>
        <w:rPr>
          <w:noProof/>
          <w:sz w:val="24"/>
        </w:rPr>
      </w:pPr>
    </w:p>
    <w:p w:rsidR="00D867E6" w:rsidRDefault="00D867E6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5623717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</w:p>
    <w:p w:rsidR="00EA427D" w:rsidRPr="00674235" w:rsidRDefault="00EA427D" w:rsidP="00EA427D"/>
    <w:p w:rsidR="00EA427D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и внутренних </w:t>
      </w:r>
      <w:r w:rsidR="004438DA" w:rsidRPr="00674235">
        <w:rPr>
          <w:sz w:val="22"/>
          <w:szCs w:val="22"/>
        </w:rPr>
        <w:t xml:space="preserve">блоков </w:t>
      </w:r>
      <w:r w:rsidRPr="00F55993">
        <w:rPr>
          <w:sz w:val="22"/>
          <w:szCs w:val="22"/>
        </w:rPr>
        <w:t>приведены</w:t>
      </w:r>
      <w:r w:rsidR="00E2522B">
        <w:rPr>
          <w:sz w:val="22"/>
          <w:szCs w:val="22"/>
        </w:rPr>
        <w:t xml:space="preserve"> в таблиц</w:t>
      </w:r>
      <w:r w:rsidR="00D867E6">
        <w:rPr>
          <w:sz w:val="22"/>
          <w:szCs w:val="22"/>
        </w:rPr>
        <w:t>е</w:t>
      </w:r>
      <w:r>
        <w:rPr>
          <w:sz w:val="22"/>
          <w:szCs w:val="22"/>
        </w:rPr>
        <w:t xml:space="preserve"> 3</w:t>
      </w:r>
      <w:r w:rsidRPr="00F55993">
        <w:rPr>
          <w:sz w:val="22"/>
          <w:szCs w:val="22"/>
        </w:rPr>
        <w:t>.</w:t>
      </w:r>
    </w:p>
    <w:p w:rsidR="00E2522B" w:rsidRPr="002D6B81" w:rsidRDefault="00E2522B" w:rsidP="00EA427D">
      <w:pPr>
        <w:ind w:firstLine="709"/>
        <w:rPr>
          <w:sz w:val="22"/>
          <w:szCs w:val="22"/>
        </w:rPr>
      </w:pPr>
    </w:p>
    <w:p w:rsidR="00D867E6" w:rsidRDefault="00D867E6" w:rsidP="00D867E6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D867E6" w:rsidRDefault="00D867E6" w:rsidP="00D867E6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826" w:type="dxa"/>
        <w:jc w:val="center"/>
        <w:tblLayout w:type="fixed"/>
        <w:tblLook w:val="04A0" w:firstRow="1" w:lastRow="0" w:firstColumn="1" w:lastColumn="0" w:noHBand="0" w:noVBand="1"/>
      </w:tblPr>
      <w:tblGrid>
        <w:gridCol w:w="4111"/>
        <w:gridCol w:w="1872"/>
        <w:gridCol w:w="1843"/>
      </w:tblGrid>
      <w:tr w:rsidR="00D867E6" w:rsidRPr="00C824DA" w:rsidTr="00CD4540">
        <w:trPr>
          <w:jc w:val="center"/>
        </w:trPr>
        <w:tc>
          <w:tcPr>
            <w:tcW w:w="4111" w:type="dxa"/>
            <w:vAlign w:val="center"/>
          </w:tcPr>
          <w:p w:rsidR="00D867E6" w:rsidRPr="00386246" w:rsidRDefault="00D867E6" w:rsidP="00D867E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Тип блока</w:t>
            </w:r>
          </w:p>
        </w:tc>
        <w:tc>
          <w:tcPr>
            <w:tcW w:w="3715" w:type="dxa"/>
            <w:gridSpan w:val="2"/>
            <w:vAlign w:val="center"/>
          </w:tcPr>
          <w:p w:rsidR="00D867E6" w:rsidRPr="00E40417" w:rsidRDefault="00D867E6" w:rsidP="00D867E6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D867E6" w:rsidRPr="00C824DA" w:rsidTr="00CD4540">
        <w:trPr>
          <w:jc w:val="center"/>
        </w:trPr>
        <w:tc>
          <w:tcPr>
            <w:tcW w:w="4111" w:type="dxa"/>
            <w:vAlign w:val="center"/>
          </w:tcPr>
          <w:p w:rsidR="00D867E6" w:rsidRPr="00E40417" w:rsidRDefault="00D867E6" w:rsidP="00D867E6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RXA42B8</w:t>
            </w:r>
          </w:p>
        </w:tc>
        <w:tc>
          <w:tcPr>
            <w:tcW w:w="1843" w:type="dxa"/>
          </w:tcPr>
          <w:p w:rsidR="00D867E6" w:rsidRPr="00FB1437" w:rsidRDefault="00D867E6" w:rsidP="00D867E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B1437">
              <w:rPr>
                <w:noProof/>
                <w:sz w:val="20"/>
                <w:szCs w:val="20"/>
              </w:rPr>
              <w:t>RXA50B</w:t>
            </w:r>
            <w:r>
              <w:rPr>
                <w:noProof/>
                <w:sz w:val="20"/>
                <w:szCs w:val="20"/>
              </w:rPr>
              <w:t>8</w:t>
            </w:r>
          </w:p>
        </w:tc>
      </w:tr>
      <w:tr w:rsidR="00D867E6" w:rsidRPr="00C824DA" w:rsidTr="00CD4540">
        <w:trPr>
          <w:jc w:val="center"/>
        </w:trPr>
        <w:tc>
          <w:tcPr>
            <w:tcW w:w="4111" w:type="dxa"/>
          </w:tcPr>
          <w:p w:rsidR="00D867E6" w:rsidRDefault="00D867E6" w:rsidP="00D867E6"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852D6C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D867E6" w:rsidRPr="00386246" w:rsidRDefault="00D867E6" w:rsidP="00D867E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</w:t>
            </w:r>
            <w:r>
              <w:rPr>
                <w:bCs/>
                <w:sz w:val="20"/>
                <w:szCs w:val="20"/>
              </w:rPr>
              <w:t>42</w:t>
            </w:r>
            <w:r>
              <w:rPr>
                <w:bCs/>
                <w:sz w:val="20"/>
                <w:szCs w:val="20"/>
                <w:lang w:val="en-US"/>
              </w:rPr>
              <w:t>B(B,S,T)</w:t>
            </w:r>
          </w:p>
        </w:tc>
        <w:tc>
          <w:tcPr>
            <w:tcW w:w="1843" w:type="dxa"/>
            <w:vAlign w:val="center"/>
          </w:tcPr>
          <w:p w:rsidR="00D867E6" w:rsidRPr="00386246" w:rsidRDefault="00D867E6" w:rsidP="00D867E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</w:t>
            </w: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  <w:lang w:val="en-US"/>
              </w:rPr>
              <w:t>B(B,S,T)</w:t>
            </w:r>
          </w:p>
        </w:tc>
      </w:tr>
      <w:tr w:rsidR="00D867E6" w:rsidRPr="00C824DA" w:rsidTr="00CD4540">
        <w:trPr>
          <w:jc w:val="center"/>
        </w:trPr>
        <w:tc>
          <w:tcPr>
            <w:tcW w:w="4111" w:type="dxa"/>
          </w:tcPr>
          <w:p w:rsidR="00D867E6" w:rsidRDefault="00D867E6" w:rsidP="00D867E6"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852D6C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2D6C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D867E6" w:rsidRPr="00386246" w:rsidRDefault="00D867E6" w:rsidP="00D867E6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386246">
              <w:rPr>
                <w:noProof/>
                <w:sz w:val="20"/>
                <w:szCs w:val="20"/>
                <w:lang w:val="en-US"/>
              </w:rPr>
              <w:t>FTXA</w:t>
            </w:r>
            <w:r>
              <w:rPr>
                <w:noProof/>
                <w:sz w:val="20"/>
                <w:szCs w:val="20"/>
              </w:rPr>
              <w:t>42</w:t>
            </w:r>
            <w:r w:rsidRPr="00386246">
              <w:rPr>
                <w:noProof/>
                <w:sz w:val="20"/>
                <w:szCs w:val="20"/>
                <w:lang w:val="en-US"/>
              </w:rPr>
              <w:t>C(B,S,W)</w:t>
            </w:r>
          </w:p>
        </w:tc>
        <w:tc>
          <w:tcPr>
            <w:tcW w:w="1843" w:type="dxa"/>
            <w:vAlign w:val="center"/>
          </w:tcPr>
          <w:p w:rsidR="00D867E6" w:rsidRPr="00386246" w:rsidRDefault="00D867E6" w:rsidP="00D867E6">
            <w:pPr>
              <w:spacing w:line="276" w:lineRule="auto"/>
              <w:ind w:left="-111" w:right="-134"/>
              <w:jc w:val="center"/>
              <w:rPr>
                <w:noProof/>
                <w:sz w:val="20"/>
                <w:szCs w:val="20"/>
                <w:lang w:val="en-US"/>
              </w:rPr>
            </w:pPr>
            <w:r w:rsidRPr="00386246">
              <w:rPr>
                <w:noProof/>
                <w:sz w:val="20"/>
                <w:szCs w:val="20"/>
                <w:lang w:val="en-US"/>
              </w:rPr>
              <w:t>FTXA</w:t>
            </w:r>
            <w:r>
              <w:rPr>
                <w:noProof/>
                <w:sz w:val="20"/>
                <w:szCs w:val="20"/>
              </w:rPr>
              <w:t>50</w:t>
            </w:r>
            <w:r w:rsidRPr="00386246">
              <w:rPr>
                <w:noProof/>
                <w:sz w:val="20"/>
                <w:szCs w:val="20"/>
                <w:lang w:val="en-US"/>
              </w:rPr>
              <w:t>C(B,S,W)</w:t>
            </w:r>
          </w:p>
        </w:tc>
      </w:tr>
      <w:tr w:rsidR="00D867E6" w:rsidRPr="00C824DA" w:rsidTr="00CD4540">
        <w:trPr>
          <w:jc w:val="center"/>
        </w:trPr>
        <w:tc>
          <w:tcPr>
            <w:tcW w:w="4111" w:type="dxa"/>
            <w:vAlign w:val="center"/>
          </w:tcPr>
          <w:p w:rsidR="00D867E6" w:rsidRPr="00E40417" w:rsidRDefault="00D867E6" w:rsidP="00D867E6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872" w:type="dxa"/>
            <w:vAlign w:val="center"/>
          </w:tcPr>
          <w:p w:rsidR="00D867E6" w:rsidRPr="00386246" w:rsidRDefault="00D867E6" w:rsidP="00D867E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</w:t>
            </w:r>
            <w:r>
              <w:rPr>
                <w:bCs/>
                <w:sz w:val="20"/>
                <w:szCs w:val="20"/>
              </w:rPr>
              <w:t>42</w:t>
            </w:r>
            <w:r>
              <w:rPr>
                <w:bCs/>
                <w:sz w:val="20"/>
                <w:szCs w:val="20"/>
                <w:lang w:val="en-US"/>
              </w:rPr>
              <w:t>A(W,S,T)</w:t>
            </w:r>
          </w:p>
        </w:tc>
        <w:tc>
          <w:tcPr>
            <w:tcW w:w="1843" w:type="dxa"/>
            <w:vAlign w:val="center"/>
          </w:tcPr>
          <w:p w:rsidR="00D867E6" w:rsidRPr="00386246" w:rsidRDefault="00D867E6" w:rsidP="00D867E6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386246">
              <w:rPr>
                <w:bCs/>
                <w:sz w:val="20"/>
                <w:szCs w:val="20"/>
                <w:lang w:val="en-US"/>
              </w:rPr>
              <w:t>FTXA</w:t>
            </w:r>
            <w:r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  <w:lang w:val="en-US"/>
              </w:rPr>
              <w:t>A(W,S,T)</w:t>
            </w:r>
          </w:p>
        </w:tc>
      </w:tr>
    </w:tbl>
    <w:p w:rsidR="00D867E6" w:rsidRDefault="00D867E6" w:rsidP="00D867E6">
      <w:pPr>
        <w:ind w:firstLine="709"/>
        <w:jc w:val="center"/>
        <w:rPr>
          <w:sz w:val="20"/>
          <w:szCs w:val="20"/>
        </w:rPr>
      </w:pPr>
    </w:p>
    <w:p w:rsidR="00252C89" w:rsidRDefault="00252C89" w:rsidP="00252C89">
      <w:pPr>
        <w:ind w:firstLine="709"/>
        <w:jc w:val="center"/>
        <w:rPr>
          <w:sz w:val="20"/>
          <w:szCs w:val="20"/>
        </w:rPr>
      </w:pPr>
    </w:p>
    <w:p w:rsidR="00252C89" w:rsidRDefault="00252C89" w:rsidP="002E5314">
      <w:pPr>
        <w:ind w:firstLine="709"/>
        <w:jc w:val="center"/>
        <w:rPr>
          <w:sz w:val="20"/>
          <w:szCs w:val="20"/>
        </w:rPr>
      </w:pPr>
    </w:p>
    <w:p w:rsidR="0002209A" w:rsidRDefault="0002209A" w:rsidP="002E5314">
      <w:pPr>
        <w:ind w:firstLine="709"/>
        <w:jc w:val="center"/>
        <w:rPr>
          <w:sz w:val="20"/>
          <w:szCs w:val="20"/>
        </w:rPr>
      </w:pPr>
    </w:p>
    <w:p w:rsidR="0002209A" w:rsidRPr="00252C89" w:rsidRDefault="0002209A" w:rsidP="002E5314">
      <w:pPr>
        <w:ind w:firstLine="709"/>
        <w:jc w:val="center"/>
        <w:rPr>
          <w:sz w:val="20"/>
          <w:szCs w:val="20"/>
        </w:rPr>
      </w:pPr>
      <w:bookmarkStart w:id="8" w:name="_GoBack"/>
      <w:bookmarkEnd w:id="8"/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562371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B3C48" w:rsidRDefault="00536A3D" w:rsidP="00FB6C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установки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должно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удовлетворять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перечисленным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ниже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требованиям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Согласуйте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установки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заказчиком</w:t>
      </w:r>
      <w:r w:rsidR="00FB6CBE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установлен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открытом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хорошо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проветриваемом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="00CA021F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4)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беспокоить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находящихся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людей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Опора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монтажа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выдерживать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вес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поглощать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вибрации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обеспечивать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горизонтальное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положение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исключена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возможность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присутствия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атмосфере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горючих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газов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свободный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доступ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обслуживания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Длина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электрических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кабелей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трубопроводов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соединяющих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наружный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внутренние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превышать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допустимые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значения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протечке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воды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например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случае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засора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дренажной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должны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пострадать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находящиеся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материальные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ценности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520C01" w:rsidRPr="00FB6CBE" w:rsidRDefault="00536A3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максимально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возможная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защита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</w:t>
      </w:r>
      <w:r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B6CBE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дождя</w:t>
      </w:r>
      <w:r w:rsidR="009B3C48" w:rsidRPr="00FB6CBE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0F1945" w:rsidRDefault="000F1945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2"/>
          <w:szCs w:val="22"/>
          <w:lang w:val="en-US"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4978400" cy="2562942"/>
            <wp:effectExtent l="0" t="0" r="0" b="889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68" cy="256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21F" w:rsidRPr="00153135" w:rsidRDefault="00CA021F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eastAsia="ru-RU"/>
        </w:rPr>
      </w:pPr>
      <w:r w:rsidRPr="00153135">
        <w:rPr>
          <w:rStyle w:val="fontstyle01"/>
          <w:rFonts w:ascii="Times New Roman" w:eastAsia="Times New Roman" w:hAnsi="Times New Roman"/>
          <w:color w:val="auto"/>
          <w:sz w:val="20"/>
          <w:szCs w:val="20"/>
          <w:lang w:eastAsia="ru-RU"/>
        </w:rPr>
        <w:t>Рисунок 4</w:t>
      </w:r>
    </w:p>
    <w:p w:rsidR="007E604D" w:rsidRPr="009B3C48" w:rsidRDefault="007E604D" w:rsidP="00FB6CB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Если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устанавливается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месте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подверженном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влиянию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сильного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ветра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необходимо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иметь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виду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следующие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обстоятельства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- </w:t>
      </w:r>
      <w:r w:rsidR="009B3C48">
        <w:rPr>
          <w:rStyle w:val="fontstyle01"/>
          <w:rFonts w:ascii="Times New Roman" w:hAnsi="Times New Roman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ильный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ветер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скоростью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5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>/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с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выше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),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дующий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направлении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противоположном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направлению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выброса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воздуха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из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,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может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привести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так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называемому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аэродинамическому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запиранию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есть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всасыванию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блок</w:t>
      </w:r>
      <w:r w:rsidR="009B3C48"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выходящего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из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него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воздуха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).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Это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может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привести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к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перечисленным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ниже</w:t>
      </w:r>
      <w:r w:rsidRPr="009B3C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9B3C48">
        <w:rPr>
          <w:rStyle w:val="fontstyle01"/>
          <w:rFonts w:ascii="Times New Roman" w:hAnsi="Times New Roman" w:hint="eastAsia"/>
          <w:color w:val="auto"/>
          <w:sz w:val="22"/>
          <w:szCs w:val="22"/>
        </w:rPr>
        <w:t>последствиям</w:t>
      </w:r>
      <w:r w:rsidR="009B3C48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Производительность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снизиться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Участится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обмерзание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режиме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обогрева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прервана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-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уровня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давления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лицевой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стороне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вращения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вентилятора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настолько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возрасти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сломается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приводимых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иллюстрациях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показано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следует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располагать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отношению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господствующих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ветров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происходил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стене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здания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забору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ограде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5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C47B6E">
      <w:pPr>
        <w:spacing w:line="276" w:lineRule="auto"/>
        <w:ind w:firstLine="284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 wp14:anchorId="0AED191F" wp14:editId="44E97501">
            <wp:extent cx="2650264" cy="2075290"/>
            <wp:effectExtent l="0" t="0" r="0" b="127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740" cy="209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5</w:t>
      </w:r>
    </w:p>
    <w:p w:rsidR="00827D70" w:rsidRDefault="00827D70" w:rsidP="003808D1">
      <w:pPr>
        <w:spacing w:line="276" w:lineRule="auto"/>
        <w:ind w:firstLine="284"/>
        <w:jc w:val="both"/>
        <w:rPr>
          <w:sz w:val="20"/>
          <w:szCs w:val="20"/>
        </w:rPr>
      </w:pPr>
    </w:p>
    <w:p w:rsidR="007E604D" w:rsidRDefault="007E604D" w:rsidP="00FB6CB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составляло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прямой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угол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направлением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965A0F">
      <w:pPr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3A90C9" wp14:editId="20D15EAA">
            <wp:extent cx="3904688" cy="2043486"/>
            <wp:effectExtent l="0" t="0" r="63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753" cy="206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6</w:t>
      </w:r>
    </w:p>
    <w:p w:rsidR="007E604D" w:rsidRDefault="007E604D" w:rsidP="003808D1">
      <w:pPr>
        <w:spacing w:line="276" w:lineRule="auto"/>
        <w:ind w:firstLine="284"/>
        <w:jc w:val="both"/>
        <w:rPr>
          <w:rFonts w:asciiTheme="minorHAnsi" w:hAnsiTheme="minorHAnsi"/>
          <w:noProof/>
          <w:sz w:val="22"/>
          <w:szCs w:val="22"/>
        </w:rPr>
      </w:pPr>
    </w:p>
    <w:p w:rsidR="00666BEA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Окружите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канавкой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для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;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затруднен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кирпича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другого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подобного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материала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высота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должна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превышать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).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устанавливается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месте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подверженном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зимнее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время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воздействию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снега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необходимо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иметь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виду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следующие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обстоятельства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: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возможную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высоту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Снимите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заднюю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решетку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воздухозаборника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могла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забиться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снегом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Pr="00251551" w:rsidRDefault="007E604D" w:rsidP="00F45CEF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монтируется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раме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,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дренажный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поддон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расстоянии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более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нижней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поверхности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используйте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заглушку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отверстия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комплект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поставки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входит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чтобы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предотвратить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протечку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дренируемой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);</w:t>
      </w:r>
    </w:p>
    <w:p w:rsidR="007E604D" w:rsidRDefault="00666BEA" w:rsidP="003808D1">
      <w:pPr>
        <w:pStyle w:val="af3"/>
        <w:numPr>
          <w:ilvl w:val="0"/>
          <w:numId w:val="11"/>
        </w:numPr>
        <w:autoSpaceDE w:val="0"/>
        <w:autoSpaceDN w:val="0"/>
        <w:adjustRightInd w:val="0"/>
        <w:ind w:left="0" w:firstLine="284"/>
        <w:jc w:val="both"/>
        <w:rPr>
          <w:rFonts w:ascii="Times New Roman" w:eastAsiaTheme="majorEastAsia" w:hAnsi="Times New Roman"/>
        </w:rPr>
      </w:pPr>
      <w:r>
        <w:rPr>
          <w:rFonts w:ascii="Times New Roman" w:eastAsiaTheme="majorEastAsia" w:hAnsi="Times New Roman"/>
        </w:rPr>
        <w:t>Необходимо оставить с</w:t>
      </w:r>
      <w:r w:rsidRPr="00666BEA">
        <w:rPr>
          <w:rFonts w:ascii="Times New Roman" w:eastAsiaTheme="majorEastAsia" w:hAnsi="Times New Roman"/>
        </w:rPr>
        <w:t xml:space="preserve">вободное пространство </w:t>
      </w:r>
      <w:r w:rsidR="007E604D" w:rsidRPr="00666BEA">
        <w:rPr>
          <w:rFonts w:ascii="Times New Roman" w:eastAsiaTheme="majorEastAsia" w:hAnsi="Times New Roman"/>
        </w:rPr>
        <w:t>для обслуживания и монтажа</w:t>
      </w:r>
      <w:r>
        <w:rPr>
          <w:rFonts w:ascii="Times New Roman" w:eastAsiaTheme="majorEastAsia" w:hAnsi="Times New Roman"/>
        </w:rPr>
        <w:t xml:space="preserve"> (смотрите руководство</w:t>
      </w:r>
      <w:r w:rsidR="007E604D" w:rsidRPr="00666BEA">
        <w:rPr>
          <w:rFonts w:ascii="Times New Roman" w:eastAsiaTheme="majorEastAsia" w:hAnsi="Times New Roman"/>
        </w:rPr>
        <w:t xml:space="preserve"> по монтажу и эксплуатации</w:t>
      </w:r>
      <w:r>
        <w:rPr>
          <w:rFonts w:ascii="Times New Roman" w:eastAsiaTheme="majorEastAsia" w:hAnsi="Times New Roman"/>
        </w:rPr>
        <w:t>)</w:t>
      </w:r>
      <w:r w:rsidR="007E604D" w:rsidRPr="00666BEA">
        <w:rPr>
          <w:rFonts w:ascii="Times New Roman" w:eastAsiaTheme="majorEastAsia" w:hAnsi="Times New Roman"/>
        </w:rPr>
        <w:t>.</w:t>
      </w:r>
    </w:p>
    <w:p w:rsid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D4540" w:rsidRDefault="00CD4540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D4540" w:rsidRDefault="00CD4540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D4540" w:rsidRDefault="00CD4540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D4540" w:rsidRDefault="00CD4540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CD4540" w:rsidRPr="007F33CC" w:rsidRDefault="00CD4540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Pr="005E4510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95623719"/>
      <w:r w:rsidRPr="005E451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F33CC" w:rsidRPr="005E451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5E45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5E4510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Pr="005E4510" w:rsidRDefault="007F33CC" w:rsidP="00067EE6">
      <w:pPr>
        <w:ind w:firstLine="851"/>
        <w:rPr>
          <w:sz w:val="22"/>
          <w:szCs w:val="22"/>
        </w:rPr>
      </w:pPr>
    </w:p>
    <w:p w:rsidR="007F33CC" w:rsidRPr="005E4510" w:rsidRDefault="00CD4540" w:rsidP="005E4510">
      <w:pPr>
        <w:autoSpaceDE w:val="0"/>
        <w:autoSpaceDN w:val="0"/>
        <w:adjustRightInd w:val="0"/>
        <w:ind w:firstLine="851"/>
        <w:rPr>
          <w:sz w:val="22"/>
          <w:szCs w:val="22"/>
        </w:rPr>
      </w:pPr>
      <w:r w:rsidRPr="005E4510">
        <w:rPr>
          <w:sz w:val="22"/>
          <w:szCs w:val="22"/>
        </w:rPr>
        <w:t>В зависимости от условий эксплуатации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и монтажа, </w:t>
      </w:r>
      <w:r>
        <w:rPr>
          <w:sz w:val="22"/>
          <w:szCs w:val="22"/>
        </w:rPr>
        <w:t xml:space="preserve">при работе в режиме нагрева </w:t>
      </w:r>
      <w:r w:rsidRPr="005E4510">
        <w:rPr>
          <w:sz w:val="22"/>
          <w:szCs w:val="22"/>
        </w:rPr>
        <w:t>внутренний блок может</w:t>
      </w:r>
      <w:r>
        <w:rPr>
          <w:sz w:val="22"/>
          <w:szCs w:val="22"/>
        </w:rPr>
        <w:t xml:space="preserve"> периодически </w:t>
      </w:r>
      <w:r w:rsidRPr="005E4510">
        <w:rPr>
          <w:sz w:val="22"/>
          <w:szCs w:val="22"/>
        </w:rPr>
        <w:t xml:space="preserve">переключаться в режим </w:t>
      </w:r>
      <w:r>
        <w:rPr>
          <w:sz w:val="22"/>
          <w:szCs w:val="22"/>
        </w:rPr>
        <w:t xml:space="preserve">разморозки </w:t>
      </w:r>
      <w:r w:rsidRPr="005E4510">
        <w:rPr>
          <w:sz w:val="22"/>
          <w:szCs w:val="22"/>
        </w:rPr>
        <w:t xml:space="preserve">(внутреннего </w:t>
      </w:r>
      <w:proofErr w:type="spellStart"/>
      <w:r w:rsidRPr="005E4510">
        <w:rPr>
          <w:sz w:val="22"/>
          <w:szCs w:val="22"/>
        </w:rPr>
        <w:t>льдоудаления</w:t>
      </w:r>
      <w:proofErr w:type="spellEnd"/>
      <w:r w:rsidRPr="005E4510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Для уменьшения частоты работы в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режиме </w:t>
      </w:r>
      <w:r>
        <w:rPr>
          <w:sz w:val="22"/>
          <w:szCs w:val="22"/>
        </w:rPr>
        <w:t>разморозки</w:t>
      </w:r>
      <w:r w:rsidRPr="005E4510">
        <w:rPr>
          <w:sz w:val="22"/>
          <w:szCs w:val="22"/>
        </w:rPr>
        <w:t xml:space="preserve"> рекомендуется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 xml:space="preserve">установить наружный блок в месте, </w:t>
      </w:r>
      <w:r>
        <w:rPr>
          <w:sz w:val="22"/>
          <w:szCs w:val="22"/>
        </w:rPr>
        <w:t xml:space="preserve">минимально </w:t>
      </w:r>
      <w:r w:rsidRPr="005E4510">
        <w:rPr>
          <w:sz w:val="22"/>
          <w:szCs w:val="22"/>
        </w:rPr>
        <w:t>подверженном воздействию ветра.</w:t>
      </w:r>
    </w:p>
    <w:p w:rsidR="005E4510" w:rsidRDefault="005E4510" w:rsidP="00067EE6">
      <w:pPr>
        <w:ind w:firstLine="851"/>
        <w:rPr>
          <w:sz w:val="22"/>
          <w:szCs w:val="22"/>
        </w:rPr>
      </w:pPr>
    </w:p>
    <w:p w:rsidR="00C65F92" w:rsidRPr="00C65F92" w:rsidRDefault="005E4510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Рабочий диапазон температур представлен на рисунке </w:t>
      </w:r>
      <w:r w:rsidR="00CA021F">
        <w:rPr>
          <w:sz w:val="22"/>
          <w:szCs w:val="22"/>
        </w:rPr>
        <w:t>7</w:t>
      </w:r>
      <w:r w:rsidR="00C65F92" w:rsidRPr="005E4510">
        <w:rPr>
          <w:sz w:val="22"/>
          <w:szCs w:val="22"/>
        </w:rPr>
        <w:t>.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5E4510" w:rsidRDefault="00390174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300470" cy="3734668"/>
            <wp:effectExtent l="0" t="0" r="5080" b="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3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10" w:rsidRPr="009B1EC5" w:rsidRDefault="005E4510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827D70" w:rsidRDefault="00827D70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021F">
        <w:rPr>
          <w:sz w:val="20"/>
          <w:szCs w:val="20"/>
        </w:rPr>
        <w:t>7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95623720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Чертеж </w:t>
      </w:r>
      <w:r w:rsidR="00CC0D92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изделия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 основными габаритными размерами</w:t>
      </w:r>
      <w:r w:rsidR="00CD4540">
        <w:rPr>
          <w:rStyle w:val="fontstyle01"/>
          <w:rFonts w:ascii="Times New Roman" w:hAnsi="Times New Roman"/>
          <w:color w:val="auto"/>
          <w:sz w:val="22"/>
          <w:szCs w:val="22"/>
        </w:rPr>
        <w:t>, узлами и деталями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для</w:t>
      </w:r>
      <w:r w:rsidR="006675E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D076C4">
        <w:rPr>
          <w:rStyle w:val="fontstyle01"/>
          <w:rFonts w:ascii="Times New Roman" w:hAnsi="Times New Roman"/>
          <w:color w:val="auto"/>
          <w:sz w:val="22"/>
          <w:szCs w:val="22"/>
        </w:rPr>
        <w:t>модельного ряда</w:t>
      </w:r>
      <w:r w:rsidR="00490B0A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D076C4" w:rsidRPr="00D076C4">
        <w:rPr>
          <w:rStyle w:val="fontstyle01"/>
          <w:rFonts w:ascii="Times New Roman" w:hAnsi="Times New Roman"/>
          <w:color w:val="auto"/>
          <w:sz w:val="22"/>
          <w:szCs w:val="22"/>
        </w:rPr>
        <w:t>RXA</w:t>
      </w:r>
      <w:r w:rsidR="00153135">
        <w:rPr>
          <w:rStyle w:val="fontstyle01"/>
          <w:rFonts w:ascii="Times New Roman" w:hAnsi="Times New Roman"/>
          <w:color w:val="auto"/>
          <w:sz w:val="22"/>
          <w:szCs w:val="22"/>
        </w:rPr>
        <w:t>_B8</w:t>
      </w:r>
      <w:r w:rsidR="00D076C4" w:rsidRPr="00D076C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представлен на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6F5E1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рисунке 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8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490B0A" w:rsidRDefault="00490B0A" w:rsidP="00D076C4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97E9D" w:rsidRPr="00D076C4" w:rsidRDefault="00397E9D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D076C4" w:rsidRDefault="00CD4540" w:rsidP="00CD4540">
      <w:pPr>
        <w:ind w:left="-284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517967" cy="3983604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355" cy="398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2E1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CD4540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D076C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D4540" w:rsidRPr="00D076C4" w:rsidRDefault="00CD4540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9562372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BF0280">
        <w:rPr>
          <w:noProof/>
          <w:sz w:val="22"/>
          <w:szCs w:val="22"/>
        </w:rPr>
        <w:t xml:space="preserve"> </w:t>
      </w:r>
      <w:r w:rsidR="00CD4540">
        <w:rPr>
          <w:noProof/>
          <w:sz w:val="22"/>
          <w:szCs w:val="22"/>
        </w:rPr>
        <w:t>9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102E1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757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тино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757">
        <w:rPr>
          <w:noProof/>
          <w:sz w:val="22"/>
          <w:szCs w:val="22"/>
        </w:rPr>
        <w:drawing>
          <wp:inline distT="0" distB="0" distL="0" distR="0">
            <wp:extent cx="742950" cy="7334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5C2">
        <w:rPr>
          <w:noProof/>
          <w:sz w:val="20"/>
          <w:szCs w:val="20"/>
        </w:rPr>
        <w:drawing>
          <wp:inline distT="0" distB="0" distL="0" distR="0" wp14:anchorId="47931BC2" wp14:editId="719CC355">
            <wp:extent cx="717550" cy="717550"/>
            <wp:effectExtent l="0" t="0" r="6350" b="6350"/>
            <wp:docPr id="94" name="Рисунок 94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85CDE" w:rsidRDefault="006F5E19" w:rsidP="008421A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D4540">
        <w:rPr>
          <w:noProof/>
          <w:sz w:val="20"/>
          <w:szCs w:val="20"/>
        </w:rPr>
        <w:t>9</w:t>
      </w:r>
    </w:p>
    <w:p w:rsidR="008421AD" w:rsidRDefault="008421AD" w:rsidP="008421AD">
      <w:pPr>
        <w:spacing w:line="276" w:lineRule="auto"/>
        <w:jc w:val="center"/>
        <w:rPr>
          <w:noProof/>
          <w:sz w:val="20"/>
          <w:szCs w:val="20"/>
        </w:rPr>
      </w:pPr>
    </w:p>
    <w:p w:rsidR="008421AD" w:rsidRDefault="008421AD" w:rsidP="008421AD">
      <w:pPr>
        <w:spacing w:line="276" w:lineRule="auto"/>
        <w:jc w:val="center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95623722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CD4540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CD4540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ED2BA9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ED2BA9">
              <w:rPr>
                <w:sz w:val="22"/>
                <w:szCs w:val="22"/>
              </w:rPr>
              <w:t>R</w:t>
            </w:r>
            <w:r w:rsidR="00ED2BA9" w:rsidRPr="00ED2BA9">
              <w:rPr>
                <w:sz w:val="22"/>
                <w:szCs w:val="22"/>
              </w:rPr>
              <w:t>XA</w:t>
            </w:r>
            <w:r w:rsidR="00153135">
              <w:rPr>
                <w:sz w:val="22"/>
                <w:szCs w:val="22"/>
              </w:rPr>
              <w:t>_B8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ED2B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Этикетка с информацией о фторированных газах, 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Сливная пробка (находится на дне упаковочной 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Заглушка сливного отверстия (1)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8A7CF1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Заглушка сливного отверстия (2)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8A7CF1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ED2BA9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D2BA9" w:rsidRPr="00ED2BA9" w:rsidRDefault="00ED2BA9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D2BA9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D2BA9" w:rsidRPr="00ED2BA9" w:rsidRDefault="00ED2BA9" w:rsidP="00ED2BA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ED2BA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ED2BA9" w:rsidRDefault="00ED2BA9" w:rsidP="00ED2BA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2E531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 w:rsidRPr="002E5314">
        <w:rPr>
          <w:b/>
          <w:szCs w:val="28"/>
        </w:rPr>
        <w:lastRenderedPageBreak/>
        <w:t xml:space="preserve"> </w:t>
      </w:r>
      <w:bookmarkStart w:id="22" w:name="_Toc19562372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CD4540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 </w:t>
      </w:r>
      <w:r w:rsidR="006018AC">
        <w:rPr>
          <w:noProof/>
          <w:sz w:val="22"/>
          <w:szCs w:val="22"/>
        </w:rPr>
        <w:t>год</w:t>
      </w:r>
      <w:r w:rsidR="00CD4540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95623724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9562372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F3DE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D2AAB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>Наружны</w:t>
      </w:r>
      <w:r w:rsidR="00CD4540">
        <w:rPr>
          <w:sz w:val="22"/>
          <w:szCs w:val="22"/>
        </w:rPr>
        <w:t>й</w:t>
      </w:r>
      <w:r w:rsidRPr="00C87CB2">
        <w:rPr>
          <w:sz w:val="22"/>
          <w:szCs w:val="22"/>
        </w:rPr>
        <w:t xml:space="preserve"> блок </w:t>
      </w:r>
      <w:r>
        <w:rPr>
          <w:sz w:val="22"/>
          <w:szCs w:val="22"/>
        </w:rPr>
        <w:t>бытов</w:t>
      </w:r>
      <w:r w:rsidR="00CD4540">
        <w:rPr>
          <w:sz w:val="22"/>
          <w:szCs w:val="22"/>
        </w:rPr>
        <w:t>ого</w:t>
      </w:r>
      <w:r w:rsidRPr="00C87CB2">
        <w:rPr>
          <w:sz w:val="22"/>
          <w:szCs w:val="22"/>
        </w:rPr>
        <w:t xml:space="preserve"> кондиционер</w:t>
      </w:r>
      <w:r w:rsidR="00CD4540">
        <w:rPr>
          <w:sz w:val="22"/>
          <w:szCs w:val="22"/>
        </w:rPr>
        <w:t>а</w:t>
      </w:r>
      <w:r w:rsidRPr="00C87CB2">
        <w:rPr>
          <w:sz w:val="22"/>
          <w:szCs w:val="22"/>
        </w:rPr>
        <w:t xml:space="preserve"> (сплит-систем</w:t>
      </w:r>
      <w:r w:rsidR="00CD4540">
        <w:rPr>
          <w:sz w:val="22"/>
          <w:szCs w:val="22"/>
        </w:rPr>
        <w:t>ы</w:t>
      </w:r>
      <w:r w:rsidRPr="00C87CB2">
        <w:rPr>
          <w:sz w:val="22"/>
          <w:szCs w:val="22"/>
        </w:rPr>
        <w:t xml:space="preserve">), </w:t>
      </w:r>
    </w:p>
    <w:p w:rsidR="000E0F86" w:rsidRDefault="005D2AAB" w:rsidP="005D2AAB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RXA</w:t>
      </w:r>
      <w:r w:rsidR="00153135">
        <w:rPr>
          <w:sz w:val="22"/>
          <w:szCs w:val="22"/>
        </w:rPr>
        <w:t>_B8</w:t>
      </w:r>
    </w:p>
    <w:p w:rsidR="005D2AAB" w:rsidRPr="00A66DAA" w:rsidRDefault="005D2AAB" w:rsidP="005D2AAB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2D6B81" w:rsidRDefault="00390174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390174">
        <w:rPr>
          <w:sz w:val="22"/>
          <w:szCs w:val="22"/>
        </w:rPr>
        <w:t>RXA</w:t>
      </w:r>
      <w:r w:rsidR="00153135">
        <w:rPr>
          <w:sz w:val="22"/>
          <w:szCs w:val="22"/>
        </w:rPr>
        <w:t>_B8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B6A09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96FA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683683">
        <w:rPr>
          <w:b w:val="0"/>
          <w:sz w:val="20"/>
        </w:rPr>
        <w:t>модели)</w:t>
      </w:r>
      <w:r w:rsidR="00587F29" w:rsidRPr="00985AEE">
        <w:rPr>
          <w:b w:val="0"/>
          <w:sz w:val="20"/>
        </w:rPr>
        <w:t xml:space="preserve">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2209A" w:rsidRDefault="0084366C" w:rsidP="00390174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02209A">
        <w:rPr>
          <w:b w:val="0"/>
          <w:sz w:val="22"/>
          <w:szCs w:val="22"/>
        </w:rPr>
        <w:t>:</w:t>
      </w:r>
      <w:r w:rsidR="00810B70" w:rsidRPr="0002209A">
        <w:rPr>
          <w:b w:val="0"/>
          <w:sz w:val="24"/>
          <w:szCs w:val="24"/>
        </w:rPr>
        <w:t xml:space="preserve">            </w:t>
      </w:r>
      <w:r w:rsidR="00E24807" w:rsidRPr="0002209A">
        <w:rPr>
          <w:b w:val="0"/>
          <w:sz w:val="24"/>
          <w:szCs w:val="24"/>
        </w:rPr>
        <w:t xml:space="preserve">       </w:t>
      </w:r>
      <w:r w:rsidR="00C07AE6" w:rsidRPr="0002209A">
        <w:rPr>
          <w:b w:val="0"/>
          <w:sz w:val="24"/>
          <w:szCs w:val="24"/>
        </w:rPr>
        <w:t xml:space="preserve"> </w:t>
      </w:r>
      <w:r w:rsidR="00683683" w:rsidRPr="0002209A">
        <w:rPr>
          <w:b w:val="0"/>
          <w:sz w:val="24"/>
          <w:szCs w:val="24"/>
        </w:rPr>
        <w:tab/>
      </w:r>
      <w:r w:rsidR="00683683" w:rsidRPr="00683683">
        <w:rPr>
          <w:rFonts w:eastAsiaTheme="minorHAnsi"/>
          <w:sz w:val="22"/>
          <w:szCs w:val="22"/>
          <w:lang w:val="en-US" w:eastAsia="en-US"/>
        </w:rPr>
        <w:t>Daikin</w:t>
      </w:r>
      <w:r w:rsidR="00683683" w:rsidRPr="0002209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83683" w:rsidRPr="00683683">
        <w:rPr>
          <w:rFonts w:eastAsiaTheme="minorHAnsi"/>
          <w:sz w:val="22"/>
          <w:szCs w:val="22"/>
          <w:lang w:val="en-US" w:eastAsia="en-US"/>
        </w:rPr>
        <w:t>Isitma</w:t>
      </w:r>
      <w:proofErr w:type="spellEnd"/>
      <w:r w:rsidR="00683683" w:rsidRPr="0002209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83683" w:rsidRPr="00683683">
        <w:rPr>
          <w:rFonts w:eastAsiaTheme="minorHAnsi"/>
          <w:sz w:val="22"/>
          <w:szCs w:val="22"/>
          <w:lang w:val="en-US" w:eastAsia="en-US"/>
        </w:rPr>
        <w:t>ve</w:t>
      </w:r>
      <w:proofErr w:type="spellEnd"/>
      <w:r w:rsidR="00683683" w:rsidRPr="0002209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83683" w:rsidRPr="00683683">
        <w:rPr>
          <w:rFonts w:eastAsiaTheme="minorHAnsi"/>
          <w:sz w:val="22"/>
          <w:szCs w:val="22"/>
          <w:lang w:val="en-US" w:eastAsia="en-US"/>
        </w:rPr>
        <w:t>Sogutma</w:t>
      </w:r>
      <w:proofErr w:type="spellEnd"/>
      <w:r w:rsidR="00683683" w:rsidRPr="0002209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83683" w:rsidRPr="00683683">
        <w:rPr>
          <w:rFonts w:eastAsiaTheme="minorHAnsi"/>
          <w:sz w:val="22"/>
          <w:szCs w:val="22"/>
          <w:lang w:val="en-US" w:eastAsia="en-US"/>
        </w:rPr>
        <w:t>Sistemleri</w:t>
      </w:r>
      <w:proofErr w:type="spellEnd"/>
      <w:r w:rsidR="00683683" w:rsidRPr="0002209A">
        <w:rPr>
          <w:rFonts w:eastAsiaTheme="minorHAnsi"/>
          <w:sz w:val="22"/>
          <w:szCs w:val="22"/>
          <w:lang w:eastAsia="en-US"/>
        </w:rPr>
        <w:t xml:space="preserve"> </w:t>
      </w:r>
      <w:r w:rsidR="00683683" w:rsidRPr="00683683">
        <w:rPr>
          <w:rFonts w:eastAsiaTheme="minorHAnsi"/>
          <w:sz w:val="22"/>
          <w:szCs w:val="22"/>
          <w:lang w:val="en-US" w:eastAsia="en-US"/>
        </w:rPr>
        <w:t>A</w:t>
      </w:r>
      <w:r w:rsidR="00683683" w:rsidRPr="0002209A">
        <w:rPr>
          <w:rFonts w:eastAsiaTheme="minorHAnsi"/>
          <w:sz w:val="22"/>
          <w:szCs w:val="22"/>
          <w:lang w:eastAsia="en-US"/>
        </w:rPr>
        <w:t>.</w:t>
      </w:r>
      <w:r w:rsidR="00683683" w:rsidRPr="00683683">
        <w:rPr>
          <w:rFonts w:eastAsiaTheme="minorHAnsi"/>
          <w:sz w:val="22"/>
          <w:szCs w:val="22"/>
          <w:lang w:val="en-US" w:eastAsia="en-US"/>
        </w:rPr>
        <w:t>S</w:t>
      </w:r>
      <w:r w:rsidR="00683683" w:rsidRPr="0002209A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E629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95623726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E31C6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3683" w:rsidRDefault="00683683" w:rsidP="00683683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>Наружны</w:t>
      </w:r>
      <w:r>
        <w:rPr>
          <w:sz w:val="22"/>
          <w:szCs w:val="22"/>
        </w:rPr>
        <w:t>й</w:t>
      </w:r>
      <w:r w:rsidRPr="00C87CB2">
        <w:rPr>
          <w:sz w:val="22"/>
          <w:szCs w:val="22"/>
        </w:rPr>
        <w:t xml:space="preserve"> блок </w:t>
      </w:r>
      <w:r>
        <w:rPr>
          <w:sz w:val="22"/>
          <w:szCs w:val="22"/>
        </w:rPr>
        <w:t>бытового</w:t>
      </w:r>
      <w:r w:rsidRPr="00C87CB2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C87CB2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C87CB2">
        <w:rPr>
          <w:sz w:val="22"/>
          <w:szCs w:val="22"/>
        </w:rPr>
        <w:t xml:space="preserve">), </w:t>
      </w:r>
    </w:p>
    <w:p w:rsidR="000E0F86" w:rsidRDefault="00683683" w:rsidP="00683683">
      <w:pPr>
        <w:pStyle w:val="a8"/>
        <w:spacing w:before="60" w:line="276" w:lineRule="auto"/>
        <w:ind w:right="-28"/>
        <w:rPr>
          <w:sz w:val="22"/>
          <w:szCs w:val="22"/>
        </w:rPr>
      </w:pPr>
      <w:r w:rsidRPr="00C87CB2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RXA_B8</w:t>
      </w:r>
    </w:p>
    <w:p w:rsidR="005D2AAB" w:rsidRPr="00A66DAA" w:rsidRDefault="005D2AAB" w:rsidP="005D2AAB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2D6B81" w:rsidRDefault="00390174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390174">
        <w:rPr>
          <w:sz w:val="22"/>
          <w:szCs w:val="22"/>
        </w:rPr>
        <w:t>RXA</w:t>
      </w:r>
      <w:r w:rsidR="00153135">
        <w:rPr>
          <w:sz w:val="22"/>
          <w:szCs w:val="22"/>
        </w:rPr>
        <w:t>_B8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C3506F" wp14:editId="37F17F9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AB727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B80EA8" wp14:editId="1E171E39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3A7B5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683683">
        <w:rPr>
          <w:b w:val="0"/>
          <w:sz w:val="20"/>
        </w:rPr>
        <w:t>модели)</w:t>
      </w:r>
      <w:r w:rsidR="00FD298C" w:rsidRPr="00985AEE">
        <w:rPr>
          <w:b w:val="0"/>
          <w:sz w:val="20"/>
        </w:rPr>
        <w:t xml:space="preserve">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95623727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B3A73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B3A73" w:rsidRDefault="00AB3A7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 необходимо сдавать на специальную пере</w:t>
      </w:r>
      <w:r w:rsidR="00CA021F">
        <w:rPr>
          <w:rFonts w:ascii="Times New Roman" w:hAnsi="Times New Roman"/>
        </w:rPr>
        <w:t>рабатывающую станцию для утилиза</w:t>
      </w:r>
      <w:r>
        <w:rPr>
          <w:rFonts w:ascii="Times New Roman" w:hAnsi="Times New Roman"/>
        </w:rPr>
        <w:t>ции, переработки и вторичного использования.</w:t>
      </w:r>
    </w:p>
    <w:p w:rsidR="008831F7" w:rsidRPr="00684459" w:rsidRDefault="00AB3A73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bookmarkStart w:id="36" w:name="_Toc195623728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вызвать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</w:t>
      </w:r>
      <w:r w:rsidR="0001465A">
        <w:rPr>
          <w:rFonts w:ascii="Times New Roman" w:hAnsi="Times New Roman"/>
        </w:rPr>
        <w:t>ь</w:t>
      </w:r>
      <w:r w:rsidRPr="005E73D5">
        <w:rPr>
          <w:rFonts w:ascii="Times New Roman" w:hAnsi="Times New Roman"/>
        </w:rPr>
        <w:t>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</w:t>
      </w:r>
      <w:r w:rsidR="00683683">
        <w:rPr>
          <w:rFonts w:ascii="Times New Roman" w:hAnsi="Times New Roman"/>
        </w:rPr>
        <w:t>,</w:t>
      </w:r>
      <w:r w:rsidRPr="005E73D5">
        <w:rPr>
          <w:rFonts w:ascii="Times New Roman" w:hAnsi="Times New Roman"/>
        </w:rPr>
        <w:t xml:space="preserve">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>лей, например</w:t>
      </w:r>
      <w:r w:rsidR="00683683">
        <w:rPr>
          <w:rFonts w:ascii="Times New Roman" w:hAnsi="Times New Roman"/>
        </w:rPr>
        <w:t>,</w:t>
      </w:r>
      <w:r w:rsidR="00D8169E" w:rsidRPr="005E73D5">
        <w:rPr>
          <w:rFonts w:ascii="Times New Roman" w:hAnsi="Times New Roman"/>
        </w:rPr>
        <w:t xml:space="preserve">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2A7878" w:rsidRPr="005E73D5" w:rsidRDefault="002A7878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="00A22C30">
        <w:rPr>
          <w:rFonts w:ascii="Times New Roman" w:hAnsi="Times New Roman"/>
          <w:b/>
        </w:rPr>
        <w:t>хладагента R</w:t>
      </w:r>
      <w:r w:rsidR="00A22C30" w:rsidRPr="00A22C30">
        <w:rPr>
          <w:rFonts w:ascii="Times New Roman" w:hAnsi="Times New Roman"/>
          <w:b/>
        </w:rPr>
        <w:t>32</w:t>
      </w:r>
      <w:r w:rsidR="005E73D5" w:rsidRPr="005E73D5">
        <w:rPr>
          <w:rFonts w:ascii="Times New Roman" w:hAnsi="Times New Roman"/>
          <w:b/>
        </w:rPr>
        <w:t>.</w:t>
      </w:r>
    </w:p>
    <w:p w:rsidR="00E52BFD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966DC3" w:rsidRDefault="0020594D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966DC3" w:rsidRPr="00966DC3" w:rsidRDefault="00966DC3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9562372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95623730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95623731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Default="00AB3A73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B3A73">
        <w:rPr>
          <w:rFonts w:hint="eastAsia"/>
          <w:sz w:val="22"/>
          <w:szCs w:val="22"/>
        </w:rPr>
        <w:t>Диагностика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неисправностей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помощью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светодиода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наружного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блока</w:t>
      </w:r>
    </w:p>
    <w:p w:rsidR="00AB3A73" w:rsidRDefault="00AB3A73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9"/>
        <w:gridCol w:w="8080"/>
      </w:tblGrid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Светодиод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Мигает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Проверьте внутренний блок;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включить питание, спустя примерно 3 минуты еще раз проверьте состояние светодиода. Если светодиод опять светится, плата наружного блока неисправна;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Напряжение питания (для экономии электроэнергии);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Неисправность по электропитанию;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включите питание, спустя примерно 3 минуты еще раз проверьте состояние светодиода. Если светодиод опять не светится, значит, плата наружного блока неисправна;</w:t>
            </w:r>
          </w:p>
        </w:tc>
      </w:tr>
    </w:tbl>
    <w:p w:rsidR="00AB3A73" w:rsidRDefault="00AB3A73" w:rsidP="00AB3A73">
      <w:pPr>
        <w:autoSpaceDE w:val="0"/>
        <w:autoSpaceDN w:val="0"/>
        <w:adjustRightInd w:val="0"/>
        <w:spacing w:line="276" w:lineRule="auto"/>
        <w:jc w:val="both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A7878" w:rsidRDefault="002A7878">
      <w:pPr>
        <w:spacing w:after="160" w:line="259" w:lineRule="auto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lang w:eastAsia="en-US"/>
        </w:rPr>
        <w:br w:type="page"/>
      </w: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562373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95623733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D76238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sz w:val="22"/>
          <w:szCs w:val="22"/>
        </w:rPr>
        <w:t>Погрузочно-разгрузочные операции</w:t>
      </w:r>
      <w:r w:rsidR="00C904D9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подъеме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возьмитесь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одновременно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левый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</w:t>
      </w:r>
      <w:r w:rsidR="0080406B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правый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захваты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как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показано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рисунке</w:t>
      </w:r>
      <w:r w:rsidR="00BC29CA">
        <w:rPr>
          <w:sz w:val="22"/>
          <w:szCs w:val="22"/>
        </w:rPr>
        <w:t xml:space="preserve"> 21</w:t>
      </w:r>
      <w:r w:rsidRPr="00BC29CA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избежание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деформации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корпуса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беритесь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углы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впускные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отверстия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для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всасывания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воздуха</w:t>
      </w:r>
      <w:r w:rsidRPr="00BC29CA">
        <w:rPr>
          <w:sz w:val="22"/>
          <w:szCs w:val="22"/>
        </w:rPr>
        <w:t>.</w:t>
      </w: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BC29CA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 w:rsidRPr="00BC29CA">
        <w:rPr>
          <w:rFonts w:eastAsia="HelveticaCyr-Upright"/>
          <w:sz w:val="20"/>
          <w:lang w:eastAsia="en-US"/>
        </w:rPr>
        <w:t>Рисунок 21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95623734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10A26" w:rsidRPr="00F05C20" w:rsidTr="007C2F73">
        <w:trPr>
          <w:trHeight w:val="387"/>
        </w:trPr>
        <w:tc>
          <w:tcPr>
            <w:tcW w:w="136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10A26" w:rsidRPr="00F05C20" w:rsidRDefault="00D10A2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562373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37"/>
      <w:footerReference w:type="first" r:id="rId38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40" w:rsidRDefault="00CD4540">
      <w:r>
        <w:separator/>
      </w:r>
    </w:p>
  </w:endnote>
  <w:endnote w:type="continuationSeparator" w:id="0">
    <w:p w:rsidR="00CD4540" w:rsidRDefault="00CD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540" w:rsidRDefault="00CD45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D4540" w:rsidRDefault="00CD45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D4540" w:rsidRDefault="00CD45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D4540" w:rsidRDefault="00CD45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FEF71B6" wp14:editId="0FEA332E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187305"/>
              <wp:effectExtent l="19050" t="19050" r="9525" b="2349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305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B7687E" w:rsidRDefault="00CD4540" w:rsidP="00116614">
                              <w:pPr>
                                <w:jc w:val="center"/>
                              </w:pPr>
                              <w:r w:rsidRPr="001067C5">
                                <w:rPr>
                                  <w:b/>
                                  <w:sz w:val="22"/>
                                  <w:szCs w:val="22"/>
                                </w:rPr>
                                <w:t>RXA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_B8.ПС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ED1531" w:rsidRDefault="00CD45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209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ED1531" w:rsidRDefault="00CD45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540" w:rsidRPr="00A755DE" w:rsidRDefault="00CD454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540" w:rsidRDefault="00CD45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D4540" w:rsidRDefault="00CD45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БЫТОВЫХ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Pr="001067C5">
                                <w:rPr>
                                  <w:b/>
                                  <w:sz w:val="18"/>
                                  <w:szCs w:val="18"/>
                                </w:rPr>
                                <w:t>RXA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_B8</w:t>
                              </w:r>
                            </w:p>
                            <w:p w:rsidR="00CD4540" w:rsidRPr="00B160C5" w:rsidRDefault="00CD45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D4540" w:rsidRPr="00613EFB" w:rsidRDefault="00CD454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EF71B6" id="Группа 265" o:spid="_x0000_s1103" style="position:absolute;left:0;text-align:left;margin-left:24pt;margin-top:23.5pt;width:552.75pt;height:802.15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D4540" w:rsidRPr="00B7687E" w:rsidRDefault="00CD4540" w:rsidP="00116614">
                        <w:pPr>
                          <w:jc w:val="center"/>
                        </w:pPr>
                        <w:r w:rsidRPr="001067C5">
                          <w:rPr>
                            <w:b/>
                            <w:sz w:val="22"/>
                            <w:szCs w:val="22"/>
                          </w:rPr>
                          <w:t>RXA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_B8.ПС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D4540" w:rsidRPr="00ED1531" w:rsidRDefault="00CD454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2209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D4540" w:rsidRPr="00ED1531" w:rsidRDefault="00CD45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D4540" w:rsidRPr="00A755DE" w:rsidRDefault="00CD454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D4540" w:rsidRDefault="00CD45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D4540" w:rsidRDefault="00CD45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БЫТОВЫХ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Pr="001067C5">
                          <w:rPr>
                            <w:b/>
                            <w:sz w:val="18"/>
                            <w:szCs w:val="18"/>
                          </w:rPr>
                          <w:t>RXA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_B8</w:t>
                        </w:r>
                      </w:p>
                      <w:p w:rsidR="00CD4540" w:rsidRPr="00B160C5" w:rsidRDefault="00CD45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D4540" w:rsidRPr="00613EFB" w:rsidRDefault="00CD454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AF301F" w:rsidRDefault="00CD45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209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C23BB2" w:rsidRDefault="00CD4540" w:rsidP="00A755D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755DE">
                                <w:rPr>
                                  <w:b/>
                                  <w:sz w:val="22"/>
                                  <w:szCs w:val="22"/>
                                </w:rPr>
                                <w:t>RXA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_B8.ПС</w:t>
                              </w:r>
                            </w:p>
                            <w:p w:rsidR="00CD4540" w:rsidRPr="00EC2FF5" w:rsidRDefault="00CD454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D4540" w:rsidRPr="00AF301F" w:rsidRDefault="00CD45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209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D4540" w:rsidRPr="00C23BB2" w:rsidRDefault="00CD4540" w:rsidP="00A755DE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755DE">
                          <w:rPr>
                            <w:b/>
                            <w:sz w:val="22"/>
                            <w:szCs w:val="22"/>
                          </w:rPr>
                          <w:t>RXA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_B8.ПС</w:t>
                        </w:r>
                      </w:p>
                      <w:p w:rsidR="00CD4540" w:rsidRPr="00EC2FF5" w:rsidRDefault="00CD454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Default="00CD45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AF301F" w:rsidRDefault="00CD45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209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540" w:rsidRPr="0021626D" w:rsidRDefault="00CD4540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55DE">
                                <w:rPr>
                                  <w:b/>
                                  <w:sz w:val="22"/>
                                  <w:szCs w:val="22"/>
                                </w:rPr>
                                <w:t>RXA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_B8.ПС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D4540" w:rsidRDefault="00CD45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D4540" w:rsidRPr="00AF301F" w:rsidRDefault="00CD45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209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D4540" w:rsidRPr="0021626D" w:rsidRDefault="00CD4540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55DE">
                          <w:rPr>
                            <w:b/>
                            <w:sz w:val="22"/>
                            <w:szCs w:val="22"/>
                          </w:rPr>
                          <w:t>RXA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_B8.ПС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40" w:rsidRDefault="00CD4540">
      <w:r>
        <w:separator/>
      </w:r>
    </w:p>
  </w:footnote>
  <w:footnote w:type="continuationSeparator" w:id="0">
    <w:p w:rsidR="00CD4540" w:rsidRDefault="00CD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540" w:rsidRDefault="00CD45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540" w:rsidRDefault="00CD454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1BEF"/>
    <w:multiLevelType w:val="hybridMultilevel"/>
    <w:tmpl w:val="9DCE9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B46432"/>
    <w:multiLevelType w:val="hybridMultilevel"/>
    <w:tmpl w:val="354AD63C"/>
    <w:lvl w:ilvl="0" w:tplc="170C68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2A011BB"/>
    <w:multiLevelType w:val="hybridMultilevel"/>
    <w:tmpl w:val="6E0E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633859"/>
    <w:multiLevelType w:val="hybridMultilevel"/>
    <w:tmpl w:val="49907D28"/>
    <w:lvl w:ilvl="0" w:tplc="249AAFB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6FA58BA"/>
    <w:multiLevelType w:val="hybridMultilevel"/>
    <w:tmpl w:val="C2E6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005B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7"/>
  </w:num>
  <w:num w:numId="7">
    <w:abstractNumId w:val="1"/>
  </w:num>
  <w:num w:numId="8">
    <w:abstractNumId w:val="2"/>
  </w:num>
  <w:num w:numId="9">
    <w:abstractNumId w:val="15"/>
  </w:num>
  <w:num w:numId="10">
    <w:abstractNumId w:val="13"/>
  </w:num>
  <w:num w:numId="11">
    <w:abstractNumId w:val="24"/>
  </w:num>
  <w:num w:numId="12">
    <w:abstractNumId w:val="19"/>
  </w:num>
  <w:num w:numId="13">
    <w:abstractNumId w:val="23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22"/>
  </w:num>
  <w:num w:numId="19">
    <w:abstractNumId w:val="12"/>
  </w:num>
  <w:num w:numId="20">
    <w:abstractNumId w:val="14"/>
  </w:num>
  <w:num w:numId="21">
    <w:abstractNumId w:val="20"/>
  </w:num>
  <w:num w:numId="22">
    <w:abstractNumId w:val="9"/>
  </w:num>
  <w:num w:numId="23">
    <w:abstractNumId w:val="16"/>
  </w:num>
  <w:num w:numId="24">
    <w:abstractNumId w:val="21"/>
  </w:num>
  <w:num w:numId="25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1D2"/>
    <w:rsid w:val="000068FA"/>
    <w:rsid w:val="000108A7"/>
    <w:rsid w:val="000120D4"/>
    <w:rsid w:val="000141AA"/>
    <w:rsid w:val="0001465A"/>
    <w:rsid w:val="00020D31"/>
    <w:rsid w:val="00020F40"/>
    <w:rsid w:val="00021FB1"/>
    <w:rsid w:val="0002209A"/>
    <w:rsid w:val="00022877"/>
    <w:rsid w:val="000234A9"/>
    <w:rsid w:val="00033D8F"/>
    <w:rsid w:val="00033EC9"/>
    <w:rsid w:val="00037311"/>
    <w:rsid w:val="00037425"/>
    <w:rsid w:val="00040AA6"/>
    <w:rsid w:val="00041FA3"/>
    <w:rsid w:val="000428E9"/>
    <w:rsid w:val="00043C5E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2E"/>
    <w:rsid w:val="000779F8"/>
    <w:rsid w:val="00080034"/>
    <w:rsid w:val="0008321E"/>
    <w:rsid w:val="0009526F"/>
    <w:rsid w:val="00095620"/>
    <w:rsid w:val="00096BD7"/>
    <w:rsid w:val="00097F91"/>
    <w:rsid w:val="000A0741"/>
    <w:rsid w:val="000A08DB"/>
    <w:rsid w:val="000A3D50"/>
    <w:rsid w:val="000B0960"/>
    <w:rsid w:val="000B16BA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945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16AF"/>
    <w:rsid w:val="001058C6"/>
    <w:rsid w:val="001067C5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C40"/>
    <w:rsid w:val="00137FF9"/>
    <w:rsid w:val="00151252"/>
    <w:rsid w:val="00153135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4849"/>
    <w:rsid w:val="00165C84"/>
    <w:rsid w:val="00171036"/>
    <w:rsid w:val="00172B63"/>
    <w:rsid w:val="00173455"/>
    <w:rsid w:val="00174269"/>
    <w:rsid w:val="00175C53"/>
    <w:rsid w:val="00176DA2"/>
    <w:rsid w:val="001800C1"/>
    <w:rsid w:val="00180D0F"/>
    <w:rsid w:val="0018333C"/>
    <w:rsid w:val="00192434"/>
    <w:rsid w:val="00197339"/>
    <w:rsid w:val="001A0A60"/>
    <w:rsid w:val="001A23A5"/>
    <w:rsid w:val="001A2ECD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1EB3"/>
    <w:rsid w:val="00204176"/>
    <w:rsid w:val="0020594D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1AA"/>
    <w:rsid w:val="0024692C"/>
    <w:rsid w:val="00247A2B"/>
    <w:rsid w:val="00251463"/>
    <w:rsid w:val="00251551"/>
    <w:rsid w:val="00252C89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A787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6B81"/>
    <w:rsid w:val="002E24F5"/>
    <w:rsid w:val="002E273D"/>
    <w:rsid w:val="002E37F7"/>
    <w:rsid w:val="002E4603"/>
    <w:rsid w:val="002E5314"/>
    <w:rsid w:val="002E7FA4"/>
    <w:rsid w:val="002F06A1"/>
    <w:rsid w:val="002F1523"/>
    <w:rsid w:val="002F20DA"/>
    <w:rsid w:val="002F52F0"/>
    <w:rsid w:val="002F79FC"/>
    <w:rsid w:val="002F7C64"/>
    <w:rsid w:val="00302C11"/>
    <w:rsid w:val="00303638"/>
    <w:rsid w:val="00303C4A"/>
    <w:rsid w:val="00304CCB"/>
    <w:rsid w:val="003066A5"/>
    <w:rsid w:val="00311219"/>
    <w:rsid w:val="00312F0E"/>
    <w:rsid w:val="003218B5"/>
    <w:rsid w:val="00321E59"/>
    <w:rsid w:val="003237A0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174"/>
    <w:rsid w:val="003904A7"/>
    <w:rsid w:val="00391370"/>
    <w:rsid w:val="003964AD"/>
    <w:rsid w:val="00397E9D"/>
    <w:rsid w:val="003A0EF2"/>
    <w:rsid w:val="003A15A7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160C"/>
    <w:rsid w:val="0040343D"/>
    <w:rsid w:val="004047A7"/>
    <w:rsid w:val="004106D7"/>
    <w:rsid w:val="00410EC8"/>
    <w:rsid w:val="00411639"/>
    <w:rsid w:val="004158E2"/>
    <w:rsid w:val="00416065"/>
    <w:rsid w:val="0041611C"/>
    <w:rsid w:val="00423512"/>
    <w:rsid w:val="004261D9"/>
    <w:rsid w:val="00430C04"/>
    <w:rsid w:val="00434BF8"/>
    <w:rsid w:val="00437185"/>
    <w:rsid w:val="00441427"/>
    <w:rsid w:val="00441553"/>
    <w:rsid w:val="00441E8C"/>
    <w:rsid w:val="004436BF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B0A"/>
    <w:rsid w:val="00491B0F"/>
    <w:rsid w:val="00493D50"/>
    <w:rsid w:val="00495990"/>
    <w:rsid w:val="00496059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43E1"/>
    <w:rsid w:val="004C5F04"/>
    <w:rsid w:val="004C7BAF"/>
    <w:rsid w:val="004D1223"/>
    <w:rsid w:val="004D4967"/>
    <w:rsid w:val="004D5533"/>
    <w:rsid w:val="004D5BD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10D"/>
    <w:rsid w:val="00515C78"/>
    <w:rsid w:val="00516150"/>
    <w:rsid w:val="00520C01"/>
    <w:rsid w:val="00525949"/>
    <w:rsid w:val="00525CFA"/>
    <w:rsid w:val="00526488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0655"/>
    <w:rsid w:val="005C4CC5"/>
    <w:rsid w:val="005C5086"/>
    <w:rsid w:val="005D0574"/>
    <w:rsid w:val="005D2AAB"/>
    <w:rsid w:val="005E0690"/>
    <w:rsid w:val="005E1F1D"/>
    <w:rsid w:val="005E38BC"/>
    <w:rsid w:val="005E4510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46FB"/>
    <w:rsid w:val="00615D81"/>
    <w:rsid w:val="00617376"/>
    <w:rsid w:val="0062605C"/>
    <w:rsid w:val="00636B0C"/>
    <w:rsid w:val="006416FB"/>
    <w:rsid w:val="006417F5"/>
    <w:rsid w:val="00642562"/>
    <w:rsid w:val="00645CBB"/>
    <w:rsid w:val="00646CE5"/>
    <w:rsid w:val="00650023"/>
    <w:rsid w:val="00651571"/>
    <w:rsid w:val="0065185D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683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1898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26B"/>
    <w:rsid w:val="006F4D99"/>
    <w:rsid w:val="006F566E"/>
    <w:rsid w:val="006F56DE"/>
    <w:rsid w:val="006F5B26"/>
    <w:rsid w:val="006F5E19"/>
    <w:rsid w:val="00705AA4"/>
    <w:rsid w:val="0070650B"/>
    <w:rsid w:val="00710871"/>
    <w:rsid w:val="007108AD"/>
    <w:rsid w:val="00712093"/>
    <w:rsid w:val="007146D4"/>
    <w:rsid w:val="00714A05"/>
    <w:rsid w:val="0072099C"/>
    <w:rsid w:val="007218A6"/>
    <w:rsid w:val="00722A73"/>
    <w:rsid w:val="00724147"/>
    <w:rsid w:val="0072588E"/>
    <w:rsid w:val="00725DBD"/>
    <w:rsid w:val="00726505"/>
    <w:rsid w:val="00726698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80E21"/>
    <w:rsid w:val="0078177F"/>
    <w:rsid w:val="00784F3E"/>
    <w:rsid w:val="00785CD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3FE4"/>
    <w:rsid w:val="007A4FC3"/>
    <w:rsid w:val="007A6ADC"/>
    <w:rsid w:val="007B0649"/>
    <w:rsid w:val="007B36E9"/>
    <w:rsid w:val="007B4255"/>
    <w:rsid w:val="007B4878"/>
    <w:rsid w:val="007B4D84"/>
    <w:rsid w:val="007B63C1"/>
    <w:rsid w:val="007C2561"/>
    <w:rsid w:val="007C2F73"/>
    <w:rsid w:val="007C60C7"/>
    <w:rsid w:val="007D01EE"/>
    <w:rsid w:val="007D2420"/>
    <w:rsid w:val="007D349B"/>
    <w:rsid w:val="007D35C2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6B7B"/>
    <w:rsid w:val="00810B70"/>
    <w:rsid w:val="00815656"/>
    <w:rsid w:val="00816E97"/>
    <w:rsid w:val="00817DD8"/>
    <w:rsid w:val="00827D70"/>
    <w:rsid w:val="00830043"/>
    <w:rsid w:val="00830725"/>
    <w:rsid w:val="0083074C"/>
    <w:rsid w:val="008334F3"/>
    <w:rsid w:val="00833E43"/>
    <w:rsid w:val="0083574C"/>
    <w:rsid w:val="008361D5"/>
    <w:rsid w:val="00836BCD"/>
    <w:rsid w:val="00837B05"/>
    <w:rsid w:val="008421AD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0F42"/>
    <w:rsid w:val="008967EA"/>
    <w:rsid w:val="00896D69"/>
    <w:rsid w:val="00897EAB"/>
    <w:rsid w:val="008A112D"/>
    <w:rsid w:val="008A1856"/>
    <w:rsid w:val="008A275D"/>
    <w:rsid w:val="008A4FB2"/>
    <w:rsid w:val="008A504E"/>
    <w:rsid w:val="008A5DD7"/>
    <w:rsid w:val="008A7CF1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035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6DC3"/>
    <w:rsid w:val="00972418"/>
    <w:rsid w:val="0097670D"/>
    <w:rsid w:val="00976FC5"/>
    <w:rsid w:val="009811F1"/>
    <w:rsid w:val="00984D44"/>
    <w:rsid w:val="00985AEE"/>
    <w:rsid w:val="00993082"/>
    <w:rsid w:val="00993BDE"/>
    <w:rsid w:val="009A063F"/>
    <w:rsid w:val="009A0CFE"/>
    <w:rsid w:val="009A15D3"/>
    <w:rsid w:val="009A678C"/>
    <w:rsid w:val="009B168A"/>
    <w:rsid w:val="009B1EC5"/>
    <w:rsid w:val="009B236D"/>
    <w:rsid w:val="009B3C48"/>
    <w:rsid w:val="009B6F0C"/>
    <w:rsid w:val="009C0B84"/>
    <w:rsid w:val="009C2A28"/>
    <w:rsid w:val="009C3781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28D"/>
    <w:rsid w:val="009F262E"/>
    <w:rsid w:val="009F65B2"/>
    <w:rsid w:val="009F6B12"/>
    <w:rsid w:val="00A004B4"/>
    <w:rsid w:val="00A02BBA"/>
    <w:rsid w:val="00A061CE"/>
    <w:rsid w:val="00A102E1"/>
    <w:rsid w:val="00A12C0B"/>
    <w:rsid w:val="00A13E94"/>
    <w:rsid w:val="00A13ED0"/>
    <w:rsid w:val="00A17288"/>
    <w:rsid w:val="00A17EAC"/>
    <w:rsid w:val="00A20C9D"/>
    <w:rsid w:val="00A220A4"/>
    <w:rsid w:val="00A2278E"/>
    <w:rsid w:val="00A229F8"/>
    <w:rsid w:val="00A22C30"/>
    <w:rsid w:val="00A22CCA"/>
    <w:rsid w:val="00A22D2C"/>
    <w:rsid w:val="00A22F8D"/>
    <w:rsid w:val="00A23BDB"/>
    <w:rsid w:val="00A26447"/>
    <w:rsid w:val="00A32F9A"/>
    <w:rsid w:val="00A348C8"/>
    <w:rsid w:val="00A40E51"/>
    <w:rsid w:val="00A45D7D"/>
    <w:rsid w:val="00A467A0"/>
    <w:rsid w:val="00A575F1"/>
    <w:rsid w:val="00A578C9"/>
    <w:rsid w:val="00A66853"/>
    <w:rsid w:val="00A66DAA"/>
    <w:rsid w:val="00A700AE"/>
    <w:rsid w:val="00A7291A"/>
    <w:rsid w:val="00A755DE"/>
    <w:rsid w:val="00A940E2"/>
    <w:rsid w:val="00A947BA"/>
    <w:rsid w:val="00A975E8"/>
    <w:rsid w:val="00A978CB"/>
    <w:rsid w:val="00AA25E9"/>
    <w:rsid w:val="00AA72A8"/>
    <w:rsid w:val="00AB0994"/>
    <w:rsid w:val="00AB24F3"/>
    <w:rsid w:val="00AB3A73"/>
    <w:rsid w:val="00AC2280"/>
    <w:rsid w:val="00AC3A94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267B"/>
    <w:rsid w:val="00AF2FC3"/>
    <w:rsid w:val="00AF301F"/>
    <w:rsid w:val="00AF413C"/>
    <w:rsid w:val="00AF42ED"/>
    <w:rsid w:val="00AF65D7"/>
    <w:rsid w:val="00B02AA8"/>
    <w:rsid w:val="00B07116"/>
    <w:rsid w:val="00B14EE5"/>
    <w:rsid w:val="00B14F7A"/>
    <w:rsid w:val="00B160C5"/>
    <w:rsid w:val="00B169DD"/>
    <w:rsid w:val="00B23BE8"/>
    <w:rsid w:val="00B254EB"/>
    <w:rsid w:val="00B263D1"/>
    <w:rsid w:val="00B26DB6"/>
    <w:rsid w:val="00B27B5E"/>
    <w:rsid w:val="00B3447E"/>
    <w:rsid w:val="00B3658F"/>
    <w:rsid w:val="00B36CEF"/>
    <w:rsid w:val="00B37FEB"/>
    <w:rsid w:val="00B404E6"/>
    <w:rsid w:val="00B4087B"/>
    <w:rsid w:val="00B42661"/>
    <w:rsid w:val="00B43EEF"/>
    <w:rsid w:val="00B451B6"/>
    <w:rsid w:val="00B45DCA"/>
    <w:rsid w:val="00B47039"/>
    <w:rsid w:val="00B51E9F"/>
    <w:rsid w:val="00B53F1B"/>
    <w:rsid w:val="00B56EDA"/>
    <w:rsid w:val="00B56FC1"/>
    <w:rsid w:val="00B617B0"/>
    <w:rsid w:val="00B64469"/>
    <w:rsid w:val="00B64BD2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4A29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CF2"/>
    <w:rsid w:val="00BC29CA"/>
    <w:rsid w:val="00BC2B19"/>
    <w:rsid w:val="00BC44EF"/>
    <w:rsid w:val="00BD4277"/>
    <w:rsid w:val="00BD763F"/>
    <w:rsid w:val="00BE12CF"/>
    <w:rsid w:val="00BE154B"/>
    <w:rsid w:val="00BE5248"/>
    <w:rsid w:val="00BE5A9E"/>
    <w:rsid w:val="00BE782A"/>
    <w:rsid w:val="00BF0280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16BB5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CB2"/>
    <w:rsid w:val="00C87EF5"/>
    <w:rsid w:val="00C87F09"/>
    <w:rsid w:val="00C904D9"/>
    <w:rsid w:val="00C90D17"/>
    <w:rsid w:val="00C9260D"/>
    <w:rsid w:val="00C926BB"/>
    <w:rsid w:val="00C9369E"/>
    <w:rsid w:val="00C93D3A"/>
    <w:rsid w:val="00C94FF6"/>
    <w:rsid w:val="00C9592F"/>
    <w:rsid w:val="00C9765C"/>
    <w:rsid w:val="00CA021F"/>
    <w:rsid w:val="00CA1FE2"/>
    <w:rsid w:val="00CA2FC0"/>
    <w:rsid w:val="00CA339C"/>
    <w:rsid w:val="00CA4E08"/>
    <w:rsid w:val="00CA5161"/>
    <w:rsid w:val="00CA5881"/>
    <w:rsid w:val="00CA63D0"/>
    <w:rsid w:val="00CA63E5"/>
    <w:rsid w:val="00CB02CF"/>
    <w:rsid w:val="00CB085B"/>
    <w:rsid w:val="00CB28FB"/>
    <w:rsid w:val="00CB603E"/>
    <w:rsid w:val="00CC0D92"/>
    <w:rsid w:val="00CC3F47"/>
    <w:rsid w:val="00CC4652"/>
    <w:rsid w:val="00CC47DE"/>
    <w:rsid w:val="00CD3D9F"/>
    <w:rsid w:val="00CD4540"/>
    <w:rsid w:val="00CD6618"/>
    <w:rsid w:val="00CE123E"/>
    <w:rsid w:val="00CE3479"/>
    <w:rsid w:val="00CE3540"/>
    <w:rsid w:val="00CE3A08"/>
    <w:rsid w:val="00CE4C36"/>
    <w:rsid w:val="00CE656E"/>
    <w:rsid w:val="00CE6BD2"/>
    <w:rsid w:val="00CE7293"/>
    <w:rsid w:val="00CE7709"/>
    <w:rsid w:val="00CF4CE7"/>
    <w:rsid w:val="00D00B1D"/>
    <w:rsid w:val="00D01652"/>
    <w:rsid w:val="00D01CFC"/>
    <w:rsid w:val="00D02C8E"/>
    <w:rsid w:val="00D03CA1"/>
    <w:rsid w:val="00D0428C"/>
    <w:rsid w:val="00D07290"/>
    <w:rsid w:val="00D076C4"/>
    <w:rsid w:val="00D10A26"/>
    <w:rsid w:val="00D12314"/>
    <w:rsid w:val="00D22E32"/>
    <w:rsid w:val="00D250D6"/>
    <w:rsid w:val="00D31D52"/>
    <w:rsid w:val="00D33AF4"/>
    <w:rsid w:val="00D357F4"/>
    <w:rsid w:val="00D35EE4"/>
    <w:rsid w:val="00D36422"/>
    <w:rsid w:val="00D36C6C"/>
    <w:rsid w:val="00D37520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58B4"/>
    <w:rsid w:val="00D7614B"/>
    <w:rsid w:val="00D76238"/>
    <w:rsid w:val="00D765C1"/>
    <w:rsid w:val="00D76757"/>
    <w:rsid w:val="00D770C6"/>
    <w:rsid w:val="00D8169E"/>
    <w:rsid w:val="00D8488E"/>
    <w:rsid w:val="00D8643F"/>
    <w:rsid w:val="00D867E6"/>
    <w:rsid w:val="00D87D8A"/>
    <w:rsid w:val="00D91198"/>
    <w:rsid w:val="00D9193C"/>
    <w:rsid w:val="00D97BBE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AE1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522B"/>
    <w:rsid w:val="00E27C8A"/>
    <w:rsid w:val="00E31469"/>
    <w:rsid w:val="00E339A5"/>
    <w:rsid w:val="00E4410F"/>
    <w:rsid w:val="00E50936"/>
    <w:rsid w:val="00E515AE"/>
    <w:rsid w:val="00E52BFD"/>
    <w:rsid w:val="00E54A74"/>
    <w:rsid w:val="00E5597F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84E1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249"/>
    <w:rsid w:val="00EB76B4"/>
    <w:rsid w:val="00EB7986"/>
    <w:rsid w:val="00EC2802"/>
    <w:rsid w:val="00EC3587"/>
    <w:rsid w:val="00EC7023"/>
    <w:rsid w:val="00EC78F9"/>
    <w:rsid w:val="00EC79A8"/>
    <w:rsid w:val="00ED1C9D"/>
    <w:rsid w:val="00ED2BA9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5AAA"/>
    <w:rsid w:val="00F36C84"/>
    <w:rsid w:val="00F437C0"/>
    <w:rsid w:val="00F451D3"/>
    <w:rsid w:val="00F45CEF"/>
    <w:rsid w:val="00F4629C"/>
    <w:rsid w:val="00F46DA1"/>
    <w:rsid w:val="00F51E1D"/>
    <w:rsid w:val="00F54DE4"/>
    <w:rsid w:val="00F55993"/>
    <w:rsid w:val="00F55F7B"/>
    <w:rsid w:val="00F57CC0"/>
    <w:rsid w:val="00F613CC"/>
    <w:rsid w:val="00F622C9"/>
    <w:rsid w:val="00F62AE1"/>
    <w:rsid w:val="00F643C0"/>
    <w:rsid w:val="00F652B5"/>
    <w:rsid w:val="00F675E0"/>
    <w:rsid w:val="00F74593"/>
    <w:rsid w:val="00F74D8E"/>
    <w:rsid w:val="00F7656C"/>
    <w:rsid w:val="00F806D7"/>
    <w:rsid w:val="00F817D9"/>
    <w:rsid w:val="00F85660"/>
    <w:rsid w:val="00F96F89"/>
    <w:rsid w:val="00FA1443"/>
    <w:rsid w:val="00FA1A85"/>
    <w:rsid w:val="00FA3590"/>
    <w:rsid w:val="00FA3A55"/>
    <w:rsid w:val="00FA64EB"/>
    <w:rsid w:val="00FB1437"/>
    <w:rsid w:val="00FB59EE"/>
    <w:rsid w:val="00FB698F"/>
    <w:rsid w:val="00FB6CB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89"/>
    <o:shapelayout v:ext="edit">
      <o:idmap v:ext="edit" data="1"/>
    </o:shapelayout>
  </w:shapeDefaults>
  <w:decimalSymbol w:val=","/>
  <w:listSeparator w:val=";"/>
  <w14:docId w14:val="754E2B8A"/>
  <w15:docId w15:val="{F9874CA7-EC5F-4914-A01D-0A546541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2E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emf"/><Relationship Id="rId33" Type="http://schemas.openxmlformats.org/officeDocument/2006/relationships/image" Target="media/image17.png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emf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emf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D76A-E886-4158-8692-4665DADFF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5D7CE8FB</Template>
  <TotalTime>42</TotalTime>
  <Pages>28</Pages>
  <Words>4692</Words>
  <Characters>26747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5</cp:revision>
  <cp:lastPrinted>2021-03-26T08:29:00Z</cp:lastPrinted>
  <dcterms:created xsi:type="dcterms:W3CDTF">2025-04-15T10:08:00Z</dcterms:created>
  <dcterms:modified xsi:type="dcterms:W3CDTF">2025-04-15T14:06:00Z</dcterms:modified>
</cp:coreProperties>
</file>