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B41160" w:rsidRDefault="000E0F86" w:rsidP="00B41160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</w:t>
            </w:r>
            <w:r w:rsidR="00936212">
              <w:rPr>
                <w:b/>
                <w:szCs w:val="28"/>
              </w:rPr>
              <w:t>БЫТОВЫХ</w:t>
            </w:r>
            <w:r w:rsidRPr="000E0F86">
              <w:rPr>
                <w:b/>
                <w:szCs w:val="28"/>
              </w:rPr>
              <w:t xml:space="preserve"> КОНДИЦИОНЕРОВ (СПЛИТ-СИСТЕМ), МОДЕЛЬНЫЙ РЯД </w:t>
            </w:r>
            <w:r w:rsidR="008D2D1A" w:rsidRPr="008D2D1A">
              <w:rPr>
                <w:b/>
                <w:szCs w:val="28"/>
              </w:rPr>
              <w:t>RXF_</w:t>
            </w:r>
            <w:r w:rsidR="00B41160">
              <w:rPr>
                <w:b/>
                <w:szCs w:val="28"/>
                <w:lang w:val="en-US"/>
              </w:rPr>
              <w:t>E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9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EB0EC2" w:rsidTr="008D2D1A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ED4E00" w:rsidRDefault="008D2D1A" w:rsidP="00B41160">
            <w:pPr>
              <w:jc w:val="center"/>
              <w:rPr>
                <w:b/>
                <w:szCs w:val="28"/>
              </w:rPr>
            </w:pPr>
            <w:r w:rsidRPr="008D2D1A">
              <w:rPr>
                <w:b/>
                <w:szCs w:val="28"/>
              </w:rPr>
              <w:t>RXF_</w:t>
            </w:r>
            <w:r w:rsidR="00B41160">
              <w:rPr>
                <w:b/>
                <w:szCs w:val="28"/>
                <w:lang w:val="en-US"/>
              </w:rPr>
              <w:t>E.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8D2D1A">
        <w:trPr>
          <w:jc w:val="center"/>
        </w:trPr>
        <w:tc>
          <w:tcPr>
            <w:tcW w:w="2977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51929" w:rsidRPr="00C162BB" w:rsidRDefault="00C5192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707D6B">
        <w:rPr>
          <w:sz w:val="22"/>
          <w:szCs w:val="22"/>
        </w:rPr>
        <w:t>5</w:t>
      </w:r>
      <w:r w:rsidR="003730D6">
        <w:rPr>
          <w:szCs w:val="28"/>
          <w:lang w:val="en-US"/>
        </w:rPr>
        <w:br w:type="page"/>
      </w:r>
    </w:p>
    <w:p w:rsidR="00810B70" w:rsidRPr="0012172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12172D">
        <w:rPr>
          <w:b/>
          <w:sz w:val="22"/>
          <w:szCs w:val="22"/>
        </w:rPr>
        <w:lastRenderedPageBreak/>
        <w:t>СОДЕРЖАНИЕ</w:t>
      </w:r>
    </w:p>
    <w:p w:rsidR="0012172D" w:rsidRPr="0012172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172D">
        <w:rPr>
          <w:sz w:val="22"/>
          <w:szCs w:val="22"/>
        </w:rPr>
        <w:fldChar w:fldCharType="begin"/>
      </w:r>
      <w:r w:rsidRPr="0012172D">
        <w:rPr>
          <w:sz w:val="22"/>
          <w:szCs w:val="22"/>
        </w:rPr>
        <w:instrText xml:space="preserve"> TOC \o "1-3" \h \z \u </w:instrText>
      </w:r>
      <w:r w:rsidRPr="0012172D">
        <w:rPr>
          <w:sz w:val="22"/>
          <w:szCs w:val="22"/>
        </w:rPr>
        <w:fldChar w:fldCharType="separate"/>
      </w:r>
      <w:hyperlink w:anchor="_Toc112936752" w:history="1">
        <w:r w:rsidR="0012172D" w:rsidRPr="0012172D">
          <w:rPr>
            <w:rStyle w:val="ad"/>
            <w:b/>
            <w:bCs/>
            <w:noProof/>
            <w:sz w:val="22"/>
            <w:szCs w:val="22"/>
          </w:rPr>
          <w:t>1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_Toc112936752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3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3" w:history="1">
        <w:r w:rsidR="0012172D" w:rsidRPr="0012172D">
          <w:rPr>
            <w:rStyle w:val="ad"/>
            <w:b/>
            <w:bCs/>
            <w:noProof/>
            <w:sz w:val="22"/>
            <w:szCs w:val="22"/>
          </w:rPr>
          <w:t>2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_Toc112936753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4" w:history="1">
        <w:r w:rsidR="0012172D" w:rsidRPr="0012172D">
          <w:rPr>
            <w:rStyle w:val="ad"/>
            <w:noProof/>
            <w:sz w:val="22"/>
            <w:szCs w:val="22"/>
          </w:rPr>
          <w:t>2.1.1 Описание изделия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_Toc112936754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5" w:history="1">
        <w:r w:rsidR="0012172D" w:rsidRPr="0012172D">
          <w:rPr>
            <w:rStyle w:val="ad"/>
            <w:noProof/>
            <w:sz w:val="22"/>
            <w:szCs w:val="22"/>
          </w:rPr>
          <w:t>2.1.2 Принцип работы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_Toc112936755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6" w:history="1">
        <w:r w:rsidR="0012172D" w:rsidRPr="0012172D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_Toc112936756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11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7" w:history="1">
        <w:r w:rsidR="0012172D" w:rsidRPr="0012172D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_Toc112936757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12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8" w:history="1">
        <w:r w:rsidR="0012172D" w:rsidRPr="0012172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_Toc112936758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12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59" w:history="1">
        <w:r w:rsidR="0012172D" w:rsidRPr="0012172D">
          <w:rPr>
            <w:rStyle w:val="ad"/>
            <w:noProof/>
            <w:sz w:val="22"/>
            <w:szCs w:val="22"/>
          </w:rPr>
          <w:t>2.1.6 Оптимальная эксплуатация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_Toc112936759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13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0" w:history="1">
        <w:r w:rsidR="0012172D" w:rsidRPr="0012172D">
          <w:rPr>
            <w:rStyle w:val="ad"/>
            <w:noProof/>
            <w:sz w:val="22"/>
            <w:szCs w:val="22"/>
          </w:rPr>
          <w:t>2.1.7 Чертеж изделия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_Toc112936760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1" w:history="1">
        <w:r w:rsidR="0012172D" w:rsidRPr="0012172D">
          <w:rPr>
            <w:rStyle w:val="ad"/>
            <w:noProof/>
            <w:sz w:val="22"/>
            <w:szCs w:val="22"/>
          </w:rPr>
          <w:t>2.2 Маркировка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_Toc112936761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15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2" w:history="1">
        <w:r w:rsidR="0012172D" w:rsidRPr="0012172D">
          <w:rPr>
            <w:rStyle w:val="ad"/>
            <w:b/>
            <w:noProof/>
            <w:sz w:val="22"/>
            <w:szCs w:val="22"/>
          </w:rPr>
          <w:t>3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КОМПЛЕКТНОСТЬ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_Toc112936762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15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3" w:history="1">
        <w:r w:rsidR="0012172D" w:rsidRPr="0012172D">
          <w:rPr>
            <w:rStyle w:val="ad"/>
            <w:b/>
            <w:bCs/>
            <w:noProof/>
            <w:sz w:val="22"/>
            <w:szCs w:val="22"/>
          </w:rPr>
          <w:t>4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_Toc112936763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16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4" w:history="1">
        <w:r w:rsidR="0012172D" w:rsidRPr="0012172D">
          <w:rPr>
            <w:rStyle w:val="ad"/>
            <w:b/>
            <w:noProof/>
            <w:sz w:val="22"/>
            <w:szCs w:val="22"/>
          </w:rPr>
          <w:t>5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КОНСЕРВАЦИЯ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_Toc112936764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17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5" w:history="1">
        <w:r w:rsidR="0012172D" w:rsidRPr="0012172D">
          <w:rPr>
            <w:rStyle w:val="ad"/>
            <w:b/>
            <w:noProof/>
            <w:sz w:val="22"/>
            <w:szCs w:val="22"/>
          </w:rPr>
          <w:t>6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_Toc112936765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18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6" w:history="1">
        <w:r w:rsidR="0012172D" w:rsidRPr="0012172D">
          <w:rPr>
            <w:rStyle w:val="ad"/>
            <w:b/>
            <w:noProof/>
            <w:sz w:val="22"/>
            <w:szCs w:val="22"/>
          </w:rPr>
          <w:t>7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_Toc112936766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19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7" w:history="1">
        <w:r w:rsidR="0012172D" w:rsidRPr="0012172D">
          <w:rPr>
            <w:rStyle w:val="ad"/>
            <w:b/>
            <w:noProof/>
            <w:sz w:val="22"/>
            <w:szCs w:val="22"/>
          </w:rPr>
          <w:t>8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_Toc112936767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20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8" w:history="1">
        <w:r w:rsidR="0012172D" w:rsidRPr="0012172D">
          <w:rPr>
            <w:rStyle w:val="ad"/>
            <w:b/>
            <w:noProof/>
            <w:sz w:val="22"/>
            <w:szCs w:val="22"/>
          </w:rPr>
          <w:t>9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_Toc112936768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20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69" w:history="1">
        <w:r w:rsidR="0012172D" w:rsidRPr="0012172D">
          <w:rPr>
            <w:rStyle w:val="ad"/>
            <w:noProof/>
            <w:sz w:val="22"/>
            <w:szCs w:val="22"/>
          </w:rPr>
          <w:t>9.1 Общие требования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_Toc112936769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23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70" w:history="1">
        <w:r w:rsidR="0012172D" w:rsidRPr="0012172D">
          <w:rPr>
            <w:rStyle w:val="ad"/>
            <w:b/>
            <w:noProof/>
            <w:sz w:val="22"/>
            <w:szCs w:val="22"/>
          </w:rPr>
          <w:t>10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_Toc112936770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24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71" w:history="1">
        <w:r w:rsidR="0012172D" w:rsidRPr="0012172D">
          <w:rPr>
            <w:rStyle w:val="ad"/>
            <w:b/>
            <w:noProof/>
            <w:sz w:val="22"/>
            <w:szCs w:val="22"/>
          </w:rPr>
          <w:t>11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_Toc112936771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29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72" w:history="1">
        <w:r w:rsidR="0012172D" w:rsidRPr="0012172D">
          <w:rPr>
            <w:rStyle w:val="ad"/>
            <w:b/>
            <w:noProof/>
            <w:sz w:val="22"/>
            <w:szCs w:val="22"/>
          </w:rPr>
          <w:t>12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ХРАНЕНИЕ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_Toc112936772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30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12172D" w:rsidRPr="0012172D" w:rsidRDefault="00707D6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936773" w:history="1">
        <w:r w:rsidR="0012172D" w:rsidRPr="0012172D">
          <w:rPr>
            <w:rStyle w:val="ad"/>
            <w:b/>
            <w:noProof/>
            <w:sz w:val="22"/>
            <w:szCs w:val="22"/>
          </w:rPr>
          <w:t>13</w:t>
        </w:r>
        <w:r w:rsidR="0012172D" w:rsidRPr="001217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172D" w:rsidRPr="0012172D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12172D" w:rsidRPr="0012172D">
          <w:rPr>
            <w:noProof/>
            <w:webHidden/>
            <w:sz w:val="22"/>
            <w:szCs w:val="22"/>
          </w:rPr>
          <w:tab/>
        </w:r>
        <w:r w:rsidR="0012172D" w:rsidRPr="0012172D">
          <w:rPr>
            <w:noProof/>
            <w:webHidden/>
            <w:sz w:val="22"/>
            <w:szCs w:val="22"/>
          </w:rPr>
          <w:fldChar w:fldCharType="begin"/>
        </w:r>
        <w:r w:rsidR="0012172D" w:rsidRPr="0012172D">
          <w:rPr>
            <w:noProof/>
            <w:webHidden/>
            <w:sz w:val="22"/>
            <w:szCs w:val="22"/>
          </w:rPr>
          <w:instrText xml:space="preserve"> PAGEREF _Toc112936773 \h </w:instrText>
        </w:r>
        <w:r w:rsidR="0012172D" w:rsidRPr="0012172D">
          <w:rPr>
            <w:noProof/>
            <w:webHidden/>
            <w:sz w:val="22"/>
            <w:szCs w:val="22"/>
          </w:rPr>
        </w:r>
        <w:r w:rsidR="0012172D" w:rsidRPr="0012172D">
          <w:rPr>
            <w:noProof/>
            <w:webHidden/>
            <w:sz w:val="22"/>
            <w:szCs w:val="22"/>
          </w:rPr>
          <w:fldChar w:fldCharType="separate"/>
        </w:r>
        <w:r w:rsidR="00A80E92">
          <w:rPr>
            <w:noProof/>
            <w:webHidden/>
            <w:sz w:val="22"/>
            <w:szCs w:val="22"/>
          </w:rPr>
          <w:t>31</w:t>
        </w:r>
        <w:r w:rsidR="0012172D" w:rsidRPr="0012172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12172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4D191B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5C4F4C" w:rsidRPr="008D2D1A">
        <w:rPr>
          <w:sz w:val="22"/>
          <w:szCs w:val="22"/>
        </w:rPr>
        <w:t>RXF_</w:t>
      </w:r>
      <w:r w:rsidR="00B41160">
        <w:rPr>
          <w:sz w:val="22"/>
          <w:szCs w:val="22"/>
          <w:lang w:val="en-US"/>
        </w:rPr>
        <w:t>E</w:t>
      </w:r>
      <w:r w:rsidR="005C4F4C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936752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9"/>
        <w:gridCol w:w="7212"/>
      </w:tblGrid>
      <w:tr w:rsidR="00E23B3E" w:rsidRPr="001E5460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12" w:type="dxa"/>
            <w:vAlign w:val="center"/>
          </w:tcPr>
          <w:p w:rsidR="00E23B3E" w:rsidRPr="00B41160" w:rsidRDefault="00B3447E" w:rsidP="00B4116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(сплит-систем), модельный ряд </w:t>
            </w:r>
            <w:r w:rsidR="008D2D1A" w:rsidRPr="008D2D1A">
              <w:rPr>
                <w:sz w:val="22"/>
                <w:szCs w:val="22"/>
              </w:rPr>
              <w:t>RXF_</w:t>
            </w:r>
            <w:r w:rsidR="00B41160">
              <w:rPr>
                <w:sz w:val="22"/>
                <w:szCs w:val="22"/>
                <w:lang w:val="en-US"/>
              </w:rPr>
              <w:t>E</w:t>
            </w:r>
          </w:p>
        </w:tc>
      </w:tr>
      <w:tr w:rsidR="00E23B3E" w:rsidRPr="001316FC" w:rsidTr="00710877">
        <w:trPr>
          <w:trHeight w:val="331"/>
          <w:jc w:val="center"/>
        </w:trPr>
        <w:tc>
          <w:tcPr>
            <w:tcW w:w="281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12" w:type="dxa"/>
            <w:vAlign w:val="center"/>
          </w:tcPr>
          <w:p w:rsidR="00E23B3E" w:rsidRPr="00B41160" w:rsidRDefault="00B41160" w:rsidP="00B411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RXF20E, RXF25E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RXF35E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RXF42E</w:t>
            </w:r>
          </w:p>
        </w:tc>
      </w:tr>
      <w:tr w:rsidR="00E23B3E" w:rsidRPr="001E5460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7500CE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12" w:type="dxa"/>
            <w:vAlign w:val="center"/>
          </w:tcPr>
          <w:p w:rsidR="00E23B3E" w:rsidRPr="005E0FEF" w:rsidRDefault="00B41160" w:rsidP="001B19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RXF20</w:t>
            </w:r>
            <w:r w:rsidR="001B19C2" w:rsidRPr="001B19C2">
              <w:rPr>
                <w:sz w:val="22"/>
                <w:szCs w:val="22"/>
              </w:rPr>
              <w:t>E5V1B</w:t>
            </w:r>
            <w:r>
              <w:rPr>
                <w:sz w:val="22"/>
                <w:szCs w:val="22"/>
              </w:rPr>
              <w:t>, RXF25</w:t>
            </w:r>
            <w:r w:rsidR="001B19C2" w:rsidRPr="001B19C2">
              <w:rPr>
                <w:sz w:val="22"/>
                <w:szCs w:val="22"/>
              </w:rPr>
              <w:t>E5V1B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RXF35</w:t>
            </w:r>
            <w:r w:rsidR="001B19C2" w:rsidRPr="001B19C2">
              <w:rPr>
                <w:sz w:val="22"/>
                <w:szCs w:val="22"/>
              </w:rPr>
              <w:t>E5V1B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RXF42</w:t>
            </w:r>
            <w:r w:rsidR="001B19C2" w:rsidRPr="001B19C2">
              <w:rPr>
                <w:sz w:val="22"/>
                <w:szCs w:val="22"/>
              </w:rPr>
              <w:t>E5V1B</w:t>
            </w:r>
          </w:p>
        </w:tc>
      </w:tr>
      <w:tr w:rsidR="00E23B3E" w:rsidRPr="001E5460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12" w:type="dxa"/>
            <w:vAlign w:val="center"/>
          </w:tcPr>
          <w:p w:rsidR="00E23B3E" w:rsidRPr="001E5460" w:rsidRDefault="007541B4" w:rsidP="004D19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710877">
        <w:trPr>
          <w:trHeight w:val="205"/>
          <w:jc w:val="center"/>
        </w:trPr>
        <w:tc>
          <w:tcPr>
            <w:tcW w:w="2819" w:type="dxa"/>
            <w:vAlign w:val="center"/>
          </w:tcPr>
          <w:p w:rsidR="00E23B3E" w:rsidRPr="001E5460" w:rsidRDefault="00E23B3E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12" w:type="dxa"/>
            <w:vAlign w:val="center"/>
          </w:tcPr>
          <w:p w:rsidR="00E23B3E" w:rsidRPr="00CA2FC0" w:rsidRDefault="002714A9" w:rsidP="004D191B">
            <w:pPr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710877">
        <w:trPr>
          <w:trHeight w:val="337"/>
          <w:jc w:val="center"/>
        </w:trPr>
        <w:tc>
          <w:tcPr>
            <w:tcW w:w="2819" w:type="dxa"/>
            <w:vAlign w:val="center"/>
          </w:tcPr>
          <w:p w:rsidR="00E23B3E" w:rsidRPr="001E5460" w:rsidRDefault="00EF7D4B" w:rsidP="004D191B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12" w:type="dxa"/>
            <w:vAlign w:val="center"/>
          </w:tcPr>
          <w:p w:rsidR="00E23B3E" w:rsidRPr="00CA2FC0" w:rsidRDefault="00F95A56" w:rsidP="00707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07D6B">
              <w:rPr>
                <w:sz w:val="22"/>
                <w:szCs w:val="22"/>
              </w:rPr>
              <w:t>5</w:t>
            </w:r>
          </w:p>
        </w:tc>
      </w:tr>
      <w:tr w:rsidR="00E23B3E" w:rsidRPr="001E5460" w:rsidTr="00710877">
        <w:trPr>
          <w:trHeight w:val="265"/>
          <w:jc w:val="center"/>
        </w:trPr>
        <w:tc>
          <w:tcPr>
            <w:tcW w:w="2819" w:type="dxa"/>
            <w:vAlign w:val="center"/>
          </w:tcPr>
          <w:p w:rsidR="00E23B3E" w:rsidRPr="001E5460" w:rsidRDefault="007C60C7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12" w:type="dxa"/>
            <w:vAlign w:val="center"/>
          </w:tcPr>
          <w:p w:rsidR="00E23B3E" w:rsidRPr="00CA2FC0" w:rsidRDefault="007C60C7" w:rsidP="004D19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152D4" w:rsidRPr="001E5460" w:rsidTr="00710877">
        <w:trPr>
          <w:trHeight w:val="492"/>
          <w:jc w:val="center"/>
        </w:trPr>
        <w:tc>
          <w:tcPr>
            <w:tcW w:w="2819" w:type="dxa"/>
            <w:vAlign w:val="center"/>
          </w:tcPr>
          <w:p w:rsidR="008152D4" w:rsidRPr="001E5460" w:rsidRDefault="008152D4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12" w:type="dxa"/>
            <w:vAlign w:val="center"/>
          </w:tcPr>
          <w:p w:rsidR="00707D6B" w:rsidRPr="00042260" w:rsidRDefault="00707D6B" w:rsidP="00707D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707D6B" w:rsidRPr="00042260" w:rsidRDefault="00707D6B" w:rsidP="00707D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707D6B" w:rsidRDefault="00707D6B" w:rsidP="00707D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707D6B" w:rsidRDefault="00707D6B" w:rsidP="00707D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707D6B" w:rsidRPr="00BA5424" w:rsidRDefault="00707D6B" w:rsidP="00707D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707D6B" w:rsidRPr="00BA5424" w:rsidRDefault="00707D6B" w:rsidP="00707D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707D6B" w:rsidRPr="00BA5424" w:rsidRDefault="00707D6B" w:rsidP="00707D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8152D4" w:rsidRPr="00481251" w:rsidRDefault="00707D6B" w:rsidP="00707D6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FA6820" w:rsidRPr="00707D6B" w:rsidTr="00710877">
        <w:trPr>
          <w:trHeight w:val="289"/>
          <w:jc w:val="center"/>
        </w:trPr>
        <w:tc>
          <w:tcPr>
            <w:tcW w:w="2819" w:type="dxa"/>
            <w:vAlign w:val="center"/>
          </w:tcPr>
          <w:p w:rsidR="00FA6820" w:rsidRPr="001E5460" w:rsidRDefault="00FA6820" w:rsidP="00FA6820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12" w:type="dxa"/>
            <w:vAlign w:val="center"/>
          </w:tcPr>
          <w:p w:rsidR="00FA6820" w:rsidRPr="000A02D7" w:rsidRDefault="00FA6820" w:rsidP="00FA6820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proofErr w:type="spellStart"/>
            <w:r>
              <w:rPr>
                <w:sz w:val="22"/>
                <w:szCs w:val="22"/>
                <w:lang w:val="en-US"/>
              </w:rPr>
              <w:t>Isitma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ve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Sogutma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Sistemleri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A.S.</w:t>
            </w:r>
          </w:p>
        </w:tc>
      </w:tr>
      <w:tr w:rsidR="00FA6820" w:rsidRPr="001E5460" w:rsidTr="00710877">
        <w:trPr>
          <w:trHeight w:val="279"/>
          <w:jc w:val="center"/>
        </w:trPr>
        <w:tc>
          <w:tcPr>
            <w:tcW w:w="2819" w:type="dxa"/>
            <w:vAlign w:val="center"/>
          </w:tcPr>
          <w:p w:rsidR="00FA6820" w:rsidRPr="001E5460" w:rsidRDefault="00FA6820" w:rsidP="00FA6820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12" w:type="dxa"/>
            <w:vAlign w:val="center"/>
          </w:tcPr>
          <w:p w:rsidR="00FA6820" w:rsidRPr="00481251" w:rsidRDefault="00FA6820" w:rsidP="00FA68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FA6820" w:rsidRPr="00707D6B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FA6820" w:rsidRPr="001E5460" w:rsidRDefault="00FA6820" w:rsidP="00FA6820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12" w:type="dxa"/>
            <w:vAlign w:val="center"/>
          </w:tcPr>
          <w:p w:rsidR="00FA6820" w:rsidRPr="00710871" w:rsidRDefault="00FA6820" w:rsidP="00FA682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 xml:space="preserve">Organize </w:t>
            </w:r>
            <w:proofErr w:type="spellStart"/>
            <w:r>
              <w:rPr>
                <w:sz w:val="22"/>
                <w:szCs w:val="22"/>
                <w:lang w:val="en-US"/>
              </w:rPr>
              <w:t>Sanayi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Bolgesi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756F5C" w:rsidRPr="001E5460" w:rsidTr="00710877">
        <w:trPr>
          <w:trHeight w:val="358"/>
          <w:jc w:val="center"/>
        </w:trPr>
        <w:tc>
          <w:tcPr>
            <w:tcW w:w="281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12" w:type="dxa"/>
            <w:vAlign w:val="center"/>
          </w:tcPr>
          <w:p w:rsidR="00756F5C" w:rsidRPr="001E5460" w:rsidRDefault="00756F5C" w:rsidP="004D191B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707D6B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12" w:type="dxa"/>
            <w:vAlign w:val="center"/>
          </w:tcPr>
          <w:p w:rsidR="00707D6B" w:rsidRDefault="00707D6B" w:rsidP="00707D6B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707D6B" w:rsidRPr="006E3C0A" w:rsidRDefault="00707D6B" w:rsidP="00707D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707D6B" w:rsidRPr="006E3C0A" w:rsidRDefault="00707D6B" w:rsidP="00707D6B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07D6B" w:rsidRPr="006E3C0A" w:rsidRDefault="00707D6B" w:rsidP="00707D6B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07D6B" w:rsidRPr="006E3C0A" w:rsidRDefault="00707D6B" w:rsidP="00707D6B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707D6B" w:rsidRPr="003F28A1" w:rsidRDefault="00707D6B" w:rsidP="00707D6B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56F5C" w:rsidRPr="00707D6B" w:rsidRDefault="00707D6B" w:rsidP="00707D6B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707D6B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707D6B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707D6B">
              <w:rPr>
                <w:lang w:val="en-US"/>
              </w:rPr>
              <w:instrText xml:space="preserve"> HYPERLINK "mailto:info@uelements.com" </w:instrText>
            </w:r>
            <w:r>
              <w:fldChar w:fldCharType="separate"/>
            </w:r>
            <w:r w:rsidRPr="00022B26">
              <w:rPr>
                <w:rStyle w:val="ad"/>
                <w:sz w:val="22"/>
                <w:szCs w:val="22"/>
                <w:lang w:val="en-US"/>
              </w:rPr>
              <w:t>info</w:t>
            </w:r>
            <w:r w:rsidRPr="00707D6B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022B26">
              <w:rPr>
                <w:rStyle w:val="ad"/>
                <w:sz w:val="22"/>
                <w:szCs w:val="22"/>
                <w:lang w:val="en-US"/>
              </w:rPr>
              <w:t>uelements</w:t>
            </w:r>
            <w:proofErr w:type="spellEnd"/>
            <w:r w:rsidRPr="00707D6B">
              <w:rPr>
                <w:rStyle w:val="ad"/>
                <w:sz w:val="22"/>
                <w:szCs w:val="22"/>
                <w:lang w:val="en-US"/>
              </w:rPr>
              <w:t>.</w:t>
            </w:r>
            <w:r w:rsidRPr="00022B26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  <w:bookmarkStart w:id="2" w:name="_GoBack"/>
            <w:bookmarkEnd w:id="2"/>
          </w:p>
        </w:tc>
      </w:tr>
      <w:tr w:rsidR="00756F5C" w:rsidRPr="00B51E9F" w:rsidTr="00710877">
        <w:trPr>
          <w:trHeight w:val="553"/>
          <w:jc w:val="center"/>
        </w:trPr>
        <w:tc>
          <w:tcPr>
            <w:tcW w:w="2819" w:type="dxa"/>
            <w:vAlign w:val="center"/>
          </w:tcPr>
          <w:p w:rsidR="00756F5C" w:rsidRPr="001E5460" w:rsidRDefault="00756F5C" w:rsidP="004D191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12" w:type="dxa"/>
            <w:vAlign w:val="center"/>
          </w:tcPr>
          <w:p w:rsidR="00756F5C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4D191B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293675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93675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773274" w:rsidRDefault="00493D50" w:rsidP="003808D1">
      <w:pPr>
        <w:spacing w:line="276" w:lineRule="auto"/>
        <w:jc w:val="both"/>
        <w:rPr>
          <w:sz w:val="20"/>
          <w:szCs w:val="20"/>
        </w:rPr>
      </w:pP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 xml:space="preserve">Наружные блоки </w:t>
      </w:r>
      <w:r w:rsidR="001316FC">
        <w:rPr>
          <w:sz w:val="22"/>
          <w:szCs w:val="22"/>
        </w:rPr>
        <w:t>бытовых</w:t>
      </w:r>
      <w:r w:rsidRPr="000E0F86">
        <w:rPr>
          <w:sz w:val="22"/>
          <w:szCs w:val="22"/>
        </w:rPr>
        <w:t xml:space="preserve">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8D2D1A" w:rsidRPr="008D2D1A">
        <w:rPr>
          <w:sz w:val="22"/>
          <w:szCs w:val="22"/>
        </w:rPr>
        <w:t>RXF_</w:t>
      </w:r>
      <w:r w:rsidR="00700141">
        <w:rPr>
          <w:sz w:val="22"/>
          <w:szCs w:val="22"/>
          <w:lang w:val="en-US"/>
        </w:rPr>
        <w:t>E</w:t>
      </w:r>
      <w:r w:rsidR="008D2D1A" w:rsidRPr="008D2D1A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ED62CF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6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0D0010" w:rsidRDefault="000D0010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Антикоррозионная обработка оребрения</w:t>
      </w:r>
      <w:r w:rsidR="0017036C">
        <w:rPr>
          <w:sz w:val="22"/>
          <w:szCs w:val="22"/>
        </w:rPr>
        <w:t xml:space="preserve"> теплообменника наружного блока.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 xml:space="preserve">аккуратные и прочные, их можно легко установить на крыше или террасе, либо просто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93675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773274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E2455A" w:rsidRDefault="00AD5189" w:rsidP="007732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5"/>
        <w:gridCol w:w="2930"/>
      </w:tblGrid>
      <w:tr w:rsidR="006F5B26" w:rsidTr="00773274">
        <w:trPr>
          <w:trHeight w:val="4008"/>
          <w:jc w:val="center"/>
        </w:trPr>
        <w:tc>
          <w:tcPr>
            <w:tcW w:w="4235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2381885" cy="3293321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706" cy="3323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</w:tcPr>
          <w:p w:rsidR="006F5B26" w:rsidRDefault="006F5B26" w:rsidP="0054378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773274" w:rsidRDefault="00773274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1990725" cy="1410097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12797" cy="142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786EBC" w:rsidRDefault="00786EBC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204" cy="15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B41160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655735" cy="24057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802" cy="241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EBC" w:rsidRDefault="00786EBC" w:rsidP="008518E2">
      <w:pPr>
        <w:spacing w:line="276" w:lineRule="auto"/>
        <w:jc w:val="center"/>
        <w:rPr>
          <w:sz w:val="20"/>
          <w:szCs w:val="20"/>
        </w:rPr>
      </w:pP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F2FE4" w:rsidRPr="00E64FF1" w:rsidRDefault="006E3748" w:rsidP="00E64FF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64F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6"/>
        <w:gridCol w:w="3715"/>
      </w:tblGrid>
      <w:tr w:rsidR="00DC2969" w:rsidTr="004979C8">
        <w:trPr>
          <w:jc w:val="center"/>
        </w:trPr>
        <w:tc>
          <w:tcPr>
            <w:tcW w:w="5073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439922" cy="2910703"/>
                  <wp:effectExtent l="0" t="0" r="8255" b="444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664" cy="292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786EBC">
            <w:pPr>
              <w:pStyle w:val="af3"/>
              <w:spacing w:line="240" w:lineRule="auto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A157F1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4979C8" w:rsidRDefault="004979C8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86EBC" w:rsidRDefault="00786EBC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293675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08743A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13352C">
        <w:rPr>
          <w:sz w:val="22"/>
          <w:szCs w:val="22"/>
        </w:rPr>
        <w:t xml:space="preserve"> в таблице 2.</w:t>
      </w:r>
    </w:p>
    <w:p w:rsidR="007B0C40" w:rsidRDefault="007B0C4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532799" w:rsidRDefault="00532799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918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36"/>
        <w:gridCol w:w="601"/>
        <w:gridCol w:w="284"/>
        <w:gridCol w:w="567"/>
        <w:gridCol w:w="1388"/>
        <w:gridCol w:w="1276"/>
        <w:gridCol w:w="29"/>
        <w:gridCol w:w="1389"/>
        <w:gridCol w:w="1446"/>
      </w:tblGrid>
      <w:tr w:rsidR="00FD2C7C" w:rsidRPr="00F10C3A" w:rsidTr="00377C52">
        <w:tc>
          <w:tcPr>
            <w:tcW w:w="4390" w:type="dxa"/>
            <w:gridSpan w:val="6"/>
            <w:vAlign w:val="center"/>
          </w:tcPr>
          <w:p w:rsidR="00FD2C7C" w:rsidRPr="0093588B" w:rsidRDefault="00FD2C7C" w:rsidP="00FD2C7C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3588B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388" w:type="dxa"/>
            <w:vAlign w:val="center"/>
          </w:tcPr>
          <w:p w:rsidR="00FD2C7C" w:rsidRPr="0013352C" w:rsidRDefault="005F5703" w:rsidP="0013352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3588B">
              <w:rPr>
                <w:b/>
                <w:sz w:val="18"/>
                <w:szCs w:val="18"/>
              </w:rPr>
              <w:t>RXF20</w:t>
            </w:r>
            <w:r w:rsidR="0013352C">
              <w:rPr>
                <w:b/>
                <w:sz w:val="18"/>
                <w:szCs w:val="18"/>
                <w:lang w:val="en-US"/>
              </w:rPr>
              <w:t>E</w:t>
            </w:r>
          </w:p>
        </w:tc>
        <w:tc>
          <w:tcPr>
            <w:tcW w:w="1276" w:type="dxa"/>
            <w:vAlign w:val="center"/>
          </w:tcPr>
          <w:p w:rsidR="00FD2C7C" w:rsidRPr="0013352C" w:rsidRDefault="005F5703" w:rsidP="0013352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3588B">
              <w:rPr>
                <w:b/>
                <w:sz w:val="18"/>
                <w:szCs w:val="18"/>
              </w:rPr>
              <w:t>RXF25</w:t>
            </w:r>
            <w:r w:rsidR="0013352C">
              <w:rPr>
                <w:b/>
                <w:sz w:val="18"/>
                <w:szCs w:val="18"/>
                <w:lang w:val="en-US"/>
              </w:rPr>
              <w:t>E</w:t>
            </w:r>
          </w:p>
        </w:tc>
        <w:tc>
          <w:tcPr>
            <w:tcW w:w="1418" w:type="dxa"/>
            <w:gridSpan w:val="2"/>
            <w:vAlign w:val="center"/>
          </w:tcPr>
          <w:p w:rsidR="00FD2C7C" w:rsidRPr="0013352C" w:rsidRDefault="005F5703" w:rsidP="0013352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3588B">
              <w:rPr>
                <w:b/>
                <w:sz w:val="18"/>
                <w:szCs w:val="18"/>
              </w:rPr>
              <w:t>RXF35</w:t>
            </w:r>
            <w:r w:rsidR="0013352C">
              <w:rPr>
                <w:b/>
                <w:sz w:val="18"/>
                <w:szCs w:val="18"/>
                <w:lang w:val="en-US"/>
              </w:rPr>
              <w:t>E</w:t>
            </w:r>
          </w:p>
        </w:tc>
        <w:tc>
          <w:tcPr>
            <w:tcW w:w="1446" w:type="dxa"/>
            <w:vAlign w:val="center"/>
          </w:tcPr>
          <w:p w:rsidR="00FD2C7C" w:rsidRPr="0013352C" w:rsidRDefault="005F5703" w:rsidP="0013352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3588B">
              <w:rPr>
                <w:b/>
                <w:sz w:val="18"/>
                <w:szCs w:val="18"/>
              </w:rPr>
              <w:t>RXF42</w:t>
            </w:r>
            <w:r w:rsidR="0013352C">
              <w:rPr>
                <w:b/>
                <w:sz w:val="18"/>
                <w:szCs w:val="18"/>
                <w:lang w:val="en-US"/>
              </w:rPr>
              <w:t>E</w:t>
            </w:r>
          </w:p>
        </w:tc>
      </w:tr>
      <w:tr w:rsidR="00FD2C7C" w:rsidRPr="00F10C3A" w:rsidTr="00377C52">
        <w:tc>
          <w:tcPr>
            <w:tcW w:w="1384" w:type="dxa"/>
            <w:vAlign w:val="center"/>
          </w:tcPr>
          <w:p w:rsidR="00FD2C7C" w:rsidRPr="00F10C3A" w:rsidRDefault="00FD2C7C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3006" w:type="dxa"/>
            <w:gridSpan w:val="5"/>
            <w:vAlign w:val="center"/>
          </w:tcPr>
          <w:p w:rsidR="00FD2C7C" w:rsidRPr="00F10C3A" w:rsidRDefault="00FD2C7C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528" w:type="dxa"/>
            <w:gridSpan w:val="5"/>
            <w:vAlign w:val="center"/>
          </w:tcPr>
          <w:p w:rsidR="00FD2C7C" w:rsidRPr="00F10C3A" w:rsidRDefault="00FD2C7C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4813B6" w:rsidRPr="00F10C3A" w:rsidTr="00377C52">
        <w:tc>
          <w:tcPr>
            <w:tcW w:w="1384" w:type="dxa"/>
            <w:vMerge w:val="restart"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418" w:type="dxa"/>
            <w:vMerge w:val="restart"/>
            <w:vAlign w:val="center"/>
          </w:tcPr>
          <w:p w:rsidR="004813B6" w:rsidRPr="00F10C3A" w:rsidRDefault="004813B6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08743A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550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1F76B3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740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1F76B3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343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630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790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4813B6" w:rsidRPr="00856D37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400</w:t>
            </w:r>
          </w:p>
        </w:tc>
      </w:tr>
      <w:tr w:rsidR="00553092" w:rsidRPr="00F10C3A" w:rsidTr="00377C52">
        <w:tc>
          <w:tcPr>
            <w:tcW w:w="1384" w:type="dxa"/>
            <w:vMerge w:val="restart"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439" w:type="dxa"/>
            <w:gridSpan w:val="4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082" w:type="dxa"/>
            <w:gridSpan w:val="4"/>
            <w:vAlign w:val="center"/>
          </w:tcPr>
          <w:p w:rsidR="00553092" w:rsidRPr="00F10C3A" w:rsidRDefault="00213D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24</w:t>
            </w:r>
          </w:p>
        </w:tc>
        <w:tc>
          <w:tcPr>
            <w:tcW w:w="1446" w:type="dxa"/>
            <w:vAlign w:val="center"/>
          </w:tcPr>
          <w:p w:rsidR="00553092" w:rsidRPr="00F10C3A" w:rsidRDefault="00213D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28</w:t>
            </w:r>
          </w:p>
        </w:tc>
      </w:tr>
      <w:tr w:rsidR="00553092" w:rsidRPr="00F10C3A" w:rsidTr="00377C52">
        <w:tc>
          <w:tcPr>
            <w:tcW w:w="1384" w:type="dxa"/>
            <w:vMerge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4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082" w:type="dxa"/>
            <w:gridSpan w:val="4"/>
            <w:vAlign w:val="center"/>
          </w:tcPr>
          <w:p w:rsidR="00553092" w:rsidRPr="00F10C3A" w:rsidRDefault="00213D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26</w:t>
            </w:r>
          </w:p>
        </w:tc>
        <w:tc>
          <w:tcPr>
            <w:tcW w:w="1446" w:type="dxa"/>
            <w:vAlign w:val="center"/>
          </w:tcPr>
          <w:p w:rsidR="00553092" w:rsidRPr="00F10C3A" w:rsidRDefault="00213D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30</w:t>
            </w:r>
          </w:p>
        </w:tc>
      </w:tr>
      <w:tr w:rsidR="00553092" w:rsidRPr="00F10C3A" w:rsidTr="00377C52">
        <w:tc>
          <w:tcPr>
            <w:tcW w:w="1384" w:type="dxa"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Теплобмен-ник</w:t>
            </w:r>
          </w:p>
        </w:tc>
        <w:tc>
          <w:tcPr>
            <w:tcW w:w="3006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553092" w:rsidRPr="008C3E00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Вафельное ребро</w:t>
            </w:r>
          </w:p>
        </w:tc>
      </w:tr>
      <w:tr w:rsidR="00553092" w:rsidRPr="00F10C3A" w:rsidTr="00377C52">
        <w:tc>
          <w:tcPr>
            <w:tcW w:w="1384" w:type="dxa"/>
            <w:vMerge w:val="restart"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006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554" w:type="dxa"/>
            <w:gridSpan w:val="2"/>
            <w:vMerge w:val="restart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885" w:type="dxa"/>
            <w:gridSpan w:val="2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Охлаж-дение</w:t>
            </w:r>
          </w:p>
        </w:tc>
        <w:tc>
          <w:tcPr>
            <w:tcW w:w="567" w:type="dxa"/>
            <w:vAlign w:val="center"/>
          </w:tcPr>
          <w:p w:rsidR="004813B6" w:rsidRPr="009E7505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388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27.6</w:t>
            </w:r>
          </w:p>
        </w:tc>
        <w:tc>
          <w:tcPr>
            <w:tcW w:w="2694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29</w:t>
            </w:r>
          </w:p>
        </w:tc>
        <w:tc>
          <w:tcPr>
            <w:tcW w:w="1446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28.5</w:t>
            </w:r>
          </w:p>
        </w:tc>
      </w:tr>
      <w:tr w:rsidR="004813B6" w:rsidRPr="00F10C3A" w:rsidTr="00377C52">
        <w:tc>
          <w:tcPr>
            <w:tcW w:w="1384" w:type="dxa"/>
            <w:vMerge/>
            <w:vAlign w:val="center"/>
          </w:tcPr>
          <w:p w:rsidR="004813B6" w:rsidRPr="00F10C3A" w:rsidRDefault="004813B6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388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27.1</w:t>
            </w:r>
          </w:p>
        </w:tc>
        <w:tc>
          <w:tcPr>
            <w:tcW w:w="2694" w:type="dxa"/>
            <w:gridSpan w:val="3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</w:t>
            </w:r>
          </w:p>
        </w:tc>
        <w:tc>
          <w:tcPr>
            <w:tcW w:w="1446" w:type="dxa"/>
            <w:vAlign w:val="center"/>
          </w:tcPr>
          <w:p w:rsidR="004813B6" w:rsidRPr="00F10C3A" w:rsidRDefault="004813B6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27.5</w:t>
            </w:r>
          </w:p>
        </w:tc>
      </w:tr>
      <w:tr w:rsidR="00553092" w:rsidRPr="00F10C3A" w:rsidTr="00377C52">
        <w:tc>
          <w:tcPr>
            <w:tcW w:w="1384" w:type="dxa"/>
            <w:vMerge w:val="restart"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3006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553092" w:rsidRPr="00F10C3A" w:rsidTr="00377C52">
        <w:tc>
          <w:tcPr>
            <w:tcW w:w="1384" w:type="dxa"/>
            <w:vMerge/>
            <w:vAlign w:val="center"/>
          </w:tcPr>
          <w:p w:rsidR="00553092" w:rsidRPr="00F10C3A" w:rsidRDefault="00553092" w:rsidP="0093588B">
            <w:pPr>
              <w:spacing w:line="276" w:lineRule="auto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F50052" w:rsidRPr="00F10C3A" w:rsidTr="00377C52">
        <w:tc>
          <w:tcPr>
            <w:tcW w:w="1384" w:type="dxa"/>
            <w:vMerge w:val="restart"/>
            <w:vAlign w:val="center"/>
          </w:tcPr>
          <w:p w:rsidR="00F50052" w:rsidRPr="00F10C3A" w:rsidRDefault="00F50052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439" w:type="dxa"/>
            <w:gridSpan w:val="4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664" w:type="dxa"/>
            <w:gridSpan w:val="2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2864" w:type="dxa"/>
            <w:gridSpan w:val="3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F50052" w:rsidRPr="00F10C3A" w:rsidTr="00377C52">
        <w:tc>
          <w:tcPr>
            <w:tcW w:w="1384" w:type="dxa"/>
            <w:vMerge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4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664" w:type="dxa"/>
            <w:gridSpan w:val="2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2864" w:type="dxa"/>
            <w:gridSpan w:val="3"/>
            <w:vAlign w:val="center"/>
          </w:tcPr>
          <w:p w:rsidR="00F50052" w:rsidRPr="00F10C3A" w:rsidRDefault="00F5005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93588B" w:rsidRPr="00F10C3A" w:rsidTr="0093588B">
        <w:tc>
          <w:tcPr>
            <w:tcW w:w="1384" w:type="dxa"/>
            <w:vMerge w:val="restart"/>
            <w:vAlign w:val="center"/>
          </w:tcPr>
          <w:p w:rsidR="0093588B" w:rsidRPr="00F10C3A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006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4417D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93588B" w:rsidRPr="00F10C3A" w:rsidTr="0093588B">
        <w:tc>
          <w:tcPr>
            <w:tcW w:w="1384" w:type="dxa"/>
            <w:vMerge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93588B" w:rsidRPr="00F10C3A" w:rsidTr="0093588B">
        <w:tc>
          <w:tcPr>
            <w:tcW w:w="1384" w:type="dxa"/>
            <w:vMerge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851" w:type="dxa"/>
            <w:gridSpan w:val="2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693" w:type="dxa"/>
            <w:gridSpan w:val="3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0.45</w:t>
            </w:r>
          </w:p>
        </w:tc>
        <w:tc>
          <w:tcPr>
            <w:tcW w:w="1389" w:type="dxa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0.55</w:t>
            </w:r>
          </w:p>
        </w:tc>
        <w:tc>
          <w:tcPr>
            <w:tcW w:w="1446" w:type="dxa"/>
            <w:vAlign w:val="center"/>
          </w:tcPr>
          <w:p w:rsidR="0093588B" w:rsidRPr="00F10C3A" w:rsidRDefault="0093588B" w:rsidP="0093588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0.75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Pr="00F10C3A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851" w:type="dxa"/>
            <w:gridSpan w:val="2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Pr="00F10C3A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851" w:type="dxa"/>
            <w:gridSpan w:val="2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9.52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851" w:type="dxa"/>
            <w:gridSpan w:val="2"/>
            <w:vAlign w:val="center"/>
          </w:tcPr>
          <w:p w:rsidR="0093588B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5528" w:type="dxa"/>
            <w:gridSpan w:val="5"/>
            <w:vAlign w:val="center"/>
          </w:tcPr>
          <w:p w:rsidR="0093588B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20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Макимальный перепад высот между наружным и внутренним блоком</w:t>
            </w:r>
          </w:p>
        </w:tc>
        <w:tc>
          <w:tcPr>
            <w:tcW w:w="851" w:type="dxa"/>
            <w:gridSpan w:val="2"/>
            <w:vAlign w:val="center"/>
          </w:tcPr>
          <w:p w:rsidR="0093588B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5528" w:type="dxa"/>
            <w:gridSpan w:val="5"/>
            <w:vAlign w:val="center"/>
          </w:tcPr>
          <w:p w:rsidR="0093588B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</w:t>
            </w:r>
          </w:p>
        </w:tc>
      </w:tr>
      <w:tr w:rsidR="0093588B" w:rsidRPr="00F10C3A" w:rsidTr="0093588B">
        <w:tc>
          <w:tcPr>
            <w:tcW w:w="3539" w:type="dxa"/>
            <w:gridSpan w:val="4"/>
            <w:vAlign w:val="center"/>
          </w:tcPr>
          <w:p w:rsidR="0093588B" w:rsidRPr="00F10C3A" w:rsidRDefault="0093588B" w:rsidP="0093588B">
            <w:pPr>
              <w:spacing w:line="276" w:lineRule="auto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851" w:type="dxa"/>
            <w:gridSpan w:val="2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528" w:type="dxa"/>
            <w:gridSpan w:val="5"/>
            <w:vAlign w:val="center"/>
          </w:tcPr>
          <w:p w:rsidR="0093588B" w:rsidRPr="00F10C3A" w:rsidRDefault="0093588B" w:rsidP="0062584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93588B" w:rsidRDefault="0093588B" w:rsidP="0093588B">
      <w:pPr>
        <w:spacing w:line="276" w:lineRule="auto"/>
        <w:rPr>
          <w:noProof/>
          <w:sz w:val="16"/>
          <w:szCs w:val="16"/>
        </w:rPr>
      </w:pPr>
    </w:p>
    <w:p w:rsidR="004979C8" w:rsidRDefault="004979C8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786EBC" w:rsidRDefault="00786EBC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9D303E" w:rsidRDefault="009D303E" w:rsidP="009D303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293675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</w:p>
    <w:p w:rsidR="009D303E" w:rsidRPr="00674235" w:rsidRDefault="009D303E" w:rsidP="009D303E"/>
    <w:p w:rsidR="005972EF" w:rsidRDefault="005972EF" w:rsidP="00732433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="00651A82" w:rsidRPr="00F55993">
        <w:rPr>
          <w:sz w:val="22"/>
          <w:szCs w:val="22"/>
        </w:rPr>
        <w:t>приведены</w:t>
      </w:r>
      <w:r w:rsidR="00651A82">
        <w:rPr>
          <w:sz w:val="22"/>
          <w:szCs w:val="22"/>
        </w:rPr>
        <w:t xml:space="preserve"> в</w:t>
      </w:r>
      <w:r w:rsidR="00DB3089">
        <w:rPr>
          <w:sz w:val="22"/>
          <w:szCs w:val="22"/>
        </w:rPr>
        <w:t xml:space="preserve"> таблице 3</w:t>
      </w:r>
      <w:r w:rsidRPr="00F55993">
        <w:rPr>
          <w:sz w:val="22"/>
          <w:szCs w:val="22"/>
        </w:rPr>
        <w:t>.</w:t>
      </w:r>
    </w:p>
    <w:p w:rsidR="00493029" w:rsidRDefault="00493029" w:rsidP="00732433">
      <w:pPr>
        <w:ind w:firstLine="709"/>
        <w:rPr>
          <w:sz w:val="22"/>
          <w:szCs w:val="22"/>
        </w:rPr>
      </w:pPr>
    </w:p>
    <w:p w:rsidR="00732433" w:rsidRPr="005B2BEB" w:rsidRDefault="00732433" w:rsidP="00732433">
      <w:pPr>
        <w:ind w:firstLine="567"/>
        <w:rPr>
          <w:sz w:val="16"/>
          <w:szCs w:val="16"/>
        </w:rPr>
      </w:pPr>
    </w:p>
    <w:p w:rsidR="00732433" w:rsidRDefault="00DB3089" w:rsidP="00732433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732433" w:rsidRPr="00AD18FE" w:rsidRDefault="00732433" w:rsidP="00732433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460"/>
        <w:gridCol w:w="1488"/>
      </w:tblGrid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00" w:type="dxa"/>
            <w:gridSpan w:val="4"/>
            <w:vAlign w:val="center"/>
          </w:tcPr>
          <w:p w:rsidR="00732433" w:rsidRPr="00C824DA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732433" w:rsidRPr="00AD18FE" w:rsidRDefault="003F4572" w:rsidP="0073243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FTXF20E FTXF20D</w:t>
            </w:r>
          </w:p>
        </w:tc>
        <w:tc>
          <w:tcPr>
            <w:tcW w:w="1276" w:type="dxa"/>
          </w:tcPr>
          <w:p w:rsidR="00732433" w:rsidRDefault="00732433" w:rsidP="00732433">
            <w:pPr>
              <w:jc w:val="center"/>
            </w:pPr>
            <w:r>
              <w:rPr>
                <w:sz w:val="18"/>
                <w:szCs w:val="18"/>
              </w:rPr>
              <w:t>FTXF25</w:t>
            </w:r>
            <w:r w:rsidR="003F4572">
              <w:rPr>
                <w:sz w:val="18"/>
                <w:szCs w:val="18"/>
              </w:rPr>
              <w:t>E FTXF25D</w:t>
            </w:r>
          </w:p>
        </w:tc>
        <w:tc>
          <w:tcPr>
            <w:tcW w:w="1460" w:type="dxa"/>
          </w:tcPr>
          <w:p w:rsidR="00732433" w:rsidRDefault="00732433" w:rsidP="00732433">
            <w:pPr>
              <w:jc w:val="center"/>
            </w:pPr>
            <w:r>
              <w:rPr>
                <w:sz w:val="18"/>
                <w:szCs w:val="18"/>
              </w:rPr>
              <w:t>FTXF35</w:t>
            </w:r>
            <w:r w:rsidR="003F4572">
              <w:rPr>
                <w:sz w:val="18"/>
                <w:szCs w:val="18"/>
              </w:rPr>
              <w:t>E FTXF35D</w:t>
            </w:r>
          </w:p>
        </w:tc>
        <w:tc>
          <w:tcPr>
            <w:tcW w:w="1488" w:type="dxa"/>
          </w:tcPr>
          <w:p w:rsidR="00732433" w:rsidRDefault="003F4572" w:rsidP="00732433">
            <w:pPr>
              <w:jc w:val="center"/>
            </w:pPr>
            <w:r>
              <w:rPr>
                <w:sz w:val="18"/>
                <w:szCs w:val="18"/>
              </w:rPr>
              <w:t>FTXF42E FTXF42D</w:t>
            </w:r>
          </w:p>
        </w:tc>
      </w:tr>
      <w:tr w:rsidR="00732433" w:rsidRPr="00C824DA" w:rsidTr="00732433">
        <w:trPr>
          <w:jc w:val="center"/>
        </w:trPr>
        <w:tc>
          <w:tcPr>
            <w:tcW w:w="3431" w:type="dxa"/>
            <w:gridSpan w:val="2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732433" w:rsidRPr="00155801" w:rsidRDefault="003F4572" w:rsidP="003F45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RXF20DE</w:t>
            </w:r>
          </w:p>
        </w:tc>
        <w:tc>
          <w:tcPr>
            <w:tcW w:w="1276" w:type="dxa"/>
            <w:vAlign w:val="center"/>
          </w:tcPr>
          <w:p w:rsidR="00732433" w:rsidRPr="00155801" w:rsidRDefault="003F4572" w:rsidP="003F45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RXF25E</w:t>
            </w:r>
          </w:p>
        </w:tc>
        <w:tc>
          <w:tcPr>
            <w:tcW w:w="1460" w:type="dxa"/>
          </w:tcPr>
          <w:p w:rsidR="00732433" w:rsidRPr="00C72EFA" w:rsidRDefault="003F4572" w:rsidP="003F45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RXF35E</w:t>
            </w:r>
          </w:p>
        </w:tc>
        <w:tc>
          <w:tcPr>
            <w:tcW w:w="1488" w:type="dxa"/>
          </w:tcPr>
          <w:p w:rsidR="00732433" w:rsidRPr="00C72EFA" w:rsidRDefault="003F4572" w:rsidP="003F45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RXF42E</w:t>
            </w:r>
          </w:p>
        </w:tc>
      </w:tr>
      <w:tr w:rsidR="00732433" w:rsidRPr="00C824DA" w:rsidTr="00732433">
        <w:trPr>
          <w:jc w:val="center"/>
        </w:trPr>
        <w:tc>
          <w:tcPr>
            <w:tcW w:w="2864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276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60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488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732433" w:rsidRPr="00C824DA" w:rsidTr="00732433">
        <w:trPr>
          <w:jc w:val="center"/>
        </w:trPr>
        <w:tc>
          <w:tcPr>
            <w:tcW w:w="2864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732433" w:rsidRPr="00C824DA" w:rsidRDefault="00732433" w:rsidP="00732433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732433" w:rsidRPr="00AD18FE" w:rsidRDefault="00732433" w:rsidP="007324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2.4</w:t>
            </w:r>
          </w:p>
        </w:tc>
        <w:tc>
          <w:tcPr>
            <w:tcW w:w="1276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60" w:type="dxa"/>
            <w:vAlign w:val="center"/>
          </w:tcPr>
          <w:p w:rsidR="00732433" w:rsidRPr="00FB069E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88" w:type="dxa"/>
            <w:vAlign w:val="center"/>
          </w:tcPr>
          <w:p w:rsidR="00732433" w:rsidRPr="00626713" w:rsidRDefault="00732433" w:rsidP="007324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</w:tr>
    </w:tbl>
    <w:p w:rsidR="00732433" w:rsidRDefault="00732433" w:rsidP="00732433">
      <w:pPr>
        <w:spacing w:line="276" w:lineRule="auto"/>
        <w:jc w:val="center"/>
        <w:rPr>
          <w:noProof/>
          <w:sz w:val="16"/>
          <w:szCs w:val="16"/>
        </w:rPr>
      </w:pPr>
    </w:p>
    <w:p w:rsidR="00493029" w:rsidRDefault="00493029" w:rsidP="00732433">
      <w:pPr>
        <w:spacing w:line="276" w:lineRule="auto"/>
        <w:jc w:val="center"/>
        <w:rPr>
          <w:noProof/>
          <w:sz w:val="20"/>
          <w:szCs w:val="20"/>
        </w:rPr>
      </w:pPr>
    </w:p>
    <w:p w:rsidR="00A523DB" w:rsidRDefault="00A523DB" w:rsidP="005D195E">
      <w:pPr>
        <w:jc w:val="center"/>
      </w:pPr>
    </w:p>
    <w:p w:rsidR="000E638C" w:rsidRPr="00DC2751" w:rsidRDefault="00F010E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1293675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Проверьте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выдерживает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место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установки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вес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блока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Неверно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выполненный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монтаж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чреват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опасностью</w:t>
      </w:r>
      <w:r w:rsidRPr="00023F6F">
        <w:rPr>
          <w:rFonts w:ascii="Times New Roman" w:eastAsia="Times New Roman" w:hAnsi="Times New Roman"/>
          <w:lang w:eastAsia="ru-RU"/>
        </w:rPr>
        <w:t xml:space="preserve">. </w:t>
      </w:r>
      <w:r w:rsidRPr="00023F6F">
        <w:rPr>
          <w:rFonts w:ascii="Times New Roman" w:eastAsia="Times New Roman" w:hAnsi="Times New Roman" w:hint="eastAsia"/>
          <w:lang w:eastAsia="ru-RU"/>
        </w:rPr>
        <w:t>По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той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же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причине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может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возникать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посторонний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шум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023F6F">
        <w:rPr>
          <w:rFonts w:ascii="Times New Roman" w:eastAsia="Times New Roman" w:hAnsi="Times New Roman" w:hint="eastAsia"/>
          <w:lang w:eastAsia="ru-RU"/>
        </w:rPr>
        <w:t>Обеспечьте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наличие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свободного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пространства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для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обслуживания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023F6F" w:rsidRDefault="00023F6F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ArialMT" w:eastAsia="ArialMT" w:hAnsiTheme="minorHAnsi" w:cs="ArialMT"/>
          <w:sz w:val="16"/>
          <w:szCs w:val="16"/>
        </w:rPr>
      </w:pPr>
      <w:r w:rsidRPr="00023F6F">
        <w:rPr>
          <w:rFonts w:ascii="Times New Roman" w:eastAsia="Times New Roman" w:hAnsi="Times New Roman" w:hint="eastAsia"/>
          <w:lang w:eastAsia="ru-RU"/>
        </w:rPr>
        <w:t>Во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избежание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вибрации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НЕЛЬЗЯ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устанавливать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блок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так</w:t>
      </w:r>
      <w:r w:rsidRPr="00023F6F">
        <w:rPr>
          <w:rFonts w:ascii="Times New Roman" w:eastAsia="Times New Roman" w:hAnsi="Times New Roman"/>
          <w:lang w:eastAsia="ru-RU"/>
        </w:rPr>
        <w:t xml:space="preserve">, </w:t>
      </w:r>
      <w:r w:rsidRPr="00023F6F">
        <w:rPr>
          <w:rFonts w:ascii="Times New Roman" w:eastAsia="Times New Roman" w:hAnsi="Times New Roman" w:hint="eastAsia"/>
          <w:lang w:eastAsia="ru-RU"/>
        </w:rPr>
        <w:t>чтобы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он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соприкасался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потолком</w:t>
      </w:r>
      <w:r w:rsidRPr="00023F6F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или</w:t>
      </w:r>
      <w:r w:rsidR="00B530D5">
        <w:rPr>
          <w:rFonts w:ascii="Times New Roman" w:eastAsia="Times New Roman" w:hAnsi="Times New Roman"/>
          <w:lang w:eastAsia="ru-RU"/>
        </w:rPr>
        <w:t xml:space="preserve"> </w:t>
      </w:r>
      <w:r w:rsidRPr="00023F6F">
        <w:rPr>
          <w:rFonts w:ascii="Times New Roman" w:eastAsia="Times New Roman" w:hAnsi="Times New Roman" w:hint="eastAsia"/>
          <w:lang w:eastAsia="ru-RU"/>
        </w:rPr>
        <w:t>стенами</w:t>
      </w:r>
      <w:r w:rsidRPr="00023F6F">
        <w:rPr>
          <w:rFonts w:ascii="Times New Roman" w:eastAsia="Times New Roman" w:hAnsi="Times New Roman"/>
          <w:lang w:eastAsia="ru-RU"/>
        </w:rPr>
        <w:t>.</w:t>
      </w:r>
    </w:p>
    <w:p w:rsidR="006B5271" w:rsidRPr="00B93E26" w:rsidRDefault="006B5271" w:rsidP="00023F6F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рисунке 14 рекомендациям по установке.</w:t>
      </w:r>
    </w:p>
    <w:p w:rsidR="00D973EC" w:rsidRDefault="002638A6" w:rsidP="006B527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3227337" cy="25146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68" cy="251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2431C" w:rsidRDefault="00B2431C" w:rsidP="00B2431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2431C">
        <w:rPr>
          <w:rFonts w:hint="eastAsia"/>
          <w:sz w:val="22"/>
          <w:szCs w:val="22"/>
        </w:rPr>
        <w:t>Высота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стены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на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стороне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выхода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наружного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д</w:t>
      </w:r>
      <w:r w:rsidR="00493029">
        <w:rPr>
          <w:rFonts w:hint="eastAsia"/>
          <w:sz w:val="22"/>
          <w:szCs w:val="22"/>
        </w:rPr>
        <w:t>олж</w:t>
      </w:r>
      <w:r>
        <w:rPr>
          <w:rFonts w:hint="eastAsia"/>
          <w:sz w:val="22"/>
          <w:szCs w:val="22"/>
        </w:rPr>
        <w:t>на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быть</w:t>
      </w:r>
      <w:r w:rsidRPr="00B2431C">
        <w:rPr>
          <w:sz w:val="22"/>
          <w:szCs w:val="22"/>
        </w:rPr>
        <w:t xml:space="preserve"> </w:t>
      </w:r>
      <w:r w:rsidRPr="00B2431C">
        <w:rPr>
          <w:rFonts w:hint="eastAsia"/>
          <w:sz w:val="22"/>
          <w:szCs w:val="22"/>
        </w:rPr>
        <w:t>≤</w:t>
      </w:r>
      <w:r w:rsidRPr="00B2431C">
        <w:rPr>
          <w:sz w:val="22"/>
          <w:szCs w:val="22"/>
        </w:rPr>
        <w:t xml:space="preserve">1200 </w:t>
      </w:r>
      <w:r w:rsidRPr="00B2431C">
        <w:rPr>
          <w:rFonts w:hint="eastAsia"/>
          <w:sz w:val="22"/>
          <w:szCs w:val="22"/>
        </w:rPr>
        <w:t>мм</w:t>
      </w:r>
      <w:r w:rsidRPr="00B2431C">
        <w:rPr>
          <w:sz w:val="22"/>
          <w:szCs w:val="22"/>
        </w:rPr>
        <w:t>.</w:t>
      </w:r>
      <w:r w:rsidRPr="006B5271">
        <w:rPr>
          <w:sz w:val="22"/>
          <w:szCs w:val="22"/>
        </w:rPr>
        <w:t xml:space="preserve"> </w:t>
      </w:r>
    </w:p>
    <w:p w:rsidR="00F84DB0" w:rsidRPr="006B5271" w:rsidRDefault="00F84DB0" w:rsidP="00B2431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возникающий при работе (</w:t>
      </w:r>
      <w:r w:rsidR="001035A2" w:rsidRPr="006B5271">
        <w:rPr>
          <w:sz w:val="22"/>
          <w:szCs w:val="22"/>
        </w:rPr>
        <w:t>например,</w:t>
      </w:r>
      <w:r w:rsidRPr="006B5271">
        <w:rPr>
          <w:sz w:val="22"/>
          <w:szCs w:val="22"/>
        </w:rPr>
        <w:t xml:space="preserve"> рядом со спальней).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устанавливать наружный агрегат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воздухоприемник был направлен к стене и НЕ подвергался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непосредственному воздействию ветра.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Наружный агрегат необходимо защитить от снегопада, а также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предусмотреть, чтобы его НИКОГДА не засыпало снегом.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воздействовать на блок. Если есть вероятность наметания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снега </w:t>
      </w:r>
      <w:r w:rsidRPr="006B5271">
        <w:rPr>
          <w:sz w:val="22"/>
          <w:szCs w:val="22"/>
        </w:rPr>
        <w:lastRenderedPageBreak/>
        <w:t>сбоку, примите меры к тому, чтобы снег НЕ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D973EC" w:rsidRDefault="00D973EC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E0ED3" w:rsidRPr="009B4B53" w:rsidRDefault="002E0ED3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12936759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753B55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Pr="00753B55">
        <w:rPr>
          <w:rFonts w:ascii="Times New Roman" w:eastAsia="Times New Roman" w:hAnsi="Times New Roman"/>
          <w:lang w:eastAsia="ru-RU"/>
        </w:rPr>
        <w:t xml:space="preserve">представлен </w:t>
      </w:r>
      <w:r w:rsidR="00563B13">
        <w:rPr>
          <w:rFonts w:ascii="Times New Roman" w:eastAsia="Times New Roman" w:hAnsi="Times New Roman"/>
          <w:lang w:eastAsia="ru-RU"/>
        </w:rPr>
        <w:t>на рисунке</w:t>
      </w:r>
      <w:r w:rsidRPr="00753B55">
        <w:rPr>
          <w:rFonts w:ascii="Times New Roman" w:eastAsia="Times New Roman" w:hAnsi="Times New Roman"/>
          <w:lang w:eastAsia="ru-RU"/>
        </w:rPr>
        <w:t xml:space="preserve"> 15.</w:t>
      </w:r>
    </w:p>
    <w:p w:rsidR="00B733F9" w:rsidRPr="00563B13" w:rsidRDefault="00563B13" w:rsidP="00563B13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5048250" cy="2973203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42" cy="298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3F9" w:rsidRDefault="00B733F9" w:rsidP="0043351D">
      <w:pPr>
        <w:spacing w:line="276" w:lineRule="auto"/>
        <w:jc w:val="center"/>
        <w:rPr>
          <w:sz w:val="20"/>
          <w:szCs w:val="20"/>
        </w:rPr>
      </w:pPr>
    </w:p>
    <w:p w:rsidR="0043351D" w:rsidRDefault="00EB60B9" w:rsidP="0043351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43351D" w:rsidRDefault="0043351D" w:rsidP="0043351D">
      <w:pPr>
        <w:spacing w:line="276" w:lineRule="auto"/>
        <w:jc w:val="center"/>
        <w:rPr>
          <w:sz w:val="20"/>
          <w:szCs w:val="20"/>
        </w:rPr>
      </w:pPr>
    </w:p>
    <w:p w:rsidR="00746045" w:rsidRDefault="00746045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80E92" w:rsidRDefault="00A80E92" w:rsidP="00352F15">
      <w:pPr>
        <w:spacing w:after="160" w:line="259" w:lineRule="auto"/>
        <w:jc w:val="center"/>
        <w:rPr>
          <w:sz w:val="20"/>
          <w:szCs w:val="20"/>
        </w:rPr>
      </w:pP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1293676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43B3E" w:rsidRPr="00B733F9" w:rsidRDefault="00AE3233" w:rsidP="00B733F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B733F9">
        <w:rPr>
          <w:rFonts w:ascii="Times New Roman" w:eastAsia="Times New Roman" w:hAnsi="Times New Roman"/>
          <w:lang w:eastAsia="ru-RU"/>
        </w:rPr>
        <w:t xml:space="preserve">Чертеж </w:t>
      </w:r>
      <w:r w:rsidR="0040343D" w:rsidRPr="00B733F9">
        <w:rPr>
          <w:rFonts w:ascii="Times New Roman" w:eastAsia="Times New Roman" w:hAnsi="Times New Roman"/>
          <w:lang w:eastAsia="ru-RU"/>
        </w:rPr>
        <w:t>для</w:t>
      </w:r>
      <w:r w:rsidR="006675ED" w:rsidRPr="00B733F9">
        <w:rPr>
          <w:rFonts w:ascii="Times New Roman" w:eastAsia="Times New Roman" w:hAnsi="Times New Roman"/>
          <w:lang w:eastAsia="ru-RU"/>
        </w:rPr>
        <w:t xml:space="preserve"> </w:t>
      </w:r>
      <w:r w:rsidR="00DB3089">
        <w:rPr>
          <w:rFonts w:ascii="Times New Roman" w:eastAsia="Times New Roman" w:hAnsi="Times New Roman"/>
          <w:lang w:eastAsia="ru-RU"/>
        </w:rPr>
        <w:t>RXF20E, RXF25E, RXF35</w:t>
      </w:r>
      <w:r w:rsidR="00DB3089">
        <w:rPr>
          <w:rFonts w:ascii="Times New Roman" w:eastAsia="Times New Roman" w:hAnsi="Times New Roman"/>
          <w:lang w:val="en-US" w:eastAsia="ru-RU"/>
        </w:rPr>
        <w:t>E</w:t>
      </w:r>
      <w:r w:rsidR="00DB3089" w:rsidRPr="00DB3089">
        <w:rPr>
          <w:rFonts w:ascii="Times New Roman" w:eastAsia="Times New Roman" w:hAnsi="Times New Roman"/>
          <w:lang w:eastAsia="ru-RU"/>
        </w:rPr>
        <w:t xml:space="preserve"> </w:t>
      </w:r>
      <w:r w:rsidR="00746045">
        <w:rPr>
          <w:rFonts w:ascii="Times New Roman" w:eastAsia="Times New Roman" w:hAnsi="Times New Roman"/>
          <w:lang w:eastAsia="ru-RU"/>
        </w:rPr>
        <w:t>с</w:t>
      </w:r>
      <w:r w:rsidR="00F43B3E">
        <w:t xml:space="preserve"> </w:t>
      </w:r>
      <w:r w:rsidR="009B7F79" w:rsidRPr="00B733F9">
        <w:rPr>
          <w:rFonts w:ascii="Times New Roman" w:eastAsia="Times New Roman" w:hAnsi="Times New Roman"/>
          <w:lang w:eastAsia="ru-RU"/>
        </w:rPr>
        <w:t xml:space="preserve">основными габаритными размерами </w:t>
      </w:r>
      <w:r w:rsidR="00DB445A" w:rsidRPr="00B733F9">
        <w:rPr>
          <w:rFonts w:ascii="Times New Roman" w:eastAsia="Times New Roman" w:hAnsi="Times New Roman"/>
          <w:lang w:eastAsia="ru-RU"/>
        </w:rPr>
        <w:t>пр</w:t>
      </w:r>
      <w:r w:rsidR="00C2699D" w:rsidRPr="00B733F9">
        <w:rPr>
          <w:rFonts w:ascii="Times New Roman" w:eastAsia="Times New Roman" w:hAnsi="Times New Roman"/>
          <w:lang w:eastAsia="ru-RU"/>
        </w:rPr>
        <w:t>едставлен на</w:t>
      </w:r>
      <w:r w:rsidR="0040343D" w:rsidRPr="00B733F9">
        <w:rPr>
          <w:rFonts w:ascii="Times New Roman" w:eastAsia="Times New Roman" w:hAnsi="Times New Roman"/>
          <w:lang w:eastAsia="ru-RU"/>
        </w:rPr>
        <w:t xml:space="preserve"> </w:t>
      </w:r>
      <w:r w:rsidR="006F5E19" w:rsidRPr="00B733F9">
        <w:rPr>
          <w:rFonts w:ascii="Times New Roman" w:eastAsia="Times New Roman" w:hAnsi="Times New Roman"/>
          <w:lang w:eastAsia="ru-RU"/>
        </w:rPr>
        <w:t>рисунке</w:t>
      </w:r>
      <w:r w:rsidR="00DB3089">
        <w:rPr>
          <w:rFonts w:ascii="Times New Roman" w:eastAsia="Times New Roman" w:hAnsi="Times New Roman"/>
          <w:lang w:eastAsia="ru-RU"/>
        </w:rPr>
        <w:t xml:space="preserve"> 16</w:t>
      </w:r>
      <w:r w:rsidR="00F43B3E" w:rsidRPr="00B733F9">
        <w:rPr>
          <w:rFonts w:ascii="Times New Roman" w:eastAsia="Times New Roman" w:hAnsi="Times New Roman"/>
          <w:lang w:eastAsia="ru-RU"/>
        </w:rPr>
        <w:t>.</w:t>
      </w:r>
    </w:p>
    <w:p w:rsidR="00F43B3E" w:rsidRDefault="00F43B3E" w:rsidP="00F43B3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2D7A1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59186" cy="2819400"/>
            <wp:effectExtent l="0" t="0" r="381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035" cy="282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80E92">
        <w:rPr>
          <w:sz w:val="20"/>
          <w:szCs w:val="20"/>
        </w:rPr>
        <w:t>16</w:t>
      </w:r>
    </w:p>
    <w:p w:rsidR="004C6824" w:rsidRDefault="004C6824" w:rsidP="00542227">
      <w:pPr>
        <w:spacing w:line="276" w:lineRule="auto"/>
        <w:jc w:val="center"/>
        <w:rPr>
          <w:sz w:val="20"/>
          <w:szCs w:val="20"/>
        </w:rPr>
      </w:pPr>
    </w:p>
    <w:p w:rsidR="005869E2" w:rsidRDefault="005869E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C1597" w:rsidRDefault="00E33179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="00A80E92">
        <w:rPr>
          <w:sz w:val="22"/>
          <w:szCs w:val="22"/>
        </w:rPr>
        <w:t>RXF42E</w:t>
      </w:r>
      <w:r w:rsidR="002D7A18"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="0040343D" w:rsidRPr="009B1EC5">
        <w:rPr>
          <w:noProof/>
          <w:sz w:val="22"/>
          <w:szCs w:val="22"/>
        </w:rPr>
        <w:t>представлен</w:t>
      </w:r>
      <w:r w:rsidR="00F43B3E" w:rsidRPr="00F43B3E">
        <w:rPr>
          <w:noProof/>
          <w:sz w:val="22"/>
          <w:szCs w:val="22"/>
        </w:rPr>
        <w:t xml:space="preserve"> </w:t>
      </w:r>
      <w:r w:rsidR="00A80E92" w:rsidRPr="00A80E92">
        <w:rPr>
          <w:noProof/>
          <w:sz w:val="22"/>
          <w:szCs w:val="22"/>
        </w:rPr>
        <w:t xml:space="preserve"> </w:t>
      </w:r>
      <w:r w:rsidR="0040343D" w:rsidRPr="009B1EC5">
        <w:rPr>
          <w:noProof/>
          <w:sz w:val="22"/>
          <w:szCs w:val="22"/>
        </w:rPr>
        <w:t>на</w:t>
      </w:r>
      <w:r w:rsidR="00480258">
        <w:rPr>
          <w:noProof/>
          <w:sz w:val="22"/>
          <w:szCs w:val="22"/>
        </w:rPr>
        <w:t xml:space="preserve"> рисунке </w:t>
      </w:r>
      <w:r w:rsidR="00A80E92">
        <w:rPr>
          <w:noProof/>
          <w:sz w:val="22"/>
          <w:szCs w:val="22"/>
        </w:rPr>
        <w:t>17</w:t>
      </w:r>
      <w:r w:rsidR="0040343D" w:rsidRPr="009B1EC5">
        <w:rPr>
          <w:noProof/>
          <w:sz w:val="22"/>
          <w:szCs w:val="22"/>
        </w:rPr>
        <w:t>.</w:t>
      </w:r>
    </w:p>
    <w:p w:rsidR="00E33179" w:rsidRDefault="00E33179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F43B3E" w:rsidRDefault="002D7A18" w:rsidP="00E33179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317182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480258" w:rsidRDefault="00480258" w:rsidP="0048025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80E92">
        <w:rPr>
          <w:sz w:val="20"/>
          <w:szCs w:val="20"/>
        </w:rPr>
        <w:t xml:space="preserve"> 17</w:t>
      </w:r>
    </w:p>
    <w:p w:rsidR="00F43B3E" w:rsidRDefault="00F43B3E" w:rsidP="00480258">
      <w:pPr>
        <w:spacing w:line="276" w:lineRule="auto"/>
        <w:jc w:val="center"/>
        <w:rPr>
          <w:sz w:val="20"/>
          <w:szCs w:val="20"/>
        </w:rPr>
      </w:pPr>
    </w:p>
    <w:p w:rsidR="00CE03C5" w:rsidRDefault="00CE03C5" w:rsidP="00480258">
      <w:pPr>
        <w:spacing w:line="276" w:lineRule="auto"/>
        <w:jc w:val="center"/>
        <w:rPr>
          <w:sz w:val="20"/>
          <w:szCs w:val="20"/>
        </w:rPr>
      </w:pPr>
    </w:p>
    <w:p w:rsidR="00CE03C5" w:rsidRDefault="00CE03C5" w:rsidP="00480258">
      <w:pPr>
        <w:spacing w:line="276" w:lineRule="auto"/>
        <w:jc w:val="center"/>
        <w:rPr>
          <w:sz w:val="20"/>
          <w:szCs w:val="20"/>
        </w:rPr>
      </w:pPr>
    </w:p>
    <w:p w:rsidR="002D7A18" w:rsidRDefault="002D7A18" w:rsidP="002D7A18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47F87" w:rsidRPr="001F2EBE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12936761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4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80E92">
        <w:rPr>
          <w:noProof/>
          <w:sz w:val="22"/>
          <w:szCs w:val="22"/>
        </w:rPr>
        <w:t>18</w:t>
      </w:r>
      <w:r w:rsidR="0072099C">
        <w:rPr>
          <w:noProof/>
          <w:sz w:val="22"/>
          <w:szCs w:val="22"/>
        </w:rPr>
        <w:t>.</w:t>
      </w:r>
    </w:p>
    <w:p w:rsidR="00CE03C5" w:rsidRDefault="00CE03C5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2099C" w:rsidRPr="00D26A71" w:rsidRDefault="0072099C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0"/>
          <w:szCs w:val="20"/>
        </w:rPr>
        <w:drawing>
          <wp:inline distT="0" distB="0" distL="0" distR="0" wp14:anchorId="387E782B" wp14:editId="66D4EEC6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Pr="00D26A71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80E92">
        <w:rPr>
          <w:noProof/>
          <w:sz w:val="20"/>
          <w:szCs w:val="20"/>
        </w:rPr>
        <w:t>18</w:t>
      </w:r>
    </w:p>
    <w:p w:rsidR="005E2226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E2226" w:rsidRPr="00F1629E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794562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t xml:space="preserve"> </w:t>
      </w:r>
      <w:bookmarkStart w:id="18" w:name="_Toc112936762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80E92" w:rsidRPr="00A80E92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D26A71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80E92">
        <w:rPr>
          <w:noProof/>
          <w:sz w:val="20"/>
          <w:szCs w:val="20"/>
        </w:rPr>
        <w:t>4</w:t>
      </w:r>
    </w:p>
    <w:p w:rsidR="00D26A71" w:rsidRPr="00D26A71" w:rsidRDefault="00D26A71" w:rsidP="00D26A71">
      <w:pPr>
        <w:spacing w:line="276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922"/>
      </w:tblGrid>
      <w:tr w:rsidR="00F0773F" w:rsidRPr="00F312E9" w:rsidTr="001F2EBE">
        <w:trPr>
          <w:trHeight w:val="444"/>
          <w:tblHeader/>
          <w:jc w:val="center"/>
        </w:trPr>
        <w:tc>
          <w:tcPr>
            <w:tcW w:w="6658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F2EBE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0E0F86" w:rsidP="00A80E92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1412D4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4979C8" w:rsidRPr="008D2D1A">
              <w:rPr>
                <w:sz w:val="22"/>
                <w:szCs w:val="22"/>
              </w:rPr>
              <w:t>RXF_</w:t>
            </w:r>
            <w:r w:rsidR="00A80E92">
              <w:rPr>
                <w:sz w:val="22"/>
                <w:szCs w:val="22"/>
                <w:lang w:val="en-US"/>
              </w:rPr>
              <w:t>E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41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690E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47690E" w:rsidRPr="001E7048" w:rsidRDefault="0047690E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Заглушка сливного отверстия 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47690E" w:rsidRDefault="0047690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7690E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47690E" w:rsidRPr="001E7048" w:rsidRDefault="0047690E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 сливного отверстия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47690E" w:rsidRDefault="0047690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E7048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22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0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9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 w:rsidRPr="00794562">
        <w:rPr>
          <w:b/>
          <w:szCs w:val="28"/>
        </w:rPr>
        <w:lastRenderedPageBreak/>
        <w:t xml:space="preserve"> </w:t>
      </w:r>
      <w:bookmarkStart w:id="23" w:name="_Toc112936763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A80E92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3B69EF">
        <w:rPr>
          <w:noProof/>
          <w:sz w:val="22"/>
          <w:szCs w:val="22"/>
        </w:rPr>
        <w:t>(</w:t>
      </w:r>
      <w:r w:rsidR="00A80E92">
        <w:rPr>
          <w:noProof/>
          <w:sz w:val="22"/>
          <w:szCs w:val="22"/>
        </w:rPr>
        <w:t>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A80E92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12936764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12936765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C7FC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Pr="00707D6B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="004979C8" w:rsidRPr="008D2D1A">
        <w:rPr>
          <w:sz w:val="22"/>
          <w:szCs w:val="22"/>
        </w:rPr>
        <w:t>RXF_</w:t>
      </w:r>
      <w:r w:rsidR="00432189">
        <w:rPr>
          <w:sz w:val="22"/>
          <w:szCs w:val="22"/>
          <w:lang w:val="en-US"/>
        </w:rPr>
        <w:t>E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707D6B" w:rsidRDefault="004979C8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8D2D1A">
        <w:rPr>
          <w:sz w:val="22"/>
          <w:szCs w:val="22"/>
        </w:rPr>
        <w:t>RXF_</w:t>
      </w:r>
      <w:r w:rsidR="00432189">
        <w:rPr>
          <w:sz w:val="22"/>
          <w:szCs w:val="22"/>
          <w:lang w:val="en-US"/>
        </w:rPr>
        <w:t>E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1347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78F8B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07D6B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707D6B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707D6B">
        <w:rPr>
          <w:b w:val="0"/>
          <w:sz w:val="22"/>
          <w:szCs w:val="22"/>
        </w:rPr>
        <w:t>:</w:t>
      </w:r>
      <w:r w:rsidR="0084366C" w:rsidRPr="00707D6B">
        <w:rPr>
          <w:b w:val="0"/>
          <w:sz w:val="24"/>
          <w:szCs w:val="24"/>
        </w:rPr>
        <w:t xml:space="preserve">  </w:t>
      </w:r>
      <w:r w:rsidRPr="00707D6B">
        <w:rPr>
          <w:b w:val="0"/>
          <w:sz w:val="24"/>
          <w:szCs w:val="24"/>
        </w:rPr>
        <w:t xml:space="preserve">   </w:t>
      </w:r>
      <w:r w:rsidR="0057135A" w:rsidRPr="00707D6B">
        <w:rPr>
          <w:b w:val="0"/>
          <w:sz w:val="24"/>
          <w:szCs w:val="24"/>
        </w:rPr>
        <w:t xml:space="preserve">        </w:t>
      </w:r>
      <w:r w:rsidR="00432189" w:rsidRPr="00AE2770">
        <w:rPr>
          <w:sz w:val="22"/>
          <w:szCs w:val="22"/>
          <w:lang w:val="en-US"/>
        </w:rPr>
        <w:t>Daikin</w:t>
      </w:r>
      <w:r w:rsidR="00432189" w:rsidRPr="00707D6B">
        <w:rPr>
          <w:sz w:val="22"/>
          <w:szCs w:val="22"/>
        </w:rPr>
        <w:t xml:space="preserve"> </w:t>
      </w:r>
      <w:proofErr w:type="spellStart"/>
      <w:r w:rsidR="00432189">
        <w:rPr>
          <w:sz w:val="22"/>
          <w:szCs w:val="22"/>
          <w:lang w:val="en-US"/>
        </w:rPr>
        <w:t>Isitma</w:t>
      </w:r>
      <w:proofErr w:type="spellEnd"/>
      <w:r w:rsidR="00432189" w:rsidRPr="00707D6B">
        <w:rPr>
          <w:sz w:val="22"/>
          <w:szCs w:val="22"/>
        </w:rPr>
        <w:t xml:space="preserve"> </w:t>
      </w:r>
      <w:proofErr w:type="spellStart"/>
      <w:r w:rsidR="00432189">
        <w:rPr>
          <w:sz w:val="22"/>
          <w:szCs w:val="22"/>
          <w:lang w:val="en-US"/>
        </w:rPr>
        <w:t>ve</w:t>
      </w:r>
      <w:proofErr w:type="spellEnd"/>
      <w:r w:rsidR="00432189" w:rsidRPr="00707D6B">
        <w:rPr>
          <w:sz w:val="22"/>
          <w:szCs w:val="22"/>
        </w:rPr>
        <w:t xml:space="preserve"> </w:t>
      </w:r>
      <w:proofErr w:type="spellStart"/>
      <w:r w:rsidR="00432189">
        <w:rPr>
          <w:sz w:val="22"/>
          <w:szCs w:val="22"/>
          <w:lang w:val="en-US"/>
        </w:rPr>
        <w:t>Sogutma</w:t>
      </w:r>
      <w:proofErr w:type="spellEnd"/>
      <w:r w:rsidR="00432189" w:rsidRPr="00707D6B">
        <w:rPr>
          <w:sz w:val="22"/>
          <w:szCs w:val="22"/>
        </w:rPr>
        <w:t xml:space="preserve"> </w:t>
      </w:r>
      <w:proofErr w:type="spellStart"/>
      <w:r w:rsidR="00432189">
        <w:rPr>
          <w:sz w:val="22"/>
          <w:szCs w:val="22"/>
          <w:lang w:val="en-US"/>
        </w:rPr>
        <w:t>Sistemleri</w:t>
      </w:r>
      <w:proofErr w:type="spellEnd"/>
      <w:r w:rsidR="00432189" w:rsidRPr="00707D6B">
        <w:rPr>
          <w:sz w:val="22"/>
          <w:szCs w:val="22"/>
        </w:rPr>
        <w:t xml:space="preserve"> </w:t>
      </w:r>
      <w:r w:rsidR="00432189">
        <w:rPr>
          <w:sz w:val="22"/>
          <w:szCs w:val="22"/>
          <w:lang w:val="en-US"/>
        </w:rPr>
        <w:t>A</w:t>
      </w:r>
      <w:r w:rsidR="00432189" w:rsidRPr="00707D6B">
        <w:rPr>
          <w:sz w:val="22"/>
          <w:szCs w:val="22"/>
        </w:rPr>
        <w:t>.</w:t>
      </w:r>
      <w:r w:rsidR="00432189">
        <w:rPr>
          <w:sz w:val="22"/>
          <w:szCs w:val="22"/>
          <w:lang w:val="en-US"/>
        </w:rPr>
        <w:t>S</w:t>
      </w:r>
      <w:r w:rsidR="00432189" w:rsidRPr="00707D6B">
        <w:rPr>
          <w:sz w:val="22"/>
          <w:szCs w:val="22"/>
        </w:rPr>
        <w:t>.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62CF7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794562" w:rsidRDefault="00C904D9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12936766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6843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Pr="00707D6B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</w:t>
      </w:r>
      <w:r w:rsidR="004979C8" w:rsidRPr="008D2D1A">
        <w:rPr>
          <w:sz w:val="22"/>
          <w:szCs w:val="22"/>
        </w:rPr>
        <w:t>RXF_</w:t>
      </w:r>
      <w:r w:rsidR="00432189">
        <w:rPr>
          <w:sz w:val="22"/>
          <w:szCs w:val="22"/>
          <w:lang w:val="en-US"/>
        </w:rPr>
        <w:t>E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4979C8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8D2D1A">
        <w:rPr>
          <w:sz w:val="22"/>
          <w:szCs w:val="22"/>
        </w:rPr>
        <w:t>RXF_</w:t>
      </w:r>
      <w:r w:rsidR="00432189">
        <w:rPr>
          <w:sz w:val="22"/>
          <w:szCs w:val="22"/>
          <w:lang w:val="en-US"/>
        </w:rPr>
        <w:t>E</w:t>
      </w:r>
      <w:r w:rsidR="00344F3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EEB90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9FC9B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6" w:name="_Toc112936767"/>
      <w:r w:rsidR="00810B70" w:rsidRPr="00794562">
        <w:rPr>
          <w:b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4D191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4D191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10FB3" w:rsidRDefault="00B10F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7" w:name="_Toc112936768"/>
      <w:r w:rsidR="008831F7" w:rsidRPr="00794562">
        <w:rPr>
          <w:b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0B45A5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  <w:r w:rsidR="00947F2F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Не допускается использовать общий источник питания с другим устройством.</w:t>
      </w:r>
    </w:p>
    <w:p w:rsidR="00947F2F" w:rsidRPr="00947F2F" w:rsidRDefault="00947F2F" w:rsidP="00947F2F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7F2F">
        <w:rPr>
          <w:rFonts w:ascii="Times New Roman" w:hAnsi="Times New Roman"/>
        </w:rPr>
        <w:t xml:space="preserve">НЕ допускается установка </w:t>
      </w:r>
      <w:proofErr w:type="spellStart"/>
      <w:r w:rsidRPr="00947F2F">
        <w:rPr>
          <w:rFonts w:ascii="Times New Roman" w:hAnsi="Times New Roman"/>
        </w:rPr>
        <w:t>фазокомпенсаторного</w:t>
      </w:r>
      <w:proofErr w:type="spellEnd"/>
      <w:r>
        <w:rPr>
          <w:rFonts w:ascii="Times New Roman" w:hAnsi="Times New Roman"/>
        </w:rPr>
        <w:t xml:space="preserve"> </w:t>
      </w:r>
      <w:r w:rsidRPr="00947F2F">
        <w:rPr>
          <w:rFonts w:ascii="Times New Roman" w:hAnsi="Times New Roman"/>
        </w:rPr>
        <w:t>конденсатора, так как агрегат оборудован</w:t>
      </w:r>
      <w:r>
        <w:rPr>
          <w:rFonts w:ascii="Times New Roman" w:hAnsi="Times New Roman"/>
        </w:rPr>
        <w:t xml:space="preserve"> </w:t>
      </w:r>
      <w:r w:rsidRPr="00947F2F">
        <w:rPr>
          <w:rFonts w:ascii="Times New Roman" w:hAnsi="Times New Roman"/>
        </w:rPr>
        <w:t xml:space="preserve">инвертором. </w:t>
      </w:r>
      <w:proofErr w:type="spellStart"/>
      <w:r w:rsidRPr="00947F2F">
        <w:rPr>
          <w:rFonts w:ascii="Times New Roman" w:hAnsi="Times New Roman"/>
        </w:rPr>
        <w:t>Фазокомпенсаторный</w:t>
      </w:r>
      <w:proofErr w:type="spellEnd"/>
      <w:r w:rsidRPr="00947F2F">
        <w:rPr>
          <w:rFonts w:ascii="Times New Roman" w:hAnsi="Times New Roman"/>
        </w:rPr>
        <w:t xml:space="preserve"> конденсатор</w:t>
      </w:r>
      <w:r>
        <w:t xml:space="preserve"> </w:t>
      </w:r>
      <w:r w:rsidRPr="00947F2F">
        <w:rPr>
          <w:rFonts w:ascii="Times New Roman" w:hAnsi="Times New Roman"/>
        </w:rPr>
        <w:t>снижает производительность и может вызвать</w:t>
      </w:r>
      <w:r>
        <w:t xml:space="preserve"> </w:t>
      </w:r>
      <w:r w:rsidRPr="00947F2F">
        <w:rPr>
          <w:rFonts w:ascii="Times New Roman" w:hAnsi="Times New Roman"/>
        </w:rPr>
        <w:t>несчастные случаи.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C279B3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lastRenderedPageBreak/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30073C" w:rsidRPr="005E73D5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30073C" w:rsidRPr="0020594D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30073C" w:rsidRPr="0020594D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30073C" w:rsidRDefault="0030073C" w:rsidP="0030073C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B10FB3" w:rsidRPr="00B42661" w:rsidRDefault="00B10FB3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794562" w:rsidRDefault="00913F03" w:rsidP="0079456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8" w:name="_Toc112936769"/>
      <w:r w:rsidRPr="00794562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C7041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810B70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12936770"/>
      <w:r w:rsidRPr="00794562">
        <w:rPr>
          <w:b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4" w:name="_Ref67997880"/>
      <w:bookmarkStart w:id="45" w:name="_Ref68106504"/>
      <w:bookmarkStart w:id="46" w:name="_Ref70418191"/>
      <w:r w:rsidRPr="00794562">
        <w:rPr>
          <w:b/>
          <w:szCs w:val="28"/>
        </w:rPr>
        <w:lastRenderedPageBreak/>
        <w:t xml:space="preserve"> </w:t>
      </w:r>
      <w:bookmarkStart w:id="47" w:name="_Toc112936771"/>
      <w:r w:rsidR="00A467A0" w:rsidRPr="00794562">
        <w:rPr>
          <w:b/>
          <w:szCs w:val="28"/>
        </w:rPr>
        <w:t>ПОИСК И ДИАГНОСТИКА НЕИСПРАВНОСТЕЙ</w:t>
      </w:r>
      <w:bookmarkEnd w:id="47"/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A80E92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A80E92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7C6983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7C6983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7C6983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C279B3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7C6983">
      <w:pPr>
        <w:pStyle w:val="21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A80E92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:rsidR="007C6983" w:rsidRDefault="007C6983" w:rsidP="000A488E">
      <w:pPr>
        <w:jc w:val="center"/>
        <w:rPr>
          <w:noProof/>
          <w:sz w:val="20"/>
          <w:szCs w:val="20"/>
        </w:rPr>
      </w:pPr>
    </w:p>
    <w:p w:rsidR="000A488E" w:rsidRDefault="00A80E92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0"/>
        <w:gridCol w:w="1268"/>
        <w:gridCol w:w="7803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75pt;height:15.75pt" o:ole="">
                  <v:imagedata r:id="rId41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3.5pt;height:16.5pt" o:ole="">
                  <v:imagedata r:id="rId43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5pt;height:19.5pt" o:ole="">
                  <v:imagedata r:id="rId45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48" w:name="_Toc112936772"/>
      <w:r w:rsidRPr="00794562">
        <w:rPr>
          <w:b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794562" w:rsidRDefault="00794562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50" w:name="_Toc112936773"/>
      <w:r w:rsidR="00810B70" w:rsidRPr="00794562">
        <w:rPr>
          <w:b/>
          <w:szCs w:val="28"/>
        </w:rPr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E64FF1">
      <w:footerReference w:type="default" r:id="rId47"/>
      <w:footerReference w:type="first" r:id="rId48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84B" w:rsidRDefault="0062584B">
      <w:r>
        <w:separator/>
      </w:r>
    </w:p>
  </w:endnote>
  <w:endnote w:type="continuationSeparator" w:id="0">
    <w:p w:rsidR="0062584B" w:rsidRDefault="00625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584B" w:rsidRDefault="006258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2584B" w:rsidRDefault="006258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2584B" w:rsidRDefault="006258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2584B" w:rsidRDefault="006258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294005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4E00" w:rsidRDefault="0062584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D2D1A">
                                <w:rPr>
                                  <w:b/>
                                  <w:sz w:val="22"/>
                                  <w:szCs w:val="22"/>
                                </w:rPr>
                                <w:t>RXF_</w:t>
                              </w:r>
                              <w:r w:rsidR="00B4116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2584B" w:rsidRPr="00B7687E" w:rsidRDefault="0062584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1531" w:rsidRDefault="006258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07D6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1531" w:rsidRDefault="006258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57"/>
                            <a:ext cx="2835" cy="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584B" w:rsidRPr="003904A7" w:rsidRDefault="0043218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ve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Sogutma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Sistemleri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2584B" w:rsidRDefault="006258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62584B" w:rsidRPr="00B41160" w:rsidRDefault="006258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(СПЛИТ-СИСТЕМ), МОДЕЛЬНЫЙ РЯД </w:t>
                              </w:r>
                              <w:r w:rsidRPr="008D2D1A">
                                <w:rPr>
                                  <w:b/>
                                  <w:sz w:val="18"/>
                                  <w:szCs w:val="18"/>
                                </w:rPr>
                                <w:t>RXF_</w:t>
                              </w:r>
                              <w:r w:rsidR="00B4116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62584B" w:rsidRPr="00B160C5" w:rsidRDefault="0062584B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2584B" w:rsidRPr="00613EFB" w:rsidRDefault="006258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1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2584B" w:rsidRPr="00ED4E00" w:rsidRDefault="0062584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D2D1A">
                          <w:rPr>
                            <w:b/>
                            <w:sz w:val="22"/>
                            <w:szCs w:val="22"/>
                          </w:rPr>
                          <w:t>RXF_</w:t>
                        </w:r>
                        <w:r w:rsidR="00B4116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2584B" w:rsidRPr="00B7687E" w:rsidRDefault="0062584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2584B" w:rsidRPr="00ED1531" w:rsidRDefault="0062584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07D6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2584B" w:rsidRPr="00ED1531" w:rsidRDefault="006258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57;width:2835;height:1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2584B" w:rsidRPr="003904A7" w:rsidRDefault="0043218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ve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Sogutma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Sistemleri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2584B" w:rsidRDefault="006258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62584B" w:rsidRPr="00B41160" w:rsidRDefault="006258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(СПЛИТ-СИСТЕМ), МОДЕЛЬНЫЙ РЯД </w:t>
                        </w:r>
                        <w:r w:rsidRPr="008D2D1A">
                          <w:rPr>
                            <w:b/>
                            <w:sz w:val="18"/>
                            <w:szCs w:val="18"/>
                          </w:rPr>
                          <w:t>RXF_</w:t>
                        </w:r>
                        <w:r w:rsidR="00B4116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62584B" w:rsidRPr="00B160C5" w:rsidRDefault="0062584B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2584B" w:rsidRPr="00613EFB" w:rsidRDefault="006258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AF301F" w:rsidRDefault="006258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07D6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4E00" w:rsidRDefault="0062584B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D2D1A">
                                <w:rPr>
                                  <w:b/>
                                  <w:sz w:val="22"/>
                                  <w:szCs w:val="22"/>
                                </w:rPr>
                                <w:t>RXF_</w:t>
                              </w:r>
                              <w:r w:rsidR="007001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2584B" w:rsidRPr="00C23BB2" w:rsidRDefault="0062584B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2584B" w:rsidRPr="00EC2FF5" w:rsidRDefault="006258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2584B" w:rsidRPr="00AF301F" w:rsidRDefault="006258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07D6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2584B" w:rsidRPr="00ED4E00" w:rsidRDefault="0062584B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D2D1A">
                          <w:rPr>
                            <w:b/>
                            <w:sz w:val="22"/>
                            <w:szCs w:val="22"/>
                          </w:rPr>
                          <w:t>RXF_</w:t>
                        </w:r>
                        <w:r w:rsidR="007001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2584B" w:rsidRPr="00C23BB2" w:rsidRDefault="0062584B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2584B" w:rsidRPr="00EC2FF5" w:rsidRDefault="006258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Default="006258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AF301F" w:rsidRDefault="006258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07D6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584B" w:rsidRPr="00ED4E00" w:rsidRDefault="0062584B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D2D1A">
                                <w:rPr>
                                  <w:b/>
                                  <w:sz w:val="22"/>
                                  <w:szCs w:val="22"/>
                                </w:rPr>
                                <w:t>RXF_</w:t>
                              </w:r>
                              <w:r w:rsidR="007001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E.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2584B" w:rsidRPr="0021626D" w:rsidRDefault="0062584B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2584B" w:rsidRDefault="006258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2584B" w:rsidRPr="00AF301F" w:rsidRDefault="006258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07D6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2584B" w:rsidRPr="00ED4E00" w:rsidRDefault="0062584B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D2D1A">
                          <w:rPr>
                            <w:b/>
                            <w:sz w:val="22"/>
                            <w:szCs w:val="22"/>
                          </w:rPr>
                          <w:t>RXF_</w:t>
                        </w:r>
                        <w:r w:rsidR="007001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E.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2584B" w:rsidRPr="0021626D" w:rsidRDefault="0062584B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84B" w:rsidRDefault="0062584B">
      <w:r>
        <w:separator/>
      </w:r>
    </w:p>
  </w:footnote>
  <w:footnote w:type="continuationSeparator" w:id="0">
    <w:p w:rsidR="0062584B" w:rsidRDefault="00625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4B" w:rsidRDefault="006258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584B" w:rsidRDefault="0062584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61B15BA"/>
    <w:multiLevelType w:val="hybridMultilevel"/>
    <w:tmpl w:val="561A8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897AA33E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1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4"/>
  </w:num>
  <w:num w:numId="3">
    <w:abstractNumId w:val="10"/>
  </w:num>
  <w:num w:numId="4">
    <w:abstractNumId w:val="13"/>
  </w:num>
  <w:num w:numId="5">
    <w:abstractNumId w:val="11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16"/>
  </w:num>
  <w:num w:numId="11">
    <w:abstractNumId w:val="27"/>
  </w:num>
  <w:num w:numId="12">
    <w:abstractNumId w:val="20"/>
  </w:num>
  <w:num w:numId="13">
    <w:abstractNumId w:val="26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5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3"/>
  </w:num>
  <w:num w:numId="24">
    <w:abstractNumId w:val="3"/>
  </w:num>
  <w:num w:numId="25">
    <w:abstractNumId w:val="21"/>
  </w:num>
  <w:num w:numId="26">
    <w:abstractNumId w:val="24"/>
  </w:num>
  <w:num w:numId="27">
    <w:abstractNumId w:val="22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38A"/>
    <w:rsid w:val="000120D4"/>
    <w:rsid w:val="000141AA"/>
    <w:rsid w:val="00020D31"/>
    <w:rsid w:val="00021FB1"/>
    <w:rsid w:val="00022877"/>
    <w:rsid w:val="000234A9"/>
    <w:rsid w:val="00023F6F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0C9"/>
    <w:rsid w:val="00072490"/>
    <w:rsid w:val="0007255A"/>
    <w:rsid w:val="00072B9E"/>
    <w:rsid w:val="00073C25"/>
    <w:rsid w:val="000779F8"/>
    <w:rsid w:val="0008164F"/>
    <w:rsid w:val="0008321E"/>
    <w:rsid w:val="0008743A"/>
    <w:rsid w:val="00094CDD"/>
    <w:rsid w:val="0009526F"/>
    <w:rsid w:val="000967E1"/>
    <w:rsid w:val="00096BD7"/>
    <w:rsid w:val="000A1462"/>
    <w:rsid w:val="000A3D50"/>
    <w:rsid w:val="000A488E"/>
    <w:rsid w:val="000A5C6B"/>
    <w:rsid w:val="000B0960"/>
    <w:rsid w:val="000B2A0A"/>
    <w:rsid w:val="000B4230"/>
    <w:rsid w:val="000B45A5"/>
    <w:rsid w:val="000B76EC"/>
    <w:rsid w:val="000B7CBA"/>
    <w:rsid w:val="000C0502"/>
    <w:rsid w:val="000C56B7"/>
    <w:rsid w:val="000C74A2"/>
    <w:rsid w:val="000D0010"/>
    <w:rsid w:val="000D3915"/>
    <w:rsid w:val="000D5737"/>
    <w:rsid w:val="000D6B18"/>
    <w:rsid w:val="000D7550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2D"/>
    <w:rsid w:val="00122066"/>
    <w:rsid w:val="00126D14"/>
    <w:rsid w:val="00127EE8"/>
    <w:rsid w:val="001316FC"/>
    <w:rsid w:val="001329B4"/>
    <w:rsid w:val="0013352C"/>
    <w:rsid w:val="00133E55"/>
    <w:rsid w:val="00135C40"/>
    <w:rsid w:val="00137FF9"/>
    <w:rsid w:val="001412D4"/>
    <w:rsid w:val="00150D38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542"/>
    <w:rsid w:val="00160D47"/>
    <w:rsid w:val="001625A7"/>
    <w:rsid w:val="00162A11"/>
    <w:rsid w:val="001639FB"/>
    <w:rsid w:val="00163C45"/>
    <w:rsid w:val="00165C84"/>
    <w:rsid w:val="0017036C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D06"/>
    <w:rsid w:val="001B19C2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2EBE"/>
    <w:rsid w:val="001F6A6B"/>
    <w:rsid w:val="001F7419"/>
    <w:rsid w:val="001F7544"/>
    <w:rsid w:val="001F76B3"/>
    <w:rsid w:val="00203607"/>
    <w:rsid w:val="00204176"/>
    <w:rsid w:val="0020734A"/>
    <w:rsid w:val="002126A7"/>
    <w:rsid w:val="00213D1E"/>
    <w:rsid w:val="00214D4D"/>
    <w:rsid w:val="0021626D"/>
    <w:rsid w:val="00216ED8"/>
    <w:rsid w:val="00217B22"/>
    <w:rsid w:val="00217EC0"/>
    <w:rsid w:val="00220701"/>
    <w:rsid w:val="00220928"/>
    <w:rsid w:val="00220DC9"/>
    <w:rsid w:val="0022136B"/>
    <w:rsid w:val="00223411"/>
    <w:rsid w:val="002322B2"/>
    <w:rsid w:val="00232B45"/>
    <w:rsid w:val="002332A6"/>
    <w:rsid w:val="002335A3"/>
    <w:rsid w:val="00233AF2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2AE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13E"/>
    <w:rsid w:val="0029646C"/>
    <w:rsid w:val="00296760"/>
    <w:rsid w:val="00296833"/>
    <w:rsid w:val="002970FA"/>
    <w:rsid w:val="00297E98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345C"/>
    <w:rsid w:val="002C44E0"/>
    <w:rsid w:val="002C7265"/>
    <w:rsid w:val="002D130E"/>
    <w:rsid w:val="002D5BE6"/>
    <w:rsid w:val="002D7762"/>
    <w:rsid w:val="002D7A18"/>
    <w:rsid w:val="002E0ED3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073C"/>
    <w:rsid w:val="00302C11"/>
    <w:rsid w:val="00303638"/>
    <w:rsid w:val="00304CCB"/>
    <w:rsid w:val="003066A5"/>
    <w:rsid w:val="00311219"/>
    <w:rsid w:val="003173F3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3929"/>
    <w:rsid w:val="003674CD"/>
    <w:rsid w:val="00371DD6"/>
    <w:rsid w:val="00371E72"/>
    <w:rsid w:val="00372A29"/>
    <w:rsid w:val="00372FAA"/>
    <w:rsid w:val="003730D6"/>
    <w:rsid w:val="00373F06"/>
    <w:rsid w:val="0037629D"/>
    <w:rsid w:val="00377C52"/>
    <w:rsid w:val="003808D1"/>
    <w:rsid w:val="0038325A"/>
    <w:rsid w:val="00387F09"/>
    <w:rsid w:val="003904A7"/>
    <w:rsid w:val="00391370"/>
    <w:rsid w:val="003964AD"/>
    <w:rsid w:val="003A022F"/>
    <w:rsid w:val="003A0EF2"/>
    <w:rsid w:val="003A15A7"/>
    <w:rsid w:val="003A3330"/>
    <w:rsid w:val="003A3368"/>
    <w:rsid w:val="003A3C8A"/>
    <w:rsid w:val="003A5A81"/>
    <w:rsid w:val="003A71CA"/>
    <w:rsid w:val="003B1D6F"/>
    <w:rsid w:val="003B203F"/>
    <w:rsid w:val="003B69E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572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2562A"/>
    <w:rsid w:val="00430C04"/>
    <w:rsid w:val="00432189"/>
    <w:rsid w:val="0043351D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1E71"/>
    <w:rsid w:val="0047690E"/>
    <w:rsid w:val="004800AF"/>
    <w:rsid w:val="00480258"/>
    <w:rsid w:val="00481251"/>
    <w:rsid w:val="004813B6"/>
    <w:rsid w:val="00481913"/>
    <w:rsid w:val="004830CA"/>
    <w:rsid w:val="0048313C"/>
    <w:rsid w:val="004831AA"/>
    <w:rsid w:val="00485C35"/>
    <w:rsid w:val="004907F8"/>
    <w:rsid w:val="00490C7D"/>
    <w:rsid w:val="0049173A"/>
    <w:rsid w:val="00491B0F"/>
    <w:rsid w:val="00492038"/>
    <w:rsid w:val="00493029"/>
    <w:rsid w:val="00493D50"/>
    <w:rsid w:val="00495990"/>
    <w:rsid w:val="00496556"/>
    <w:rsid w:val="004965E7"/>
    <w:rsid w:val="00496E4A"/>
    <w:rsid w:val="004979C8"/>
    <w:rsid w:val="004A128B"/>
    <w:rsid w:val="004A1390"/>
    <w:rsid w:val="004A14D0"/>
    <w:rsid w:val="004B6F5E"/>
    <w:rsid w:val="004B7332"/>
    <w:rsid w:val="004C01EC"/>
    <w:rsid w:val="004C1297"/>
    <w:rsid w:val="004C1C58"/>
    <w:rsid w:val="004C25CF"/>
    <w:rsid w:val="004C329E"/>
    <w:rsid w:val="004C5F04"/>
    <w:rsid w:val="004C6824"/>
    <w:rsid w:val="004C7BAF"/>
    <w:rsid w:val="004D1223"/>
    <w:rsid w:val="004D191B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20C01"/>
    <w:rsid w:val="00525949"/>
    <w:rsid w:val="005273EB"/>
    <w:rsid w:val="00531B53"/>
    <w:rsid w:val="00531E27"/>
    <w:rsid w:val="00532799"/>
    <w:rsid w:val="00535CBE"/>
    <w:rsid w:val="00536A3D"/>
    <w:rsid w:val="005411CB"/>
    <w:rsid w:val="00542227"/>
    <w:rsid w:val="0054264F"/>
    <w:rsid w:val="005434A3"/>
    <w:rsid w:val="00543782"/>
    <w:rsid w:val="00543A88"/>
    <w:rsid w:val="00553092"/>
    <w:rsid w:val="00553736"/>
    <w:rsid w:val="00554566"/>
    <w:rsid w:val="00554CFA"/>
    <w:rsid w:val="00556F63"/>
    <w:rsid w:val="00563B13"/>
    <w:rsid w:val="0056631C"/>
    <w:rsid w:val="0057135A"/>
    <w:rsid w:val="0057492E"/>
    <w:rsid w:val="00581719"/>
    <w:rsid w:val="00582591"/>
    <w:rsid w:val="00584062"/>
    <w:rsid w:val="005869E2"/>
    <w:rsid w:val="00587F29"/>
    <w:rsid w:val="00590562"/>
    <w:rsid w:val="00590895"/>
    <w:rsid w:val="005924C4"/>
    <w:rsid w:val="00592BC8"/>
    <w:rsid w:val="00594747"/>
    <w:rsid w:val="00596B4C"/>
    <w:rsid w:val="005972EF"/>
    <w:rsid w:val="005A0A04"/>
    <w:rsid w:val="005A1808"/>
    <w:rsid w:val="005B1046"/>
    <w:rsid w:val="005B1392"/>
    <w:rsid w:val="005B1C81"/>
    <w:rsid w:val="005B3C61"/>
    <w:rsid w:val="005B51AB"/>
    <w:rsid w:val="005C0D83"/>
    <w:rsid w:val="005C4F4C"/>
    <w:rsid w:val="005C5086"/>
    <w:rsid w:val="005D0574"/>
    <w:rsid w:val="005D195E"/>
    <w:rsid w:val="005D39CD"/>
    <w:rsid w:val="005E0690"/>
    <w:rsid w:val="005E0FEF"/>
    <w:rsid w:val="005E1C60"/>
    <w:rsid w:val="005E2226"/>
    <w:rsid w:val="005E38BC"/>
    <w:rsid w:val="005E436C"/>
    <w:rsid w:val="005E4659"/>
    <w:rsid w:val="005E5127"/>
    <w:rsid w:val="005E73D5"/>
    <w:rsid w:val="005E7B4E"/>
    <w:rsid w:val="005E7D14"/>
    <w:rsid w:val="005F0EF4"/>
    <w:rsid w:val="005F1A7F"/>
    <w:rsid w:val="005F23DF"/>
    <w:rsid w:val="005F2C45"/>
    <w:rsid w:val="005F5703"/>
    <w:rsid w:val="00601691"/>
    <w:rsid w:val="006018AC"/>
    <w:rsid w:val="0060423E"/>
    <w:rsid w:val="006070F9"/>
    <w:rsid w:val="00612308"/>
    <w:rsid w:val="00617376"/>
    <w:rsid w:val="00620230"/>
    <w:rsid w:val="00620C5F"/>
    <w:rsid w:val="0062584B"/>
    <w:rsid w:val="006323AA"/>
    <w:rsid w:val="00636B0C"/>
    <w:rsid w:val="006416FB"/>
    <w:rsid w:val="006417F5"/>
    <w:rsid w:val="00642562"/>
    <w:rsid w:val="00645CBB"/>
    <w:rsid w:val="00646CE5"/>
    <w:rsid w:val="00650023"/>
    <w:rsid w:val="00651571"/>
    <w:rsid w:val="00651A82"/>
    <w:rsid w:val="00654281"/>
    <w:rsid w:val="0065490E"/>
    <w:rsid w:val="006549FF"/>
    <w:rsid w:val="00654E67"/>
    <w:rsid w:val="00656098"/>
    <w:rsid w:val="006579DC"/>
    <w:rsid w:val="006608AC"/>
    <w:rsid w:val="00660B4A"/>
    <w:rsid w:val="00662BDA"/>
    <w:rsid w:val="00663893"/>
    <w:rsid w:val="00663BA6"/>
    <w:rsid w:val="006648CC"/>
    <w:rsid w:val="00664E4D"/>
    <w:rsid w:val="00666BEA"/>
    <w:rsid w:val="006675ED"/>
    <w:rsid w:val="00671A4B"/>
    <w:rsid w:val="006727DF"/>
    <w:rsid w:val="0067315B"/>
    <w:rsid w:val="0067417F"/>
    <w:rsid w:val="00674235"/>
    <w:rsid w:val="00674248"/>
    <w:rsid w:val="006750D2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3DEE"/>
    <w:rsid w:val="006A4752"/>
    <w:rsid w:val="006A7C74"/>
    <w:rsid w:val="006B0C6E"/>
    <w:rsid w:val="006B12BE"/>
    <w:rsid w:val="006B3F2C"/>
    <w:rsid w:val="006B5271"/>
    <w:rsid w:val="006B5711"/>
    <w:rsid w:val="006B7DDA"/>
    <w:rsid w:val="006C06A3"/>
    <w:rsid w:val="006C11FF"/>
    <w:rsid w:val="006C21F1"/>
    <w:rsid w:val="006C5A40"/>
    <w:rsid w:val="006C6AEB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4D9"/>
    <w:rsid w:val="006F566E"/>
    <w:rsid w:val="006F56DE"/>
    <w:rsid w:val="006F5B26"/>
    <w:rsid w:val="006F5E19"/>
    <w:rsid w:val="00700141"/>
    <w:rsid w:val="00705AA4"/>
    <w:rsid w:val="0070650B"/>
    <w:rsid w:val="00707D6B"/>
    <w:rsid w:val="00710871"/>
    <w:rsid w:val="00710877"/>
    <w:rsid w:val="00711CAF"/>
    <w:rsid w:val="00712093"/>
    <w:rsid w:val="00714A05"/>
    <w:rsid w:val="00715494"/>
    <w:rsid w:val="0072099C"/>
    <w:rsid w:val="007218A6"/>
    <w:rsid w:val="00724147"/>
    <w:rsid w:val="0072588E"/>
    <w:rsid w:val="00726505"/>
    <w:rsid w:val="00727F26"/>
    <w:rsid w:val="00732433"/>
    <w:rsid w:val="00732EA2"/>
    <w:rsid w:val="0073406F"/>
    <w:rsid w:val="007354CD"/>
    <w:rsid w:val="00741FEB"/>
    <w:rsid w:val="0074570A"/>
    <w:rsid w:val="00745BD9"/>
    <w:rsid w:val="00746045"/>
    <w:rsid w:val="00747620"/>
    <w:rsid w:val="007500CE"/>
    <w:rsid w:val="00751720"/>
    <w:rsid w:val="00751D8F"/>
    <w:rsid w:val="00751FA7"/>
    <w:rsid w:val="00753B55"/>
    <w:rsid w:val="00753EE6"/>
    <w:rsid w:val="007541B4"/>
    <w:rsid w:val="00754B2A"/>
    <w:rsid w:val="00756347"/>
    <w:rsid w:val="0075637A"/>
    <w:rsid w:val="00756F5C"/>
    <w:rsid w:val="00762C87"/>
    <w:rsid w:val="00763D5A"/>
    <w:rsid w:val="00766705"/>
    <w:rsid w:val="00771B49"/>
    <w:rsid w:val="007731A7"/>
    <w:rsid w:val="00773274"/>
    <w:rsid w:val="00776934"/>
    <w:rsid w:val="00776BD8"/>
    <w:rsid w:val="00780E21"/>
    <w:rsid w:val="0078177F"/>
    <w:rsid w:val="0078332B"/>
    <w:rsid w:val="007846FA"/>
    <w:rsid w:val="007850E0"/>
    <w:rsid w:val="007857F8"/>
    <w:rsid w:val="00786EBC"/>
    <w:rsid w:val="007877E0"/>
    <w:rsid w:val="007878A6"/>
    <w:rsid w:val="00790760"/>
    <w:rsid w:val="00791FFC"/>
    <w:rsid w:val="00792AA2"/>
    <w:rsid w:val="00794562"/>
    <w:rsid w:val="007A04C8"/>
    <w:rsid w:val="007A04D2"/>
    <w:rsid w:val="007A17ED"/>
    <w:rsid w:val="007A1A31"/>
    <w:rsid w:val="007A240D"/>
    <w:rsid w:val="007A3018"/>
    <w:rsid w:val="007A3A38"/>
    <w:rsid w:val="007A400E"/>
    <w:rsid w:val="007A4FC3"/>
    <w:rsid w:val="007A6ADC"/>
    <w:rsid w:val="007B0C40"/>
    <w:rsid w:val="007B36E9"/>
    <w:rsid w:val="007B4255"/>
    <w:rsid w:val="007B4878"/>
    <w:rsid w:val="007B63C1"/>
    <w:rsid w:val="007C2561"/>
    <w:rsid w:val="007C2F73"/>
    <w:rsid w:val="007C3DD8"/>
    <w:rsid w:val="007C60C7"/>
    <w:rsid w:val="007C6983"/>
    <w:rsid w:val="007D01EE"/>
    <w:rsid w:val="007D349B"/>
    <w:rsid w:val="007D3C3B"/>
    <w:rsid w:val="007D3C4D"/>
    <w:rsid w:val="007D6CCA"/>
    <w:rsid w:val="007E32D8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2D4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F6E"/>
    <w:rsid w:val="00850DCA"/>
    <w:rsid w:val="008518E2"/>
    <w:rsid w:val="00851CB0"/>
    <w:rsid w:val="008527BF"/>
    <w:rsid w:val="0085316F"/>
    <w:rsid w:val="0085576F"/>
    <w:rsid w:val="00856D37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E3E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6830"/>
    <w:rsid w:val="008B7F0C"/>
    <w:rsid w:val="008C0B53"/>
    <w:rsid w:val="008C215D"/>
    <w:rsid w:val="008C3E00"/>
    <w:rsid w:val="008C4660"/>
    <w:rsid w:val="008C4C53"/>
    <w:rsid w:val="008C5814"/>
    <w:rsid w:val="008D09DC"/>
    <w:rsid w:val="008D0BF2"/>
    <w:rsid w:val="008D2D1A"/>
    <w:rsid w:val="008D4D92"/>
    <w:rsid w:val="008D697D"/>
    <w:rsid w:val="008E0B73"/>
    <w:rsid w:val="008E126B"/>
    <w:rsid w:val="008E1AC5"/>
    <w:rsid w:val="008E2C5E"/>
    <w:rsid w:val="008E7942"/>
    <w:rsid w:val="008F1164"/>
    <w:rsid w:val="008F1C87"/>
    <w:rsid w:val="008F4219"/>
    <w:rsid w:val="008F46BE"/>
    <w:rsid w:val="008F48FA"/>
    <w:rsid w:val="00901588"/>
    <w:rsid w:val="00913F03"/>
    <w:rsid w:val="009148F2"/>
    <w:rsid w:val="00915F3D"/>
    <w:rsid w:val="00916F73"/>
    <w:rsid w:val="009170DC"/>
    <w:rsid w:val="00917325"/>
    <w:rsid w:val="00922280"/>
    <w:rsid w:val="00923671"/>
    <w:rsid w:val="0092461D"/>
    <w:rsid w:val="009247EF"/>
    <w:rsid w:val="00925961"/>
    <w:rsid w:val="00926BC8"/>
    <w:rsid w:val="0092732B"/>
    <w:rsid w:val="0093588B"/>
    <w:rsid w:val="00936212"/>
    <w:rsid w:val="00937178"/>
    <w:rsid w:val="00940D3E"/>
    <w:rsid w:val="00941985"/>
    <w:rsid w:val="00942A3F"/>
    <w:rsid w:val="00943FFD"/>
    <w:rsid w:val="009453FB"/>
    <w:rsid w:val="009454F1"/>
    <w:rsid w:val="009457C2"/>
    <w:rsid w:val="00945C68"/>
    <w:rsid w:val="00946368"/>
    <w:rsid w:val="00947F2F"/>
    <w:rsid w:val="009549B2"/>
    <w:rsid w:val="00955739"/>
    <w:rsid w:val="0096270C"/>
    <w:rsid w:val="00962D64"/>
    <w:rsid w:val="00962F25"/>
    <w:rsid w:val="00964391"/>
    <w:rsid w:val="00965A0F"/>
    <w:rsid w:val="00972109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E0337"/>
    <w:rsid w:val="009E0CAB"/>
    <w:rsid w:val="009E0D00"/>
    <w:rsid w:val="009F4136"/>
    <w:rsid w:val="009F4429"/>
    <w:rsid w:val="009F65B2"/>
    <w:rsid w:val="009F6B12"/>
    <w:rsid w:val="00A004B4"/>
    <w:rsid w:val="00A02BBA"/>
    <w:rsid w:val="00A05758"/>
    <w:rsid w:val="00A061CE"/>
    <w:rsid w:val="00A11A3A"/>
    <w:rsid w:val="00A133AE"/>
    <w:rsid w:val="00A13E94"/>
    <w:rsid w:val="00A13ED0"/>
    <w:rsid w:val="00A148BD"/>
    <w:rsid w:val="00A157F1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1E00"/>
    <w:rsid w:val="00A348C8"/>
    <w:rsid w:val="00A404DC"/>
    <w:rsid w:val="00A40E51"/>
    <w:rsid w:val="00A45D7D"/>
    <w:rsid w:val="00A467A0"/>
    <w:rsid w:val="00A523DB"/>
    <w:rsid w:val="00A5465B"/>
    <w:rsid w:val="00A575F1"/>
    <w:rsid w:val="00A64C37"/>
    <w:rsid w:val="00A66853"/>
    <w:rsid w:val="00A66DAA"/>
    <w:rsid w:val="00A700AE"/>
    <w:rsid w:val="00A7291A"/>
    <w:rsid w:val="00A75625"/>
    <w:rsid w:val="00A77436"/>
    <w:rsid w:val="00A80E92"/>
    <w:rsid w:val="00A8786B"/>
    <w:rsid w:val="00A940E2"/>
    <w:rsid w:val="00A947BA"/>
    <w:rsid w:val="00A975E8"/>
    <w:rsid w:val="00A978CB"/>
    <w:rsid w:val="00AA25E9"/>
    <w:rsid w:val="00AA72A8"/>
    <w:rsid w:val="00AB0994"/>
    <w:rsid w:val="00AB3192"/>
    <w:rsid w:val="00AB414C"/>
    <w:rsid w:val="00AC1597"/>
    <w:rsid w:val="00AC2280"/>
    <w:rsid w:val="00AC57D5"/>
    <w:rsid w:val="00AC6E08"/>
    <w:rsid w:val="00AC701E"/>
    <w:rsid w:val="00AD02A8"/>
    <w:rsid w:val="00AD18FE"/>
    <w:rsid w:val="00AD1917"/>
    <w:rsid w:val="00AD1B14"/>
    <w:rsid w:val="00AD3509"/>
    <w:rsid w:val="00AD4380"/>
    <w:rsid w:val="00AD5189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FB3"/>
    <w:rsid w:val="00B13D7B"/>
    <w:rsid w:val="00B14EE5"/>
    <w:rsid w:val="00B14F7A"/>
    <w:rsid w:val="00B160C5"/>
    <w:rsid w:val="00B169DD"/>
    <w:rsid w:val="00B23BE8"/>
    <w:rsid w:val="00B2431C"/>
    <w:rsid w:val="00B263D1"/>
    <w:rsid w:val="00B318E7"/>
    <w:rsid w:val="00B3447E"/>
    <w:rsid w:val="00B3658F"/>
    <w:rsid w:val="00B36CEF"/>
    <w:rsid w:val="00B37111"/>
    <w:rsid w:val="00B37FEB"/>
    <w:rsid w:val="00B4087B"/>
    <w:rsid w:val="00B41160"/>
    <w:rsid w:val="00B42661"/>
    <w:rsid w:val="00B43EEF"/>
    <w:rsid w:val="00B451B6"/>
    <w:rsid w:val="00B45DCA"/>
    <w:rsid w:val="00B51E9F"/>
    <w:rsid w:val="00B52A39"/>
    <w:rsid w:val="00B530D5"/>
    <w:rsid w:val="00B5435D"/>
    <w:rsid w:val="00B56EDA"/>
    <w:rsid w:val="00B56FC1"/>
    <w:rsid w:val="00B617B0"/>
    <w:rsid w:val="00B64469"/>
    <w:rsid w:val="00B65EF5"/>
    <w:rsid w:val="00B713E6"/>
    <w:rsid w:val="00B729D7"/>
    <w:rsid w:val="00B72FBD"/>
    <w:rsid w:val="00B733F9"/>
    <w:rsid w:val="00B757EC"/>
    <w:rsid w:val="00B77199"/>
    <w:rsid w:val="00B807AE"/>
    <w:rsid w:val="00B810F5"/>
    <w:rsid w:val="00B825B4"/>
    <w:rsid w:val="00B831A6"/>
    <w:rsid w:val="00B853CA"/>
    <w:rsid w:val="00B86CE6"/>
    <w:rsid w:val="00B87A32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B6FCF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6C16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279B3"/>
    <w:rsid w:val="00C36675"/>
    <w:rsid w:val="00C419C1"/>
    <w:rsid w:val="00C430A4"/>
    <w:rsid w:val="00C442F4"/>
    <w:rsid w:val="00C47B6E"/>
    <w:rsid w:val="00C47F87"/>
    <w:rsid w:val="00C510BE"/>
    <w:rsid w:val="00C51929"/>
    <w:rsid w:val="00C53B69"/>
    <w:rsid w:val="00C53EE8"/>
    <w:rsid w:val="00C54435"/>
    <w:rsid w:val="00C601D1"/>
    <w:rsid w:val="00C612CD"/>
    <w:rsid w:val="00C63921"/>
    <w:rsid w:val="00C63A8D"/>
    <w:rsid w:val="00C63BED"/>
    <w:rsid w:val="00C64AF4"/>
    <w:rsid w:val="00C65F92"/>
    <w:rsid w:val="00C66856"/>
    <w:rsid w:val="00C67B0D"/>
    <w:rsid w:val="00C67B32"/>
    <w:rsid w:val="00C70414"/>
    <w:rsid w:val="00C711E0"/>
    <w:rsid w:val="00C72C0F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5D5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C0D92"/>
    <w:rsid w:val="00CC3F47"/>
    <w:rsid w:val="00CC4652"/>
    <w:rsid w:val="00CC47DE"/>
    <w:rsid w:val="00CD18B1"/>
    <w:rsid w:val="00CD3D9F"/>
    <w:rsid w:val="00CD6618"/>
    <w:rsid w:val="00CE03C5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4069"/>
    <w:rsid w:val="00D00B1D"/>
    <w:rsid w:val="00D01652"/>
    <w:rsid w:val="00D02C8E"/>
    <w:rsid w:val="00D03CA1"/>
    <w:rsid w:val="00D03F6F"/>
    <w:rsid w:val="00D0428C"/>
    <w:rsid w:val="00D0446E"/>
    <w:rsid w:val="00D064DD"/>
    <w:rsid w:val="00D07290"/>
    <w:rsid w:val="00D07EB6"/>
    <w:rsid w:val="00D12314"/>
    <w:rsid w:val="00D123F1"/>
    <w:rsid w:val="00D22E32"/>
    <w:rsid w:val="00D231F5"/>
    <w:rsid w:val="00D250D6"/>
    <w:rsid w:val="00D26A71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55D8"/>
    <w:rsid w:val="00D7614B"/>
    <w:rsid w:val="00D76238"/>
    <w:rsid w:val="00D770C6"/>
    <w:rsid w:val="00D8169E"/>
    <w:rsid w:val="00D8488E"/>
    <w:rsid w:val="00D85673"/>
    <w:rsid w:val="00D8643F"/>
    <w:rsid w:val="00D87D8A"/>
    <w:rsid w:val="00D91198"/>
    <w:rsid w:val="00D9193C"/>
    <w:rsid w:val="00D938C7"/>
    <w:rsid w:val="00D973EC"/>
    <w:rsid w:val="00D97C02"/>
    <w:rsid w:val="00DA0985"/>
    <w:rsid w:val="00DA13F6"/>
    <w:rsid w:val="00DA1947"/>
    <w:rsid w:val="00DA211A"/>
    <w:rsid w:val="00DA234E"/>
    <w:rsid w:val="00DA32DF"/>
    <w:rsid w:val="00DA4E1F"/>
    <w:rsid w:val="00DB04AF"/>
    <w:rsid w:val="00DB3089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1C5F"/>
    <w:rsid w:val="00E02961"/>
    <w:rsid w:val="00E035FD"/>
    <w:rsid w:val="00E07909"/>
    <w:rsid w:val="00E11AFE"/>
    <w:rsid w:val="00E12358"/>
    <w:rsid w:val="00E12EC0"/>
    <w:rsid w:val="00E13D89"/>
    <w:rsid w:val="00E13F0E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9A5"/>
    <w:rsid w:val="00E4410F"/>
    <w:rsid w:val="00E47BF1"/>
    <w:rsid w:val="00E50936"/>
    <w:rsid w:val="00E515AE"/>
    <w:rsid w:val="00E52BFD"/>
    <w:rsid w:val="00E54A74"/>
    <w:rsid w:val="00E56371"/>
    <w:rsid w:val="00E56A21"/>
    <w:rsid w:val="00E646AB"/>
    <w:rsid w:val="00E64FF1"/>
    <w:rsid w:val="00E709C6"/>
    <w:rsid w:val="00E74010"/>
    <w:rsid w:val="00E74E3C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1FF9"/>
    <w:rsid w:val="00EA206C"/>
    <w:rsid w:val="00EA2ABD"/>
    <w:rsid w:val="00EA2C99"/>
    <w:rsid w:val="00EA427D"/>
    <w:rsid w:val="00EA4B53"/>
    <w:rsid w:val="00EB0EC2"/>
    <w:rsid w:val="00EB25BE"/>
    <w:rsid w:val="00EB34B3"/>
    <w:rsid w:val="00EB60B9"/>
    <w:rsid w:val="00EB76B4"/>
    <w:rsid w:val="00EB7986"/>
    <w:rsid w:val="00EC2802"/>
    <w:rsid w:val="00EC3587"/>
    <w:rsid w:val="00EC6657"/>
    <w:rsid w:val="00EC6FD1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508C"/>
    <w:rsid w:val="00F0773F"/>
    <w:rsid w:val="00F07909"/>
    <w:rsid w:val="00F07C7E"/>
    <w:rsid w:val="00F11D21"/>
    <w:rsid w:val="00F12974"/>
    <w:rsid w:val="00F1629E"/>
    <w:rsid w:val="00F27670"/>
    <w:rsid w:val="00F3306D"/>
    <w:rsid w:val="00F34B3F"/>
    <w:rsid w:val="00F34F64"/>
    <w:rsid w:val="00F36C84"/>
    <w:rsid w:val="00F401D8"/>
    <w:rsid w:val="00F437C0"/>
    <w:rsid w:val="00F43B3E"/>
    <w:rsid w:val="00F451D3"/>
    <w:rsid w:val="00F46DA1"/>
    <w:rsid w:val="00F46FE5"/>
    <w:rsid w:val="00F47C7F"/>
    <w:rsid w:val="00F50052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3A97"/>
    <w:rsid w:val="00F74593"/>
    <w:rsid w:val="00F74A2A"/>
    <w:rsid w:val="00F74D8E"/>
    <w:rsid w:val="00F758B3"/>
    <w:rsid w:val="00F7656C"/>
    <w:rsid w:val="00F806D7"/>
    <w:rsid w:val="00F817D9"/>
    <w:rsid w:val="00F84DB0"/>
    <w:rsid w:val="00F85660"/>
    <w:rsid w:val="00F92BF8"/>
    <w:rsid w:val="00F932DD"/>
    <w:rsid w:val="00F95A56"/>
    <w:rsid w:val="00FA1A85"/>
    <w:rsid w:val="00FA3590"/>
    <w:rsid w:val="00FA3A55"/>
    <w:rsid w:val="00FA43F0"/>
    <w:rsid w:val="00FA64EB"/>
    <w:rsid w:val="00FA6820"/>
    <w:rsid w:val="00FB069E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2C7C"/>
    <w:rsid w:val="00FD3EFB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4:docId w14:val="35295A08"/>
  <w15:docId w15:val="{F574AAAA-8E06-4F23-8CD8-26559AC1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jpe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7" Type="http://schemas.openxmlformats.org/officeDocument/2006/relationships/footer" Target="footer5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9" Type="http://schemas.openxmlformats.org/officeDocument/2006/relationships/image" Target="media/image15.png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emf"/><Relationship Id="rId45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8.png"/><Relationship Id="rId48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2D79A-3F88-4F79-8675-7BA622318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14</TotalTime>
  <Pages>31</Pages>
  <Words>5586</Words>
  <Characters>31842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15</cp:revision>
  <cp:lastPrinted>2021-03-26T08:29:00Z</cp:lastPrinted>
  <dcterms:created xsi:type="dcterms:W3CDTF">2024-05-13T14:09:00Z</dcterms:created>
  <dcterms:modified xsi:type="dcterms:W3CDTF">2025-10-27T10:44:00Z</dcterms:modified>
</cp:coreProperties>
</file>