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63BA6" w:rsidTr="00663BA6">
        <w:tc>
          <w:tcPr>
            <w:tcW w:w="2376" w:type="dxa"/>
          </w:tcPr>
          <w:p w:rsidR="00663BA6" w:rsidRPr="009E0CAB" w:rsidRDefault="00AD53B7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AE56175" wp14:editId="6CD884AB">
                  <wp:extent cx="5961413" cy="1261010"/>
                  <wp:effectExtent l="0" t="0" r="127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aiki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8" cy="126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0CAB"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AD53B7" w:rsidRDefault="000E0F86" w:rsidP="00F3722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</w:t>
            </w:r>
            <w:r w:rsidR="00F37220">
              <w:rPr>
                <w:b/>
                <w:szCs w:val="28"/>
              </w:rPr>
              <w:t>Й</w:t>
            </w:r>
            <w:r w:rsidRPr="000E0F86">
              <w:rPr>
                <w:b/>
                <w:szCs w:val="28"/>
              </w:rPr>
              <w:t xml:space="preserve"> БЛОК КОНДИЦИОНЕР</w:t>
            </w:r>
            <w:r w:rsidR="00F37220">
              <w:rPr>
                <w:b/>
                <w:szCs w:val="28"/>
              </w:rPr>
              <w:t>А</w:t>
            </w:r>
            <w:r w:rsidRPr="000E0F86">
              <w:rPr>
                <w:b/>
                <w:szCs w:val="28"/>
              </w:rPr>
              <w:t xml:space="preserve"> (СПЛИТ-СИСТЕМ</w:t>
            </w:r>
            <w:r w:rsidR="00F37220">
              <w:rPr>
                <w:b/>
                <w:szCs w:val="28"/>
              </w:rPr>
              <w:t>Ы</w:t>
            </w:r>
            <w:r w:rsidRPr="000E0F86">
              <w:rPr>
                <w:b/>
                <w:szCs w:val="28"/>
              </w:rPr>
              <w:t>)</w:t>
            </w:r>
            <w:r w:rsidR="00A517CE" w:rsidRPr="00A517CE">
              <w:rPr>
                <w:b/>
                <w:szCs w:val="28"/>
              </w:rPr>
              <w:t xml:space="preserve"> </w:t>
            </w:r>
            <w:r w:rsidR="00A517CE">
              <w:rPr>
                <w:b/>
                <w:szCs w:val="28"/>
              </w:rPr>
              <w:t>БЫТОВОГО НАЗНАЧЕНИЯ</w:t>
            </w:r>
            <w:r w:rsidRPr="000E0F86">
              <w:rPr>
                <w:b/>
                <w:szCs w:val="28"/>
              </w:rPr>
              <w:t xml:space="preserve">, МОДЕЛЬ </w:t>
            </w:r>
            <w:r w:rsidR="004A0366">
              <w:rPr>
                <w:b/>
                <w:szCs w:val="28"/>
              </w:rPr>
              <w:t>RXM50A8</w:t>
            </w:r>
          </w:p>
        </w:tc>
      </w:tr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1D12B1" w:rsidRDefault="001D12B1" w:rsidP="001D12B1">
      <w:pPr>
        <w:spacing w:before="480" w:after="840"/>
        <w:jc w:val="center"/>
        <w:rPr>
          <w:szCs w:val="28"/>
        </w:rPr>
      </w:pPr>
    </w:p>
    <w:p w:rsidR="00810B70" w:rsidRPr="001D12B1" w:rsidRDefault="001D12B1" w:rsidP="001D12B1">
      <w:pPr>
        <w:tabs>
          <w:tab w:val="center" w:pos="4961"/>
        </w:tabs>
        <w:rPr>
          <w:szCs w:val="28"/>
        </w:rPr>
        <w:sectPr w:rsidR="00810B70" w:rsidRPr="001D12B1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szCs w:val="28"/>
        </w:rPr>
        <w:tab/>
      </w: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4A0366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RXM50A8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A77E42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C5192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51929">
        <w:rPr>
          <w:b/>
          <w:sz w:val="22"/>
          <w:szCs w:val="22"/>
        </w:rPr>
        <w:lastRenderedPageBreak/>
        <w:t>СОДЕРЖАНИЕ</w:t>
      </w:r>
    </w:p>
    <w:p w:rsidR="00BE013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51929">
        <w:rPr>
          <w:sz w:val="22"/>
          <w:szCs w:val="22"/>
        </w:rPr>
        <w:fldChar w:fldCharType="begin"/>
      </w:r>
      <w:r w:rsidRPr="00C51929">
        <w:rPr>
          <w:sz w:val="22"/>
          <w:szCs w:val="22"/>
        </w:rPr>
        <w:instrText xml:space="preserve"> TOC \o "1-3" \h \z \u </w:instrText>
      </w:r>
      <w:r w:rsidRPr="00C51929">
        <w:rPr>
          <w:sz w:val="22"/>
          <w:szCs w:val="22"/>
        </w:rPr>
        <w:fldChar w:fldCharType="separate"/>
      </w:r>
      <w:hyperlink w:anchor="_Toc216438165" w:history="1">
        <w:r w:rsidR="00BE013B" w:rsidRPr="00564EB5">
          <w:rPr>
            <w:rStyle w:val="ad"/>
            <w:b/>
            <w:bCs/>
            <w:noProof/>
          </w:rPr>
          <w:t>1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ОСНОВНЫЕ СВЕДЕНИЯ ОБ ИЗДЕЛИЯХ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_Toc216438165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3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66" w:history="1">
        <w:r w:rsidR="00BE013B" w:rsidRPr="00564EB5">
          <w:rPr>
            <w:rStyle w:val="ad"/>
            <w:b/>
            <w:bCs/>
            <w:noProof/>
          </w:rPr>
          <w:t>2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ТЕХНИЧЕСКИЕ ХАРАКТЕРИСТИКИ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_Toc216438166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4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67" w:history="1">
        <w:r w:rsidR="00BE013B" w:rsidRPr="00564EB5">
          <w:rPr>
            <w:rStyle w:val="ad"/>
            <w:noProof/>
          </w:rPr>
          <w:t>2.1.1 Описание изделия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_Toc216438167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4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68" w:history="1">
        <w:r w:rsidR="00BE013B" w:rsidRPr="00564EB5">
          <w:rPr>
            <w:rStyle w:val="ad"/>
            <w:noProof/>
          </w:rPr>
          <w:t>2.1.2 Принцип работы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_Toc216438168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4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69" w:history="1">
        <w:r w:rsidR="00BE013B" w:rsidRPr="00564EB5">
          <w:rPr>
            <w:rStyle w:val="ad"/>
            <w:noProof/>
          </w:rPr>
          <w:t>2.1.3 Основные технические характеристики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_Toc216438169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7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0" w:history="1">
        <w:r w:rsidR="00BE013B" w:rsidRPr="00564EB5">
          <w:rPr>
            <w:rStyle w:val="ad"/>
            <w:noProof/>
          </w:rPr>
          <w:t>2.1.4 Комбинации наружных и внутренних блоков и производительность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_Toc216438170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8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1" w:history="1">
        <w:r w:rsidR="00BE013B" w:rsidRPr="00564EB5">
          <w:rPr>
            <w:rStyle w:val="ad"/>
            <w:noProof/>
          </w:rPr>
          <w:t>2.1.5 Требования к расположению изделия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_Toc216438171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8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2" w:history="1">
        <w:r w:rsidR="00BE013B" w:rsidRPr="00564EB5">
          <w:rPr>
            <w:rStyle w:val="ad"/>
            <w:noProof/>
          </w:rPr>
          <w:t>2.1.6 Оптимальная эксплуатация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_Toc216438172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9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3" w:history="1">
        <w:r w:rsidR="00BE013B" w:rsidRPr="00564EB5">
          <w:rPr>
            <w:rStyle w:val="ad"/>
            <w:noProof/>
          </w:rPr>
          <w:t>2.1.7 Внешний вид и чертеж изделия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_Toc216438173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10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4" w:history="1">
        <w:r w:rsidR="00BE013B" w:rsidRPr="00564EB5">
          <w:rPr>
            <w:rStyle w:val="ad"/>
            <w:noProof/>
          </w:rPr>
          <w:t>2.2 Маркировка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_Toc216438174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10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5" w:history="1">
        <w:r w:rsidR="00BE013B" w:rsidRPr="00564EB5">
          <w:rPr>
            <w:rStyle w:val="ad"/>
            <w:b/>
            <w:noProof/>
          </w:rPr>
          <w:t>3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КОМПЛЕКТНОСТЬ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_Toc216438175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11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6" w:history="1">
        <w:r w:rsidR="00BE013B" w:rsidRPr="00564EB5">
          <w:rPr>
            <w:rStyle w:val="ad"/>
            <w:b/>
            <w:bCs/>
            <w:noProof/>
          </w:rPr>
          <w:t>4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ГАРАНТИИ ИЗГОТОВИТЕЛЯ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_Toc216438176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12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7" w:history="1">
        <w:r w:rsidR="00BE013B" w:rsidRPr="00564EB5">
          <w:rPr>
            <w:rStyle w:val="ad"/>
            <w:b/>
            <w:noProof/>
          </w:rPr>
          <w:t>5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КОНСЕРВАЦИЯ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_Toc216438177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13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8" w:history="1">
        <w:r w:rsidR="00BE013B" w:rsidRPr="00564EB5">
          <w:rPr>
            <w:rStyle w:val="ad"/>
            <w:b/>
            <w:noProof/>
          </w:rPr>
          <w:t>6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СВИДЕТЕЛЬСТВО ОБ УПАКОВЫВАНИИ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_Toc216438178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14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79" w:history="1">
        <w:r w:rsidR="00BE013B" w:rsidRPr="00564EB5">
          <w:rPr>
            <w:rStyle w:val="ad"/>
            <w:b/>
            <w:noProof/>
          </w:rPr>
          <w:t>7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СВИДЕТЕЛЬСТВО О ПРИЕМКЕ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_Toc216438179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15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0" w:history="1">
        <w:r w:rsidR="00BE013B" w:rsidRPr="00564EB5">
          <w:rPr>
            <w:rStyle w:val="ad"/>
            <w:b/>
            <w:noProof/>
          </w:rPr>
          <w:t>8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СВЕДЕНИЯ ОБ УТИЛИЗАЦИИ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_Toc216438180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16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1" w:history="1">
        <w:r w:rsidR="00BE013B" w:rsidRPr="00564EB5">
          <w:rPr>
            <w:rStyle w:val="ad"/>
            <w:b/>
            <w:noProof/>
          </w:rPr>
          <w:t>9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ТРЕБОВАНИЯ БЕЗОПАСНОСТИ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_Toc216438181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16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2" w:history="1">
        <w:r w:rsidR="00BE013B" w:rsidRPr="00564EB5">
          <w:rPr>
            <w:rStyle w:val="ad"/>
            <w:noProof/>
          </w:rPr>
          <w:t>9.1 Общие требования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_Toc216438182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20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3" w:history="1">
        <w:r w:rsidR="00BE013B" w:rsidRPr="00564EB5">
          <w:rPr>
            <w:rStyle w:val="ad"/>
            <w:b/>
            <w:noProof/>
          </w:rPr>
          <w:t>10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УЧЕТ ТЕХНИЧЕСКОГО ОБСЛУЖИВАНИЯ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_Toc216438183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21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4" w:history="1">
        <w:r w:rsidR="00BE013B" w:rsidRPr="00564EB5">
          <w:rPr>
            <w:rStyle w:val="ad"/>
            <w:b/>
            <w:noProof/>
          </w:rPr>
          <w:t>11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ПОИСК И ДИАГНОСТИКА НЕИСПРАВНОСТЕЙ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_Toc216438184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26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5" w:history="1">
        <w:r w:rsidR="00BE013B" w:rsidRPr="00564EB5">
          <w:rPr>
            <w:rStyle w:val="ad"/>
            <w:b/>
            <w:noProof/>
          </w:rPr>
          <w:t>12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ХРАНЕНИЕ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_Toc216438185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27</w:t>
        </w:r>
        <w:r w:rsidR="00BE013B">
          <w:rPr>
            <w:noProof/>
            <w:webHidden/>
          </w:rPr>
          <w:fldChar w:fldCharType="end"/>
        </w:r>
      </w:hyperlink>
    </w:p>
    <w:p w:rsidR="00BE013B" w:rsidRDefault="00777DF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6438186" w:history="1">
        <w:r w:rsidR="00BE013B" w:rsidRPr="00564EB5">
          <w:rPr>
            <w:rStyle w:val="ad"/>
            <w:b/>
            <w:noProof/>
          </w:rPr>
          <w:t>13</w:t>
        </w:r>
        <w:r w:rsidR="00BE013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13B" w:rsidRPr="00564EB5">
          <w:rPr>
            <w:rStyle w:val="ad"/>
            <w:b/>
            <w:noProof/>
          </w:rPr>
          <w:t>СВЕДЕНИЯ О РЕКЛАМАЦИЯХ</w:t>
        </w:r>
        <w:r w:rsidR="00BE013B">
          <w:rPr>
            <w:noProof/>
            <w:webHidden/>
          </w:rPr>
          <w:tab/>
        </w:r>
        <w:r w:rsidR="00BE013B">
          <w:rPr>
            <w:noProof/>
            <w:webHidden/>
          </w:rPr>
          <w:fldChar w:fldCharType="begin"/>
        </w:r>
        <w:r w:rsidR="00BE013B">
          <w:rPr>
            <w:noProof/>
            <w:webHidden/>
          </w:rPr>
          <w:instrText xml:space="preserve"> PAGEREF _Toc216438186 \h </w:instrText>
        </w:r>
        <w:r w:rsidR="00BE013B">
          <w:rPr>
            <w:noProof/>
            <w:webHidden/>
          </w:rPr>
        </w:r>
        <w:r w:rsidR="00BE013B">
          <w:rPr>
            <w:noProof/>
            <w:webHidden/>
          </w:rPr>
          <w:fldChar w:fldCharType="separate"/>
        </w:r>
        <w:r w:rsidR="00BE013B">
          <w:rPr>
            <w:noProof/>
            <w:webHidden/>
          </w:rPr>
          <w:t>28</w:t>
        </w:r>
        <w:r w:rsidR="00BE013B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5192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A517CE" w:rsidRPr="00A517CE">
        <w:rPr>
          <w:sz w:val="22"/>
          <w:szCs w:val="22"/>
        </w:rPr>
        <w:t xml:space="preserve"> </w:t>
      </w:r>
      <w:r w:rsidR="00A517CE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</w:t>
      </w:r>
      <w:r w:rsidR="00F37220">
        <w:rPr>
          <w:sz w:val="22"/>
          <w:szCs w:val="22"/>
        </w:rPr>
        <w:t>и</w:t>
      </w:r>
      <w:r w:rsidR="000E0F86" w:rsidRPr="000E0F86">
        <w:rPr>
          <w:sz w:val="22"/>
          <w:szCs w:val="22"/>
        </w:rPr>
        <w:t xml:space="preserve"> </w:t>
      </w:r>
      <w:r w:rsidR="004A0366">
        <w:rPr>
          <w:sz w:val="22"/>
          <w:szCs w:val="22"/>
        </w:rPr>
        <w:t>RXM50A8</w:t>
      </w:r>
      <w:r w:rsidR="007A1A31" w:rsidRPr="007A1A3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21643816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7858"/>
      </w:tblGrid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858" w:type="dxa"/>
            <w:vAlign w:val="center"/>
          </w:tcPr>
          <w:p w:rsidR="00E23B3E" w:rsidRPr="00B3447E" w:rsidRDefault="00B3447E" w:rsidP="00F3722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</w:t>
            </w:r>
            <w:r w:rsidR="00F37220">
              <w:rPr>
                <w:sz w:val="22"/>
                <w:szCs w:val="22"/>
              </w:rPr>
              <w:t>й</w:t>
            </w:r>
            <w:r w:rsidRPr="00B3447E">
              <w:rPr>
                <w:sz w:val="22"/>
                <w:szCs w:val="22"/>
              </w:rPr>
              <w:t xml:space="preserve"> блок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A517CE" w:rsidRPr="00A517CE">
              <w:rPr>
                <w:sz w:val="22"/>
                <w:szCs w:val="22"/>
              </w:rPr>
              <w:t xml:space="preserve"> </w:t>
            </w:r>
            <w:r w:rsidR="00A517CE">
              <w:rPr>
                <w:sz w:val="22"/>
                <w:szCs w:val="22"/>
              </w:rPr>
              <w:t>бытового назначения</w:t>
            </w:r>
            <w:r w:rsidRPr="00B3447E">
              <w:rPr>
                <w:sz w:val="22"/>
                <w:szCs w:val="22"/>
              </w:rPr>
              <w:t xml:space="preserve">, модель </w:t>
            </w:r>
            <w:r w:rsidR="004A0366">
              <w:rPr>
                <w:sz w:val="22"/>
                <w:szCs w:val="22"/>
              </w:rPr>
              <w:t>RXM50A8</w:t>
            </w:r>
          </w:p>
        </w:tc>
      </w:tr>
      <w:tr w:rsidR="00E23B3E" w:rsidRPr="001D12B1" w:rsidTr="00FE386D">
        <w:trPr>
          <w:trHeight w:val="331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58" w:type="dxa"/>
            <w:vAlign w:val="center"/>
          </w:tcPr>
          <w:p w:rsidR="00E23B3E" w:rsidRPr="00A77E42" w:rsidRDefault="00A77E42" w:rsidP="004A03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RXM</w:t>
            </w:r>
            <w:r w:rsidRPr="00741374">
              <w:rPr>
                <w:sz w:val="22"/>
                <w:szCs w:val="22"/>
                <w:lang w:val="en-US"/>
              </w:rPr>
              <w:t>50A</w:t>
            </w:r>
            <w:r w:rsidR="00A51939">
              <w:rPr>
                <w:sz w:val="22"/>
                <w:szCs w:val="22"/>
                <w:lang w:val="en-US"/>
              </w:rPr>
              <w:t>8</w:t>
            </w:r>
          </w:p>
        </w:tc>
      </w:tr>
      <w:tr w:rsidR="00AC0F09" w:rsidRPr="001D12B1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858" w:type="dxa"/>
            <w:vAlign w:val="center"/>
          </w:tcPr>
          <w:p w:rsidR="00A77E42" w:rsidRPr="00AC0F09" w:rsidRDefault="00A77E42" w:rsidP="004A0366">
            <w:pPr>
              <w:jc w:val="center"/>
              <w:rPr>
                <w:sz w:val="22"/>
                <w:szCs w:val="22"/>
                <w:lang w:val="en-US"/>
              </w:rPr>
            </w:pPr>
            <w:r w:rsidRPr="00AC0F09">
              <w:rPr>
                <w:sz w:val="22"/>
                <w:szCs w:val="22"/>
                <w:lang w:val="en-US"/>
              </w:rPr>
              <w:t>RXM50</w:t>
            </w:r>
            <w:r w:rsidR="00AC0F09" w:rsidRPr="00AC0F09">
              <w:rPr>
                <w:sz w:val="22"/>
                <w:szCs w:val="22"/>
                <w:lang w:val="en-US"/>
              </w:rPr>
              <w:t>A</w:t>
            </w:r>
            <w:r w:rsidR="004A0366">
              <w:rPr>
                <w:sz w:val="22"/>
                <w:szCs w:val="22"/>
                <w:lang w:val="en-US"/>
              </w:rPr>
              <w:t>5</w:t>
            </w:r>
            <w:r w:rsidR="00AC0F09" w:rsidRPr="00AC0F09">
              <w:rPr>
                <w:sz w:val="22"/>
                <w:szCs w:val="22"/>
                <w:lang w:val="en-US"/>
              </w:rPr>
              <w:t>V</w:t>
            </w:r>
            <w:r w:rsidR="004A0366">
              <w:rPr>
                <w:sz w:val="22"/>
                <w:szCs w:val="22"/>
                <w:lang w:val="en-US"/>
              </w:rPr>
              <w:t>1</w:t>
            </w:r>
            <w:r w:rsidR="00AC0F09" w:rsidRPr="00AC0F09">
              <w:rPr>
                <w:sz w:val="22"/>
                <w:szCs w:val="22"/>
                <w:lang w:val="en-US"/>
              </w:rPr>
              <w:t>B</w:t>
            </w:r>
            <w:r w:rsidR="004A0366">
              <w:rPr>
                <w:sz w:val="22"/>
                <w:szCs w:val="22"/>
                <w:lang w:val="en-US"/>
              </w:rPr>
              <w:t>8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A77E42" w:rsidRPr="001E5460" w:rsidTr="00FE386D">
        <w:trPr>
          <w:trHeight w:val="20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A77E42" w:rsidRPr="001E5460" w:rsidTr="00FE386D">
        <w:trPr>
          <w:trHeight w:val="337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58" w:type="dxa"/>
            <w:vAlign w:val="center"/>
          </w:tcPr>
          <w:p w:rsidR="00A77E42" w:rsidRPr="00A77E42" w:rsidRDefault="00A77E42" w:rsidP="00A77E4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A77E42" w:rsidRPr="001E5460" w:rsidTr="00FE386D">
        <w:trPr>
          <w:trHeight w:val="265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58" w:type="dxa"/>
            <w:vAlign w:val="center"/>
          </w:tcPr>
          <w:p w:rsidR="00A77E42" w:rsidRPr="00CA2FC0" w:rsidRDefault="00A77E42" w:rsidP="00A77E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A77E42" w:rsidRPr="001E5460" w:rsidTr="00FE386D">
        <w:trPr>
          <w:trHeight w:val="492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858" w:type="dxa"/>
            <w:vAlign w:val="center"/>
          </w:tcPr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1B5496" w:rsidRPr="00042260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1B5496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>ЕАЭС KG417/052.BE.02.13453</w:t>
            </w:r>
            <w:r w:rsidRPr="001B54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B5496" w:rsidRPr="00BA5424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77E42" w:rsidRPr="00481251" w:rsidRDefault="001B5496" w:rsidP="001B54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A77E42" w:rsidRPr="00777DF9" w:rsidTr="00FE386D">
        <w:trPr>
          <w:trHeight w:val="289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58" w:type="dxa"/>
            <w:vAlign w:val="center"/>
          </w:tcPr>
          <w:p w:rsidR="00A77E42" w:rsidRPr="000A02D7" w:rsidRDefault="002C0070" w:rsidP="00A77E4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A77E42" w:rsidRPr="001E5460" w:rsidTr="00FE386D">
        <w:trPr>
          <w:trHeight w:val="38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58" w:type="dxa"/>
            <w:vAlign w:val="center"/>
          </w:tcPr>
          <w:p w:rsidR="00A77E42" w:rsidRPr="00481251" w:rsidRDefault="002C0070" w:rsidP="00A77E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A77E42" w:rsidRPr="00777DF9" w:rsidTr="00FE386D">
        <w:trPr>
          <w:trHeight w:val="221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58" w:type="dxa"/>
            <w:vAlign w:val="center"/>
          </w:tcPr>
          <w:p w:rsidR="00A77E42" w:rsidRPr="00710871" w:rsidRDefault="00631F47" w:rsidP="00A77E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A77E42" w:rsidRPr="001E5460" w:rsidTr="00FE386D">
        <w:trPr>
          <w:trHeight w:val="358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858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A77E42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58" w:type="dxa"/>
            <w:vAlign w:val="center"/>
          </w:tcPr>
          <w:p w:rsidR="001B5496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B5496" w:rsidRPr="006E3C0A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B5496" w:rsidRPr="003F28A1" w:rsidRDefault="001B5496" w:rsidP="001B5496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A77E42" w:rsidRPr="00790BFE" w:rsidRDefault="001B5496" w:rsidP="001B549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A77E42" w:rsidRPr="00B51E9F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A77E42" w:rsidRPr="001E5460" w:rsidRDefault="00A77E42" w:rsidP="00A77E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858" w:type="dxa"/>
            <w:vAlign w:val="center"/>
          </w:tcPr>
          <w:p w:rsidR="00A77E42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A77E42" w:rsidRPr="006E3C0A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A77E42" w:rsidRPr="003F28A1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A77E42" w:rsidRPr="00D730CF" w:rsidRDefault="00A77E42" w:rsidP="00A77E42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21643816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21643816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</w:t>
      </w:r>
      <w:r w:rsidR="00F37220">
        <w:rPr>
          <w:sz w:val="22"/>
          <w:szCs w:val="22"/>
        </w:rPr>
        <w:t>й</w:t>
      </w:r>
      <w:r w:rsidRPr="000E0F86">
        <w:rPr>
          <w:sz w:val="22"/>
          <w:szCs w:val="22"/>
        </w:rPr>
        <w:t xml:space="preserve"> блок кондиционеров (сплит-систем) модел</w:t>
      </w:r>
      <w:r w:rsidR="00F37220">
        <w:rPr>
          <w:sz w:val="22"/>
          <w:szCs w:val="22"/>
        </w:rPr>
        <w:t>и</w:t>
      </w:r>
      <w:r w:rsidRPr="000E0F86">
        <w:rPr>
          <w:sz w:val="22"/>
          <w:szCs w:val="22"/>
        </w:rPr>
        <w:t xml:space="preserve"> </w:t>
      </w:r>
      <w:r w:rsidR="004A0366">
        <w:rPr>
          <w:sz w:val="22"/>
          <w:szCs w:val="22"/>
        </w:rPr>
        <w:t>RXM50A8</w:t>
      </w:r>
      <w:r w:rsidR="00C53EE8" w:rsidRPr="00C53EE8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F37220">
        <w:rPr>
          <w:sz w:val="22"/>
          <w:szCs w:val="22"/>
        </w:rPr>
        <w:t>о</w:t>
      </w:r>
      <w:r w:rsidR="00ED62CF">
        <w:rPr>
          <w:sz w:val="22"/>
          <w:szCs w:val="22"/>
        </w:rPr>
        <w:t>е в корпус устройств</w:t>
      </w:r>
      <w:r w:rsidR="00F37220">
        <w:rPr>
          <w:sz w:val="22"/>
          <w:szCs w:val="22"/>
        </w:rPr>
        <w:t>о</w:t>
      </w:r>
      <w:r w:rsidR="00493D50" w:rsidRPr="00BB66A2">
        <w:rPr>
          <w:sz w:val="22"/>
          <w:szCs w:val="22"/>
        </w:rPr>
        <w:t>, предназначенн</w:t>
      </w:r>
      <w:r w:rsidR="00F37220">
        <w:rPr>
          <w:sz w:val="22"/>
          <w:szCs w:val="22"/>
        </w:rPr>
        <w:t>о</w:t>
      </w:r>
      <w:r w:rsidR="00ED62CF">
        <w:rPr>
          <w:sz w:val="22"/>
          <w:szCs w:val="22"/>
        </w:rPr>
        <w:t>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F37220">
        <w:rPr>
          <w:sz w:val="22"/>
          <w:szCs w:val="22"/>
        </w:rPr>
        <w:t>его</w:t>
      </w:r>
      <w:r w:rsidR="00ED62CF">
        <w:rPr>
          <w:sz w:val="22"/>
          <w:szCs w:val="22"/>
        </w:rPr>
        <w:t xml:space="preserve"> блок</w:t>
      </w:r>
      <w:r w:rsidR="00F37220">
        <w:rPr>
          <w:sz w:val="22"/>
          <w:szCs w:val="22"/>
        </w:rPr>
        <w:t>а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F3722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</w:t>
      </w:r>
      <w:r w:rsidR="00F37220">
        <w:rPr>
          <w:sz w:val="22"/>
          <w:szCs w:val="22"/>
        </w:rPr>
        <w:t>е</w:t>
      </w:r>
      <w:r w:rsidR="000D0010" w:rsidRPr="000D0010">
        <w:rPr>
          <w:sz w:val="22"/>
          <w:szCs w:val="22"/>
        </w:rPr>
        <w:t xml:space="preserve"> </w:t>
      </w:r>
      <w:r w:rsidR="00F37220">
        <w:rPr>
          <w:sz w:val="22"/>
          <w:szCs w:val="22"/>
        </w:rPr>
        <w:t>оснащено</w:t>
      </w:r>
      <w:r w:rsidR="000D0010" w:rsidRPr="000D0010">
        <w:rPr>
          <w:sz w:val="22"/>
          <w:szCs w:val="22"/>
        </w:rPr>
        <w:t xml:space="preserve"> роторны</w:t>
      </w:r>
      <w:r w:rsidR="00F37220">
        <w:rPr>
          <w:sz w:val="22"/>
          <w:szCs w:val="22"/>
        </w:rPr>
        <w:t>м</w:t>
      </w:r>
      <w:r w:rsidR="000D0010" w:rsidRPr="000D0010">
        <w:rPr>
          <w:sz w:val="22"/>
          <w:szCs w:val="22"/>
        </w:rPr>
        <w:t xml:space="preserve"> компрессор</w:t>
      </w:r>
      <w:r w:rsidR="00F37220">
        <w:rPr>
          <w:sz w:val="22"/>
          <w:szCs w:val="22"/>
        </w:rPr>
        <w:t>ом</w:t>
      </w:r>
      <w:r w:rsidR="000D0010" w:rsidRPr="000D0010">
        <w:rPr>
          <w:sz w:val="22"/>
          <w:szCs w:val="22"/>
        </w:rPr>
        <w:t xml:space="preserve">, который </w:t>
      </w:r>
      <w:r w:rsidR="00F37220">
        <w:rPr>
          <w:sz w:val="22"/>
          <w:szCs w:val="22"/>
        </w:rPr>
        <w:t>отличается</w:t>
      </w:r>
      <w:r w:rsidR="000D0010" w:rsidRPr="000D0010">
        <w:rPr>
          <w:sz w:val="22"/>
          <w:szCs w:val="22"/>
        </w:rPr>
        <w:t xml:space="preserve"> низким уровнем шума и высоким</w:t>
      </w:r>
      <w:r>
        <w:rPr>
          <w:sz w:val="22"/>
          <w:szCs w:val="22"/>
        </w:rPr>
        <w:t>и показателями энергосбережения</w:t>
      </w:r>
      <w:r w:rsidR="000D0010">
        <w:rPr>
          <w:sz w:val="22"/>
          <w:szCs w:val="22"/>
        </w:rPr>
        <w:t>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</w:t>
      </w:r>
      <w:r w:rsidR="00F37220">
        <w:rPr>
          <w:sz w:val="22"/>
          <w:szCs w:val="22"/>
        </w:rPr>
        <w:t>е</w:t>
      </w:r>
      <w:r>
        <w:rPr>
          <w:sz w:val="22"/>
          <w:szCs w:val="22"/>
        </w:rPr>
        <w:t xml:space="preserve"> применя</w:t>
      </w:r>
      <w:r w:rsidR="00F37220">
        <w:rPr>
          <w:sz w:val="22"/>
          <w:szCs w:val="22"/>
        </w:rPr>
        <w:t>е</w:t>
      </w:r>
      <w:r>
        <w:rPr>
          <w:sz w:val="22"/>
          <w:szCs w:val="22"/>
        </w:rPr>
        <w:t>тся для парных</w:t>
      </w:r>
      <w:r w:rsidR="00A77E42" w:rsidRPr="00A77E42">
        <w:rPr>
          <w:sz w:val="22"/>
          <w:szCs w:val="22"/>
        </w:rPr>
        <w:t xml:space="preserve"> (</w:t>
      </w:r>
      <w:r w:rsidR="00A77E42">
        <w:rPr>
          <w:sz w:val="22"/>
          <w:szCs w:val="22"/>
        </w:rPr>
        <w:t>сплит)</w:t>
      </w:r>
      <w:r>
        <w:rPr>
          <w:sz w:val="22"/>
          <w:szCs w:val="22"/>
        </w:rPr>
        <w:t xml:space="preserve">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</w:t>
      </w:r>
      <w:r w:rsidR="00F37220">
        <w:rPr>
          <w:sz w:val="22"/>
          <w:szCs w:val="22"/>
        </w:rPr>
        <w:t>е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>легко установить на крыше</w:t>
      </w:r>
      <w:r w:rsidR="00A77E42">
        <w:rPr>
          <w:sz w:val="22"/>
          <w:szCs w:val="22"/>
        </w:rPr>
        <w:t>,</w:t>
      </w:r>
      <w:r w:rsidR="000D0010" w:rsidRPr="000D0010">
        <w:rPr>
          <w:sz w:val="22"/>
          <w:szCs w:val="22"/>
        </w:rPr>
        <w:t xml:space="preserve"> террасе, либо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1643816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2036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 w:rsidP="00203607">
      <w:pPr>
        <w:spacing w:after="16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9D7C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Общее у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сплит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6"/>
        <w:gridCol w:w="3775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674853" cy="5081046"/>
                  <wp:effectExtent l="0" t="0" r="190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4469" cy="509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Принцип работы </w:t>
      </w:r>
      <w:r w:rsidR="00A77E42">
        <w:rPr>
          <w:rStyle w:val="fontstyle01"/>
          <w:rFonts w:ascii="Times New Roman" w:hAnsi="Times New Roman"/>
          <w:color w:val="auto"/>
          <w:sz w:val="22"/>
          <w:szCs w:val="22"/>
        </w:rPr>
        <w:t>сплит кондиционера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  <w:r w:rsidR="00AC0F09">
        <w:rPr>
          <w:rStyle w:val="fontstyle01"/>
          <w:rFonts w:ascii="Times New Roman" w:hAnsi="Times New Roman"/>
          <w:color w:val="auto"/>
          <w:sz w:val="22"/>
          <w:szCs w:val="22"/>
        </w:rPr>
        <w:t>Схематично процесс представлен на рисунке 2.</w:t>
      </w:r>
    </w:p>
    <w:p w:rsidR="00020D31" w:rsidRDefault="00AD5189" w:rsidP="00A77E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E64FF1" w:rsidRDefault="0018283E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У</w:t>
      </w:r>
      <w:r w:rsidR="006E3748"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</w:t>
            </w:r>
            <w:r w:rsidR="009D7C08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(контроллер)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32799" w:rsidRDefault="00532799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8C5814" w:rsidRDefault="008C5814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16438169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</w:t>
      </w:r>
      <w:r w:rsidR="00AB61A9">
        <w:rPr>
          <w:sz w:val="22"/>
          <w:szCs w:val="22"/>
        </w:rPr>
        <w:t>е</w:t>
      </w:r>
      <w:r>
        <w:rPr>
          <w:sz w:val="22"/>
          <w:szCs w:val="22"/>
        </w:rPr>
        <w:t xml:space="preserve"> 2</w:t>
      </w:r>
      <w:r w:rsidRPr="00F55993">
        <w:rPr>
          <w:sz w:val="22"/>
          <w:szCs w:val="22"/>
        </w:rPr>
        <w:t>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1"/>
        <w:gridCol w:w="1565"/>
        <w:gridCol w:w="1275"/>
        <w:gridCol w:w="1134"/>
        <w:gridCol w:w="4395"/>
      </w:tblGrid>
      <w:tr w:rsidR="00AB61A9" w:rsidRPr="00F10C3A" w:rsidTr="00AB61A9">
        <w:trPr>
          <w:trHeight w:val="586"/>
        </w:trPr>
        <w:tc>
          <w:tcPr>
            <w:tcW w:w="5245" w:type="dxa"/>
            <w:gridSpan w:val="4"/>
            <w:vAlign w:val="center"/>
          </w:tcPr>
          <w:p w:rsidR="00AB61A9" w:rsidRPr="00FE386D" w:rsidRDefault="00AB61A9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395" w:type="dxa"/>
            <w:vAlign w:val="center"/>
          </w:tcPr>
          <w:p w:rsidR="00AB61A9" w:rsidRPr="005E4C26" w:rsidRDefault="00AB61A9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</w:t>
            </w:r>
            <w:r w:rsidRPr="00AB61A9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  <w:lang w:val="en-US"/>
              </w:rPr>
              <w:t>A</w:t>
            </w:r>
            <w:r w:rsidR="005E4C26">
              <w:rPr>
                <w:b/>
                <w:sz w:val="18"/>
                <w:szCs w:val="18"/>
              </w:rPr>
              <w:t>8</w:t>
            </w:r>
          </w:p>
          <w:p w:rsidR="00AB61A9" w:rsidRPr="00FE386D" w:rsidRDefault="00AB61A9" w:rsidP="00D347A5">
            <w:pPr>
              <w:ind w:left="-108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(при работе с </w:t>
            </w:r>
            <w:r w:rsidRPr="00AC0F09">
              <w:rPr>
                <w:b/>
                <w:sz w:val="18"/>
                <w:szCs w:val="18"/>
              </w:rPr>
              <w:t>FTXM</w:t>
            </w:r>
            <w:r>
              <w:rPr>
                <w:b/>
                <w:sz w:val="18"/>
                <w:szCs w:val="18"/>
              </w:rPr>
              <w:t>50</w:t>
            </w:r>
            <w:r w:rsidRPr="00AC0F09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C824DA" w:rsidRDefault="00AB61A9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5,0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C824DA" w:rsidRDefault="00AB61A9" w:rsidP="00A15F2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5.8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6E15C0" w:rsidRDefault="00AB61A9" w:rsidP="006E15C0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(охлаждение)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4395" w:type="dxa"/>
            <w:vAlign w:val="center"/>
          </w:tcPr>
          <w:p w:rsidR="00AB61A9" w:rsidRPr="00F37220" w:rsidRDefault="00AB61A9" w:rsidP="00F37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1,4</w:t>
            </w:r>
            <w:r w:rsidR="00F37220">
              <w:rPr>
                <w:sz w:val="20"/>
                <w:szCs w:val="20"/>
              </w:rPr>
              <w:t>1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6E15C0" w:rsidRDefault="00AB61A9" w:rsidP="006E15C0">
            <w:pPr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Потребляемая мощность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4395" w:type="dxa"/>
            <w:vAlign w:val="center"/>
          </w:tcPr>
          <w:p w:rsidR="00AB61A9" w:rsidRPr="00F37220" w:rsidRDefault="00AB61A9" w:rsidP="00F37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1,</w:t>
            </w:r>
            <w:r w:rsidR="00F37220">
              <w:rPr>
                <w:sz w:val="20"/>
                <w:szCs w:val="20"/>
              </w:rPr>
              <w:t>45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6E15C0" w:rsidRDefault="00AB61A9" w:rsidP="006E15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EER</w:t>
            </w:r>
            <w:r>
              <w:rPr>
                <w:sz w:val="20"/>
                <w:szCs w:val="20"/>
              </w:rPr>
              <w:t xml:space="preserve"> (охлажд.)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4395" w:type="dxa"/>
          </w:tcPr>
          <w:p w:rsidR="00AB61A9" w:rsidRPr="006E15C0" w:rsidRDefault="00AB61A9" w:rsidP="00F3722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3,</w:t>
            </w:r>
            <w:r w:rsidR="00F37220">
              <w:rPr>
                <w:sz w:val="20"/>
                <w:szCs w:val="20"/>
              </w:rPr>
              <w:t>55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6E15C0" w:rsidRDefault="00AB61A9" w:rsidP="006E15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Энергоэффективность </w:t>
            </w:r>
            <w:r>
              <w:rPr>
                <w:sz w:val="20"/>
                <w:szCs w:val="20"/>
                <w:lang w:val="en-US"/>
              </w:rPr>
              <w:t>COP</w:t>
            </w:r>
            <w:r>
              <w:rPr>
                <w:sz w:val="20"/>
                <w:szCs w:val="20"/>
              </w:rPr>
              <w:t xml:space="preserve"> (нагрев)</w:t>
            </w:r>
          </w:p>
        </w:tc>
        <w:tc>
          <w:tcPr>
            <w:tcW w:w="1134" w:type="dxa"/>
            <w:vAlign w:val="center"/>
          </w:tcPr>
          <w:p w:rsidR="00AB61A9" w:rsidRPr="00C824DA" w:rsidRDefault="00AB61A9" w:rsidP="006E15C0">
            <w:pPr>
              <w:ind w:left="-104" w:right="-110"/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/кВт</w:t>
            </w:r>
          </w:p>
        </w:tc>
        <w:tc>
          <w:tcPr>
            <w:tcW w:w="4395" w:type="dxa"/>
          </w:tcPr>
          <w:p w:rsidR="00AB61A9" w:rsidRPr="006E15C0" w:rsidRDefault="00AB61A9" w:rsidP="00F37220">
            <w:pPr>
              <w:jc w:val="center"/>
              <w:rPr>
                <w:sz w:val="20"/>
                <w:szCs w:val="20"/>
              </w:rPr>
            </w:pPr>
            <w:r w:rsidRPr="006E15C0">
              <w:rPr>
                <w:sz w:val="20"/>
                <w:szCs w:val="20"/>
              </w:rPr>
              <w:t>4,</w:t>
            </w:r>
            <w:r w:rsidR="00F37220">
              <w:rPr>
                <w:sz w:val="20"/>
                <w:szCs w:val="20"/>
              </w:rPr>
              <w:t>00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565" w:type="dxa"/>
            <w:vMerge w:val="restart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275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F37220" w:rsidRDefault="00F37220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610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F37220" w:rsidRDefault="00AB61A9" w:rsidP="00F3722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9</w:t>
            </w:r>
            <w:r w:rsidR="00F37220">
              <w:rPr>
                <w:noProof/>
                <w:sz w:val="20"/>
                <w:szCs w:val="20"/>
              </w:rPr>
              <w:t>23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F37220" w:rsidRDefault="00F37220" w:rsidP="00922E5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367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 w:val="restart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 в упаковке</w:t>
            </w:r>
          </w:p>
        </w:tc>
        <w:tc>
          <w:tcPr>
            <w:tcW w:w="1275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6E15C0" w:rsidRDefault="00C23485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765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C2348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</w:t>
            </w:r>
            <w:r w:rsidR="00C23485">
              <w:rPr>
                <w:noProof/>
                <w:sz w:val="20"/>
                <w:szCs w:val="20"/>
                <w:lang w:val="en-US"/>
              </w:rPr>
              <w:t>07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C2348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</w:t>
            </w:r>
            <w:r w:rsidR="00C23485">
              <w:rPr>
                <w:noProof/>
                <w:sz w:val="20"/>
                <w:szCs w:val="20"/>
                <w:lang w:val="en-US"/>
              </w:rPr>
              <w:t>5</w:t>
            </w:r>
            <w:r>
              <w:rPr>
                <w:noProof/>
                <w:sz w:val="20"/>
                <w:szCs w:val="20"/>
                <w:lang w:val="en-US"/>
              </w:rPr>
              <w:t>0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840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C2348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</w:t>
            </w:r>
            <w:r w:rsidR="00C23485">
              <w:rPr>
                <w:noProof/>
                <w:sz w:val="20"/>
                <w:szCs w:val="20"/>
                <w:lang w:val="en-US"/>
              </w:rPr>
              <w:t>0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AB61A9" w:rsidRPr="00747DFD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395" w:type="dxa"/>
            <w:vAlign w:val="center"/>
          </w:tcPr>
          <w:p w:rsidR="00AB61A9" w:rsidRPr="006E15C0" w:rsidRDefault="00C23485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</w:t>
            </w:r>
            <w:r w:rsidR="00AB61A9">
              <w:rPr>
                <w:noProof/>
                <w:sz w:val="20"/>
                <w:szCs w:val="20"/>
                <w:lang w:val="en-US"/>
              </w:rPr>
              <w:t>3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974" w:type="dxa"/>
            <w:gridSpan w:val="3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</w:tr>
      <w:tr w:rsidR="00C23485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C23485" w:rsidRPr="00F10C3A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 w:val="restart"/>
            <w:vAlign w:val="center"/>
          </w:tcPr>
          <w:p w:rsidR="00C23485" w:rsidRPr="00F10C3A" w:rsidRDefault="00C23485" w:rsidP="00C23485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Номин. расход</w:t>
            </w:r>
          </w:p>
        </w:tc>
        <w:tc>
          <w:tcPr>
            <w:tcW w:w="1275" w:type="dxa"/>
            <w:vAlign w:val="center"/>
          </w:tcPr>
          <w:p w:rsidR="00C23485" w:rsidRPr="00F10C3A" w:rsidRDefault="00C23485" w:rsidP="00C23485">
            <w:pPr>
              <w:spacing w:line="276" w:lineRule="auto"/>
              <w:ind w:left="-115" w:right="-11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Align w:val="center"/>
          </w:tcPr>
          <w:p w:rsidR="00C23485" w:rsidRPr="009E7505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4395" w:type="dxa"/>
            <w:vAlign w:val="center"/>
          </w:tcPr>
          <w:p w:rsidR="00C23485" w:rsidRPr="00C23485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40,1</w:t>
            </w:r>
          </w:p>
        </w:tc>
      </w:tr>
      <w:tr w:rsidR="00C23485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C23485" w:rsidRPr="00F10C3A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65" w:type="dxa"/>
            <w:vMerge/>
            <w:vAlign w:val="center"/>
          </w:tcPr>
          <w:p w:rsidR="00C23485" w:rsidRPr="00F10C3A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C23485" w:rsidRPr="00F10C3A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Нагрев </w:t>
            </w:r>
          </w:p>
        </w:tc>
        <w:tc>
          <w:tcPr>
            <w:tcW w:w="1134" w:type="dxa"/>
            <w:vAlign w:val="center"/>
          </w:tcPr>
          <w:p w:rsidR="00C23485" w:rsidRPr="00F10C3A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4395" w:type="dxa"/>
            <w:vAlign w:val="center"/>
          </w:tcPr>
          <w:p w:rsidR="00C23485" w:rsidRPr="00C23485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40,1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840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4395" w:type="dxa"/>
            <w:vAlign w:val="center"/>
          </w:tcPr>
          <w:p w:rsidR="00AB61A9" w:rsidRPr="00C23485" w:rsidRDefault="00C23485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4395" w:type="dxa"/>
            <w:vAlign w:val="center"/>
          </w:tcPr>
          <w:p w:rsidR="00AB61A9" w:rsidRPr="00C23485" w:rsidRDefault="00C23485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 w:val="restart"/>
            <w:vAlign w:val="center"/>
          </w:tcPr>
          <w:p w:rsidR="00AB61A9" w:rsidRPr="00F10C3A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974" w:type="dxa"/>
            <w:gridSpan w:val="3"/>
            <w:vAlign w:val="center"/>
          </w:tcPr>
          <w:p w:rsidR="00AB61A9" w:rsidRPr="00F10C3A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395" w:type="dxa"/>
            <w:vAlign w:val="center"/>
          </w:tcPr>
          <w:p w:rsidR="00AB61A9" w:rsidRPr="00C23485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R</w:t>
            </w:r>
            <w:r w:rsidRPr="00C23485">
              <w:rPr>
                <w:noProof/>
                <w:sz w:val="20"/>
                <w:szCs w:val="20"/>
              </w:rPr>
              <w:t>32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AB61A9" w:rsidRPr="00F10C3A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AB61A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395" w:type="dxa"/>
            <w:vAlign w:val="center"/>
          </w:tcPr>
          <w:p w:rsidR="00AB61A9" w:rsidRPr="00C23485" w:rsidRDefault="00C23485" w:rsidP="00C2348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0</w:t>
            </w:r>
            <w:r w:rsidR="00AB61A9">
              <w:rPr>
                <w:noProof/>
                <w:sz w:val="20"/>
                <w:szCs w:val="20"/>
              </w:rPr>
              <w:t>.</w:t>
            </w:r>
            <w:r>
              <w:rPr>
                <w:noProof/>
                <w:sz w:val="20"/>
                <w:szCs w:val="20"/>
                <w:lang w:val="en-US"/>
              </w:rPr>
              <w:t>95</w:t>
            </w:r>
          </w:p>
        </w:tc>
      </w:tr>
      <w:tr w:rsidR="00AB61A9" w:rsidRPr="00F10C3A" w:rsidTr="00AB61A9">
        <w:trPr>
          <w:trHeight w:val="397"/>
        </w:trPr>
        <w:tc>
          <w:tcPr>
            <w:tcW w:w="1271" w:type="dxa"/>
            <w:vMerge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Электронный расширительный клапан (</w:t>
            </w:r>
            <w:r>
              <w:rPr>
                <w:noProof/>
                <w:sz w:val="20"/>
                <w:szCs w:val="20"/>
                <w:lang w:val="en-US"/>
              </w:rPr>
              <w:t>EEV)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F10C3A" w:rsidRDefault="00AB61A9" w:rsidP="006E15C0">
            <w:pPr>
              <w:spacing w:line="276" w:lineRule="auto"/>
              <w:ind w:left="-101" w:right="-114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AB61A9" w:rsidRPr="00F10C3A" w:rsidTr="00AB61A9">
        <w:trPr>
          <w:trHeight w:val="397"/>
        </w:trPr>
        <w:tc>
          <w:tcPr>
            <w:tcW w:w="4111" w:type="dxa"/>
            <w:gridSpan w:val="3"/>
            <w:vAlign w:val="center"/>
          </w:tcPr>
          <w:p w:rsidR="00AB61A9" w:rsidRPr="00F10C3A" w:rsidRDefault="00AB61A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1134" w:type="dxa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AC0F0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AB61A9" w:rsidRPr="00F10C3A" w:rsidTr="00AB61A9">
        <w:trPr>
          <w:trHeight w:val="397"/>
        </w:trPr>
        <w:tc>
          <w:tcPr>
            <w:tcW w:w="2836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409" w:type="dxa"/>
            <w:gridSpan w:val="2"/>
            <w:vAlign w:val="center"/>
          </w:tcPr>
          <w:p w:rsidR="00AB61A9" w:rsidRPr="00F10C3A" w:rsidRDefault="00AB61A9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395" w:type="dxa"/>
            <w:vAlign w:val="center"/>
          </w:tcPr>
          <w:p w:rsidR="00AB61A9" w:rsidRPr="006E15C0" w:rsidRDefault="00AB61A9" w:rsidP="006E15C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1964C9" w:rsidRDefault="001964C9" w:rsidP="001964C9">
      <w:pPr>
        <w:spacing w:line="276" w:lineRule="auto"/>
        <w:jc w:val="center"/>
        <w:rPr>
          <w:noProof/>
          <w:sz w:val="16"/>
          <w:szCs w:val="16"/>
        </w:rPr>
      </w:pPr>
    </w:p>
    <w:p w:rsidR="009D303E" w:rsidRPr="00747DFD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97021541"/>
      <w:bookmarkStart w:id="8" w:name="_Toc216438170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r w:rsidR="00747DFD">
        <w:rPr>
          <w:rFonts w:ascii="Times New Roman" w:hAnsi="Times New Roman" w:cs="Times New Roman"/>
          <w:color w:val="auto"/>
          <w:sz w:val="22"/>
          <w:szCs w:val="22"/>
        </w:rPr>
        <w:t xml:space="preserve"> и производительность</w:t>
      </w:r>
      <w:bookmarkEnd w:id="8"/>
    </w:p>
    <w:p w:rsidR="005972EF" w:rsidRDefault="005972EF" w:rsidP="00BD32B7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="004A0366">
        <w:rPr>
          <w:sz w:val="22"/>
          <w:szCs w:val="22"/>
        </w:rPr>
        <w:t>RXM50A8</w:t>
      </w:r>
      <w:r>
        <w:rPr>
          <w:sz w:val="22"/>
          <w:szCs w:val="22"/>
        </w:rPr>
        <w:t xml:space="preserve"> </w:t>
      </w:r>
      <w:r w:rsidRPr="00674235">
        <w:rPr>
          <w:sz w:val="22"/>
          <w:szCs w:val="22"/>
        </w:rPr>
        <w:t>и внутренних блоков</w:t>
      </w:r>
      <w:r w:rsidR="00E566C5">
        <w:rPr>
          <w:sz w:val="22"/>
          <w:szCs w:val="22"/>
        </w:rPr>
        <w:t>,</w:t>
      </w:r>
      <w:r w:rsidRPr="00674235">
        <w:rPr>
          <w:sz w:val="22"/>
          <w:szCs w:val="22"/>
        </w:rPr>
        <w:t xml:space="preserve"> </w:t>
      </w:r>
      <w:r w:rsidR="00BD32B7">
        <w:rPr>
          <w:sz w:val="22"/>
          <w:szCs w:val="22"/>
        </w:rPr>
        <w:t>не указанные в таблиц</w:t>
      </w:r>
      <w:r w:rsidR="00C23485">
        <w:rPr>
          <w:sz w:val="22"/>
          <w:szCs w:val="22"/>
        </w:rPr>
        <w:t>е</w:t>
      </w:r>
      <w:r w:rsidR="00BD32B7">
        <w:rPr>
          <w:sz w:val="22"/>
          <w:szCs w:val="22"/>
        </w:rPr>
        <w:t xml:space="preserve"> 2</w:t>
      </w:r>
      <w:r w:rsidR="00E566C5">
        <w:rPr>
          <w:sz w:val="22"/>
          <w:szCs w:val="22"/>
        </w:rPr>
        <w:t>,</w:t>
      </w:r>
      <w:r w:rsidR="00BD32B7">
        <w:rPr>
          <w:sz w:val="22"/>
          <w:szCs w:val="22"/>
        </w:rPr>
        <w:t xml:space="preserve"> приведены в таблиц</w:t>
      </w:r>
      <w:r w:rsidR="00E566C5">
        <w:rPr>
          <w:sz w:val="22"/>
          <w:szCs w:val="22"/>
        </w:rPr>
        <w:t>е</w:t>
      </w:r>
      <w:r w:rsidR="006579DC">
        <w:rPr>
          <w:sz w:val="22"/>
          <w:szCs w:val="22"/>
        </w:rPr>
        <w:t xml:space="preserve"> </w:t>
      </w:r>
      <w:r w:rsidR="00C23485" w:rsidRPr="00C23485">
        <w:rPr>
          <w:sz w:val="22"/>
          <w:szCs w:val="22"/>
        </w:rPr>
        <w:t>3</w:t>
      </w:r>
      <w:r w:rsidRPr="00F55993">
        <w:rPr>
          <w:sz w:val="22"/>
          <w:szCs w:val="22"/>
        </w:rPr>
        <w:t>.</w:t>
      </w:r>
    </w:p>
    <w:p w:rsidR="005972EF" w:rsidRPr="005B2BEB" w:rsidRDefault="005972EF" w:rsidP="005972EF">
      <w:pPr>
        <w:ind w:firstLine="567"/>
        <w:rPr>
          <w:sz w:val="16"/>
          <w:szCs w:val="16"/>
        </w:rPr>
      </w:pPr>
    </w:p>
    <w:p w:rsidR="009D303E" w:rsidRDefault="006579DC" w:rsidP="009D303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23485">
        <w:rPr>
          <w:noProof/>
          <w:sz w:val="20"/>
          <w:szCs w:val="20"/>
        </w:rPr>
        <w:t>3</w:t>
      </w:r>
    </w:p>
    <w:p w:rsidR="004C1C58" w:rsidRPr="00AD18FE" w:rsidRDefault="004C1C58" w:rsidP="009D303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134"/>
        <w:gridCol w:w="1276"/>
        <w:gridCol w:w="992"/>
        <w:gridCol w:w="1134"/>
        <w:gridCol w:w="1134"/>
        <w:gridCol w:w="992"/>
      </w:tblGrid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7E6813" w:rsidRDefault="00753EF0" w:rsidP="00E01C5F">
            <w:pPr>
              <w:rPr>
                <w:b/>
                <w:sz w:val="20"/>
                <w:szCs w:val="20"/>
              </w:rPr>
            </w:pPr>
          </w:p>
        </w:tc>
        <w:tc>
          <w:tcPr>
            <w:tcW w:w="7654" w:type="dxa"/>
            <w:gridSpan w:val="7"/>
            <w:vAlign w:val="center"/>
          </w:tcPr>
          <w:p w:rsidR="00753EF0" w:rsidRPr="00BD32B7" w:rsidRDefault="00753EF0" w:rsidP="00BD32B7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 xml:space="preserve">Наименование </w:t>
            </w:r>
            <w:r>
              <w:rPr>
                <w:b/>
                <w:sz w:val="20"/>
                <w:szCs w:val="20"/>
              </w:rPr>
              <w:t>блока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E01C5F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AD18F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FBA50A9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FCAG50B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AD18FE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FDXM50F9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E01C5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65F4F">
              <w:rPr>
                <w:b/>
                <w:sz w:val="18"/>
                <w:szCs w:val="18"/>
              </w:rPr>
              <w:t>FFA50A9</w:t>
            </w:r>
          </w:p>
        </w:tc>
        <w:tc>
          <w:tcPr>
            <w:tcW w:w="1134" w:type="dxa"/>
            <w:vAlign w:val="center"/>
          </w:tcPr>
          <w:p w:rsidR="00753EF0" w:rsidRPr="00753EF0" w:rsidRDefault="00753EF0" w:rsidP="00753EF0">
            <w:pPr>
              <w:ind w:left="-111" w:right="-113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FVXM50A9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753EF0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  <w:lang w:val="en-US"/>
              </w:rPr>
              <w:t>H</w:t>
            </w:r>
            <w:r w:rsidRPr="00665F4F">
              <w:rPr>
                <w:b/>
                <w:sz w:val="18"/>
                <w:szCs w:val="18"/>
              </w:rPr>
              <w:t>A50A9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BD32B7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F</w:t>
            </w:r>
            <w:r w:rsidRPr="00665F4F">
              <w:rPr>
                <w:b/>
                <w:sz w:val="18"/>
                <w:szCs w:val="18"/>
                <w:lang w:val="en-US"/>
              </w:rPr>
              <w:t>N</w:t>
            </w:r>
            <w:r w:rsidRPr="00665F4F">
              <w:rPr>
                <w:b/>
                <w:sz w:val="18"/>
                <w:szCs w:val="18"/>
              </w:rPr>
              <w:t>A50A9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665F4F" w:rsidRDefault="00753EF0" w:rsidP="006C6AEB">
            <w:pPr>
              <w:rPr>
                <w:b/>
                <w:sz w:val="20"/>
                <w:szCs w:val="20"/>
              </w:rPr>
            </w:pPr>
            <w:r w:rsidRPr="00665F4F">
              <w:rPr>
                <w:b/>
                <w:sz w:val="20"/>
                <w:szCs w:val="20"/>
              </w:rPr>
              <w:t>Наружный блок</w:t>
            </w:r>
          </w:p>
        </w:tc>
        <w:tc>
          <w:tcPr>
            <w:tcW w:w="7654" w:type="dxa"/>
            <w:gridSpan w:val="7"/>
            <w:vAlign w:val="center"/>
          </w:tcPr>
          <w:p w:rsidR="00753EF0" w:rsidRPr="00665F4F" w:rsidRDefault="00753EF0" w:rsidP="006C6AEB">
            <w:pPr>
              <w:jc w:val="center"/>
              <w:rPr>
                <w:b/>
                <w:sz w:val="18"/>
                <w:szCs w:val="18"/>
              </w:rPr>
            </w:pPr>
            <w:r w:rsidRPr="00665F4F">
              <w:rPr>
                <w:b/>
                <w:sz w:val="18"/>
                <w:szCs w:val="18"/>
              </w:rPr>
              <w:t>RXM50A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</w:t>
            </w:r>
            <w:r>
              <w:rPr>
                <w:sz w:val="20"/>
                <w:szCs w:val="20"/>
              </w:rPr>
              <w:t>оизв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276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992" w:type="dxa"/>
            <w:vAlign w:val="center"/>
          </w:tcPr>
          <w:p w:rsidR="00753EF0" w:rsidRPr="0064272E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</w:t>
            </w:r>
          </w:p>
        </w:tc>
      </w:tr>
      <w:tr w:rsidR="00753EF0" w:rsidRPr="00C824DA" w:rsidTr="00753EF0">
        <w:trPr>
          <w:jc w:val="center"/>
        </w:trPr>
        <w:tc>
          <w:tcPr>
            <w:tcW w:w="2122" w:type="dxa"/>
            <w:vAlign w:val="center"/>
          </w:tcPr>
          <w:p w:rsidR="00753EF0" w:rsidRPr="00C824DA" w:rsidRDefault="00753EF0" w:rsidP="00753EF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</w:t>
            </w:r>
            <w:r>
              <w:rPr>
                <w:sz w:val="20"/>
                <w:szCs w:val="20"/>
              </w:rPr>
              <w:t>изв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нос</w:t>
            </w:r>
            <w:r w:rsidRPr="00C824DA">
              <w:rPr>
                <w:sz w:val="20"/>
                <w:szCs w:val="20"/>
              </w:rPr>
              <w:t>ть</w:t>
            </w:r>
            <w:r>
              <w:rPr>
                <w:sz w:val="20"/>
                <w:szCs w:val="20"/>
              </w:rPr>
              <w:t xml:space="preserve"> (кВт)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5,5</w:t>
            </w:r>
          </w:p>
        </w:tc>
        <w:tc>
          <w:tcPr>
            <w:tcW w:w="1134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  <w:tc>
          <w:tcPr>
            <w:tcW w:w="1276" w:type="dxa"/>
            <w:vAlign w:val="center"/>
          </w:tcPr>
          <w:p w:rsidR="00753EF0" w:rsidRPr="00C23485" w:rsidRDefault="00753EF0" w:rsidP="00C23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5,</w:t>
            </w:r>
            <w:r w:rsidR="00C2348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753EF0" w:rsidRPr="0064272E" w:rsidRDefault="00753EF0" w:rsidP="00665F4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  <w:tc>
          <w:tcPr>
            <w:tcW w:w="1134" w:type="dxa"/>
            <w:vAlign w:val="center"/>
          </w:tcPr>
          <w:p w:rsidR="00753EF0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6,0</w:t>
            </w:r>
          </w:p>
        </w:tc>
        <w:tc>
          <w:tcPr>
            <w:tcW w:w="992" w:type="dxa"/>
            <w:vAlign w:val="center"/>
          </w:tcPr>
          <w:p w:rsidR="00753EF0" w:rsidRPr="00665F4F" w:rsidRDefault="00753EF0" w:rsidP="0064272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5,8</w:t>
            </w:r>
          </w:p>
        </w:tc>
      </w:tr>
    </w:tbl>
    <w:p w:rsidR="00A523DB" w:rsidRDefault="00A523DB" w:rsidP="005D195E">
      <w:pPr>
        <w:jc w:val="center"/>
      </w:pPr>
    </w:p>
    <w:p w:rsidR="00BD32B7" w:rsidRDefault="00BD32B7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216438171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82580" w:rsidRPr="00282580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2562AE" w:rsidRDefault="00282580" w:rsidP="004917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2562AE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9B4B53" w:rsidRPr="002562AE" w:rsidRDefault="002638A6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</w:t>
      </w:r>
      <w:r w:rsidR="00710D8A">
        <w:rPr>
          <w:sz w:val="22"/>
          <w:szCs w:val="22"/>
        </w:rPr>
        <w:t>не</w:t>
      </w:r>
      <w:r w:rsidRPr="002562AE">
        <w:rPr>
          <w:sz w:val="22"/>
          <w:szCs w:val="22"/>
        </w:rPr>
        <w:t xml:space="preserve"> помещени</w:t>
      </w:r>
      <w:r w:rsidR="00710D8A">
        <w:rPr>
          <w:sz w:val="22"/>
          <w:szCs w:val="22"/>
        </w:rPr>
        <w:t>я</w:t>
      </w:r>
      <w:r w:rsidRPr="002562AE">
        <w:rPr>
          <w:sz w:val="22"/>
          <w:szCs w:val="22"/>
        </w:rPr>
        <w:t>.</w:t>
      </w:r>
    </w:p>
    <w:p w:rsidR="006B5271" w:rsidRPr="00B93E26" w:rsidRDefault="006B5271" w:rsidP="0049173A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</w:t>
      </w:r>
      <w:r w:rsidR="00467522">
        <w:rPr>
          <w:rFonts w:ascii="Times New Roman" w:eastAsia="Times New Roman" w:hAnsi="Times New Roman"/>
          <w:lang w:eastAsia="ru-RU"/>
        </w:rPr>
        <w:t>ах</w:t>
      </w:r>
      <w:r w:rsidRPr="00B93E26">
        <w:rPr>
          <w:rFonts w:ascii="Times New Roman" w:eastAsia="Times New Roman" w:hAnsi="Times New Roman"/>
          <w:lang w:eastAsia="ru-RU"/>
        </w:rPr>
        <w:t xml:space="preserve"> 4</w:t>
      </w:r>
      <w:r w:rsidR="00467522">
        <w:rPr>
          <w:rFonts w:ascii="Times New Roman" w:eastAsia="Times New Roman" w:hAnsi="Times New Roman"/>
          <w:lang w:eastAsia="ru-RU"/>
        </w:rPr>
        <w:t xml:space="preserve"> (для </w:t>
      </w:r>
      <w:r w:rsidR="00467522">
        <w:rPr>
          <w:rFonts w:ascii="Times New Roman" w:eastAsia="Times New Roman" w:hAnsi="Times New Roman"/>
          <w:lang w:val="en-US" w:eastAsia="ru-RU"/>
        </w:rPr>
        <w:t>RXM</w:t>
      </w:r>
      <w:r w:rsidR="00467522" w:rsidRPr="00467522">
        <w:rPr>
          <w:rFonts w:ascii="Times New Roman" w:eastAsia="Times New Roman" w:hAnsi="Times New Roman"/>
          <w:lang w:eastAsia="ru-RU"/>
        </w:rPr>
        <w:t>20-42)</w:t>
      </w:r>
      <w:r w:rsidRPr="00B93E26">
        <w:rPr>
          <w:rFonts w:ascii="Times New Roman" w:eastAsia="Times New Roman" w:hAnsi="Times New Roman"/>
          <w:lang w:eastAsia="ru-RU"/>
        </w:rPr>
        <w:t xml:space="preserve"> </w:t>
      </w:r>
      <w:r w:rsidR="00467522">
        <w:rPr>
          <w:rFonts w:ascii="Times New Roman" w:eastAsia="Times New Roman" w:hAnsi="Times New Roman"/>
          <w:lang w:eastAsia="ru-RU"/>
        </w:rPr>
        <w:t xml:space="preserve">и рисунке 5 (для </w:t>
      </w:r>
      <w:r w:rsidR="00467522">
        <w:rPr>
          <w:rFonts w:ascii="Times New Roman" w:eastAsia="Times New Roman" w:hAnsi="Times New Roman"/>
          <w:lang w:val="en-US" w:eastAsia="ru-RU"/>
        </w:rPr>
        <w:t>RXM</w:t>
      </w:r>
      <w:r w:rsidR="00467522">
        <w:rPr>
          <w:rFonts w:ascii="Times New Roman" w:eastAsia="Times New Roman" w:hAnsi="Times New Roman"/>
          <w:lang w:eastAsia="ru-RU"/>
        </w:rPr>
        <w:t>5</w:t>
      </w:r>
      <w:r w:rsidR="00467522" w:rsidRPr="00467522">
        <w:rPr>
          <w:rFonts w:ascii="Times New Roman" w:eastAsia="Times New Roman" w:hAnsi="Times New Roman"/>
          <w:lang w:eastAsia="ru-RU"/>
        </w:rPr>
        <w:t>0</w:t>
      </w:r>
      <w:r w:rsidR="00467522">
        <w:rPr>
          <w:rFonts w:ascii="Times New Roman" w:eastAsia="Times New Roman" w:hAnsi="Times New Roman"/>
          <w:lang w:eastAsia="ru-RU"/>
        </w:rPr>
        <w:t xml:space="preserve">) </w:t>
      </w:r>
      <w:r w:rsidRPr="00B93E26">
        <w:rPr>
          <w:rFonts w:ascii="Times New Roman" w:eastAsia="Times New Roman" w:hAnsi="Times New Roman"/>
          <w:lang w:eastAsia="ru-RU"/>
        </w:rPr>
        <w:t>рекомендациям по установке.</w:t>
      </w:r>
    </w:p>
    <w:p w:rsidR="00467522" w:rsidRDefault="00467522" w:rsidP="006B5271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4370698" wp14:editId="6E62B03A">
            <wp:extent cx="3868844" cy="1858061"/>
            <wp:effectExtent l="0" t="0" r="0" b="889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37836" cy="18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467522" w:rsidRDefault="00467522" w:rsidP="006B5271">
      <w:pPr>
        <w:autoSpaceDE w:val="0"/>
        <w:autoSpaceDN w:val="0"/>
        <w:adjustRightInd w:val="0"/>
        <w:jc w:val="center"/>
        <w:rPr>
          <w:noProof/>
        </w:rPr>
      </w:pPr>
    </w:p>
    <w:p w:rsidR="00467522" w:rsidRDefault="00467522" w:rsidP="00467522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Рисунок </w:t>
      </w: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D973EC" w:rsidRDefault="00467522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0CD5151" wp14:editId="36655C8A">
            <wp:extent cx="3511296" cy="1597597"/>
            <wp:effectExtent l="0" t="0" r="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1179" cy="162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522" w:rsidRDefault="0046752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 xml:space="preserve">Рисунок </w:t>
      </w:r>
      <w:r w:rsidR="00467522">
        <w:rPr>
          <w:rFonts w:ascii="Times New Roman" w:eastAsia="Times New Roman" w:hAnsi="Times New Roman"/>
          <w:sz w:val="20"/>
          <w:szCs w:val="20"/>
          <w:lang w:eastAsia="ru-RU"/>
        </w:rPr>
        <w:t>5</w:t>
      </w:r>
    </w:p>
    <w:p w:rsidR="00C23485" w:rsidRDefault="00C23485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23485" w:rsidRDefault="00C23485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23485" w:rsidRDefault="00C23485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23485" w:rsidRDefault="00C23485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F84DB0" w:rsidRPr="006B5271" w:rsidRDefault="00F84DB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НЕ устанавливайте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возникающий при работе </w:t>
      </w:r>
      <w:r w:rsidR="00467522">
        <w:rPr>
          <w:sz w:val="22"/>
          <w:szCs w:val="22"/>
        </w:rPr>
        <w:t>изделия.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 xml:space="preserve">Рекомендуется устанавливать </w:t>
      </w:r>
      <w:r w:rsidR="00467522"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воздухоприемник был направлен к стене и </w:t>
      </w:r>
      <w:r w:rsidR="00467522">
        <w:rPr>
          <w:sz w:val="22"/>
          <w:szCs w:val="22"/>
        </w:rPr>
        <w:t>не</w:t>
      </w:r>
      <w:r w:rsidRPr="006B5271">
        <w:rPr>
          <w:sz w:val="22"/>
          <w:szCs w:val="22"/>
        </w:rPr>
        <w:t xml:space="preserve"> подвергался</w:t>
      </w:r>
      <w:r w:rsidR="001564DA">
        <w:rPr>
          <w:sz w:val="22"/>
          <w:szCs w:val="22"/>
        </w:rPr>
        <w:t xml:space="preserve"> </w:t>
      </w:r>
      <w:r w:rsidR="00467522">
        <w:rPr>
          <w:sz w:val="22"/>
          <w:szCs w:val="22"/>
        </w:rPr>
        <w:t>прямому</w:t>
      </w:r>
      <w:r w:rsidRPr="006B5271">
        <w:rPr>
          <w:sz w:val="22"/>
          <w:szCs w:val="22"/>
        </w:rPr>
        <w:t xml:space="preserve"> воздействию ветра.</w:t>
      </w:r>
    </w:p>
    <w:p w:rsidR="00D973EC" w:rsidRPr="006B5271" w:rsidRDefault="00467522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6B5271">
        <w:rPr>
          <w:sz w:val="22"/>
          <w:szCs w:val="22"/>
        </w:rPr>
        <w:t xml:space="preserve"> </w:t>
      </w:r>
      <w:r w:rsidR="00D973EC" w:rsidRPr="006B5271">
        <w:rPr>
          <w:sz w:val="22"/>
          <w:szCs w:val="22"/>
        </w:rPr>
        <w:t>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="00D973EC" w:rsidRPr="006B5271">
        <w:rPr>
          <w:sz w:val="22"/>
          <w:szCs w:val="22"/>
        </w:rPr>
        <w:t>предусмотреть, чтобы его не засыпало снегом</w:t>
      </w:r>
      <w:r>
        <w:rPr>
          <w:sz w:val="22"/>
          <w:szCs w:val="22"/>
        </w:rPr>
        <w:t xml:space="preserve"> если оно эксплуатируется зимой</w:t>
      </w:r>
      <w:r w:rsidR="00D973EC" w:rsidRPr="006B5271">
        <w:rPr>
          <w:sz w:val="22"/>
          <w:szCs w:val="22"/>
        </w:rPr>
        <w:t>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7F499A" w:rsidRPr="006B5271" w:rsidRDefault="007F499A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21643817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EB60B9" w:rsidRPr="00753B55" w:rsidRDefault="00EB60B9" w:rsidP="00467522">
      <w:pPr>
        <w:pStyle w:val="af3"/>
        <w:autoSpaceDE w:val="0"/>
        <w:autoSpaceDN w:val="0"/>
        <w:adjustRightInd w:val="0"/>
        <w:spacing w:line="240" w:lineRule="auto"/>
        <w:ind w:left="284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="00467522">
        <w:rPr>
          <w:rFonts w:ascii="Times New Roman" w:eastAsia="Times New Roman" w:hAnsi="Times New Roman"/>
          <w:lang w:eastAsia="ru-RU"/>
        </w:rPr>
        <w:t xml:space="preserve">наружного воздуха </w:t>
      </w:r>
      <w:r w:rsidR="001035A2" w:rsidRPr="0049173A">
        <w:rPr>
          <w:rFonts w:ascii="Times New Roman" w:eastAsia="Times New Roman" w:hAnsi="Times New Roman"/>
          <w:lang w:eastAsia="ru-RU"/>
        </w:rPr>
        <w:t xml:space="preserve">для </w:t>
      </w:r>
      <w:r w:rsidR="00467522">
        <w:rPr>
          <w:rFonts w:ascii="Times New Roman" w:eastAsia="Times New Roman" w:hAnsi="Times New Roman"/>
          <w:lang w:eastAsia="ru-RU"/>
        </w:rPr>
        <w:t>изделий</w:t>
      </w:r>
      <w:r w:rsidR="001035A2">
        <w:t xml:space="preserve">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B733F9" w:rsidRPr="00753B55">
        <w:rPr>
          <w:rFonts w:ascii="Times New Roman" w:eastAsia="Times New Roman" w:hAnsi="Times New Roman"/>
          <w:lang w:eastAsia="ru-RU"/>
        </w:rPr>
        <w:t>на рисунк</w:t>
      </w:r>
      <w:r w:rsidR="00C23485">
        <w:rPr>
          <w:rFonts w:ascii="Times New Roman" w:eastAsia="Times New Roman" w:hAnsi="Times New Roman"/>
          <w:lang w:eastAsia="ru-RU"/>
        </w:rPr>
        <w:t>е</w:t>
      </w:r>
      <w:r w:rsidRPr="00753B55">
        <w:rPr>
          <w:rFonts w:ascii="Times New Roman" w:eastAsia="Times New Roman" w:hAnsi="Times New Roman"/>
          <w:lang w:eastAsia="ru-RU"/>
        </w:rPr>
        <w:t xml:space="preserve"> </w:t>
      </w:r>
      <w:r w:rsidR="009D7C08">
        <w:rPr>
          <w:rFonts w:ascii="Times New Roman" w:eastAsia="Times New Roman" w:hAnsi="Times New Roman"/>
          <w:lang w:eastAsia="ru-RU"/>
        </w:rPr>
        <w:t>6</w:t>
      </w:r>
      <w:r w:rsidRPr="00753B55">
        <w:rPr>
          <w:rFonts w:ascii="Times New Roman" w:eastAsia="Times New Roman" w:hAnsi="Times New Roman"/>
          <w:lang w:eastAsia="ru-RU"/>
        </w:rPr>
        <w:t>.</w:t>
      </w:r>
    </w:p>
    <w:p w:rsidR="00020D31" w:rsidRDefault="007F499A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25542" cy="5055379"/>
            <wp:effectExtent l="0" t="0" r="381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274" cy="506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D7C08">
        <w:rPr>
          <w:sz w:val="20"/>
          <w:szCs w:val="20"/>
        </w:rPr>
        <w:t>6</w:t>
      </w: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21643817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E013B">
        <w:rPr>
          <w:rFonts w:ascii="Times New Roman" w:hAnsi="Times New Roman" w:cs="Times New Roman"/>
          <w:color w:val="auto"/>
          <w:sz w:val="22"/>
          <w:szCs w:val="22"/>
        </w:rPr>
        <w:t>Внешний вид и ч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ертеж изделия</w:t>
      </w:r>
      <w:bookmarkEnd w:id="12"/>
    </w:p>
    <w:p w:rsidR="00F43B3E" w:rsidRPr="00B733F9" w:rsidRDefault="00BE013B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Вид и г</w:t>
      </w:r>
      <w:r w:rsidR="00710D8A">
        <w:rPr>
          <w:rFonts w:ascii="Times New Roman" w:eastAsia="Times New Roman" w:hAnsi="Times New Roman"/>
          <w:lang w:eastAsia="ru-RU"/>
        </w:rPr>
        <w:t>абаритны</w:t>
      </w:r>
      <w:r>
        <w:rPr>
          <w:rFonts w:ascii="Times New Roman" w:eastAsia="Times New Roman" w:hAnsi="Times New Roman"/>
          <w:lang w:eastAsia="ru-RU"/>
        </w:rPr>
        <w:t>й</w:t>
      </w:r>
      <w:r w:rsidR="00710D8A">
        <w:rPr>
          <w:rFonts w:ascii="Times New Roman" w:eastAsia="Times New Roman" w:hAnsi="Times New Roman"/>
          <w:lang w:eastAsia="ru-RU"/>
        </w:rPr>
        <w:t xml:space="preserve"> ч</w:t>
      </w:r>
      <w:r w:rsidR="00AE3233" w:rsidRPr="00B733F9">
        <w:rPr>
          <w:rFonts w:ascii="Times New Roman" w:eastAsia="Times New Roman" w:hAnsi="Times New Roman"/>
          <w:lang w:eastAsia="ru-RU"/>
        </w:rPr>
        <w:t xml:space="preserve">ертеж </w:t>
      </w:r>
      <w:r w:rsidR="00710D8A">
        <w:rPr>
          <w:rFonts w:ascii="Times New Roman" w:eastAsia="Times New Roman" w:hAnsi="Times New Roman"/>
          <w:lang w:eastAsia="ru-RU"/>
        </w:rPr>
        <w:t>издели</w:t>
      </w:r>
      <w:r>
        <w:rPr>
          <w:rFonts w:ascii="Times New Roman" w:eastAsia="Times New Roman" w:hAnsi="Times New Roman"/>
          <w:lang w:eastAsia="ru-RU"/>
        </w:rPr>
        <w:t>я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</w:t>
      </w:r>
      <w:r w:rsidR="00710D8A">
        <w:rPr>
          <w:rFonts w:ascii="Times New Roman" w:eastAsia="Times New Roman" w:hAnsi="Times New Roman"/>
          <w:lang w:eastAsia="ru-RU"/>
        </w:rPr>
        <w:t>ы</w:t>
      </w:r>
      <w:r w:rsidR="00C2699D" w:rsidRPr="00B733F9">
        <w:rPr>
          <w:rFonts w:ascii="Times New Roman" w:eastAsia="Times New Roman" w:hAnsi="Times New Roman"/>
          <w:lang w:eastAsia="ru-RU"/>
        </w:rPr>
        <w:t xml:space="preserve">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</w:t>
      </w:r>
      <w:r w:rsidR="007F499A">
        <w:rPr>
          <w:rFonts w:ascii="Times New Roman" w:eastAsia="Times New Roman" w:hAnsi="Times New Roman"/>
          <w:lang w:eastAsia="ru-RU"/>
        </w:rPr>
        <w:t>е</w:t>
      </w:r>
      <w:r w:rsidR="00B733F9" w:rsidRPr="00B733F9">
        <w:rPr>
          <w:rFonts w:ascii="Times New Roman" w:eastAsia="Times New Roman" w:hAnsi="Times New Roman"/>
          <w:lang w:eastAsia="ru-RU"/>
        </w:rPr>
        <w:t xml:space="preserve"> </w:t>
      </w:r>
      <w:r w:rsidR="007F499A">
        <w:rPr>
          <w:rFonts w:ascii="Times New Roman" w:eastAsia="Times New Roman" w:hAnsi="Times New Roman"/>
          <w:lang w:eastAsia="ru-RU"/>
        </w:rPr>
        <w:t>7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BE013B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13873C8C" wp14:editId="70B1BC72">
            <wp:extent cx="2421331" cy="1822052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29211" cy="182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F43B3E" w:rsidRDefault="007F499A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285752B" wp14:editId="0C38782B">
            <wp:extent cx="4971784" cy="3328416"/>
            <wp:effectExtent l="0" t="0" r="63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90997" cy="334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099" w:rsidRPr="007F499A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F499A">
        <w:rPr>
          <w:sz w:val="20"/>
          <w:szCs w:val="20"/>
        </w:rPr>
        <w:t>7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216438174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777DF9">
        <w:rPr>
          <w:noProof/>
          <w:sz w:val="22"/>
          <w:szCs w:val="22"/>
        </w:rPr>
        <w:t>8</w:t>
      </w:r>
      <w:r w:rsidR="0072099C">
        <w:rPr>
          <w:noProof/>
          <w:sz w:val="22"/>
          <w:szCs w:val="22"/>
        </w:rPr>
        <w:t>.</w:t>
      </w: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Pr="00777DF9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77DF9">
        <w:rPr>
          <w:noProof/>
          <w:sz w:val="20"/>
          <w:szCs w:val="20"/>
        </w:rPr>
        <w:t>8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F499A" w:rsidRDefault="007F499A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F499A" w:rsidRDefault="007F499A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F499A" w:rsidRDefault="007F499A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F499A" w:rsidRDefault="007F499A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F499A" w:rsidRDefault="007F499A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216438175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77DF9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  <w:bookmarkStart w:id="19" w:name="_GoBack"/>
      <w:bookmarkEnd w:id="19"/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77DF9">
        <w:rPr>
          <w:noProof/>
          <w:sz w:val="20"/>
          <w:szCs w:val="20"/>
        </w:rPr>
        <w:t>4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7E681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4A0366">
              <w:rPr>
                <w:sz w:val="22"/>
                <w:szCs w:val="22"/>
              </w:rPr>
              <w:t>RXM50A8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AB200D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</w:t>
            </w:r>
            <w:r w:rsidR="00AB200D">
              <w:rPr>
                <w:sz w:val="22"/>
                <w:szCs w:val="22"/>
              </w:rPr>
              <w:t>о по монтажу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 w:rsidRPr="00794562">
        <w:rPr>
          <w:b/>
          <w:szCs w:val="28"/>
        </w:rPr>
        <w:lastRenderedPageBreak/>
        <w:t xml:space="preserve"> </w:t>
      </w:r>
      <w:bookmarkStart w:id="23" w:name="_Toc21643817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51CF6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216438177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21643817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069A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4A0366">
        <w:rPr>
          <w:sz w:val="22"/>
          <w:szCs w:val="22"/>
        </w:rPr>
        <w:t>RXM50A8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467522" w:rsidP="00467522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A0366">
        <w:rPr>
          <w:sz w:val="22"/>
          <w:szCs w:val="22"/>
        </w:rPr>
        <w:t>RXM50A8</w:t>
      </w:r>
      <w:r w:rsidR="00344F3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DE1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CB19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BE013B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1964C9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BE013B">
        <w:rPr>
          <w:b w:val="0"/>
          <w:sz w:val="22"/>
          <w:szCs w:val="22"/>
          <w:lang w:val="en-US"/>
        </w:rPr>
        <w:t>:</w:t>
      </w:r>
      <w:r w:rsidR="0084366C" w:rsidRPr="00BE013B">
        <w:rPr>
          <w:b w:val="0"/>
          <w:sz w:val="24"/>
          <w:szCs w:val="24"/>
          <w:lang w:val="en-US"/>
        </w:rPr>
        <w:t xml:space="preserve">  </w:t>
      </w:r>
      <w:r w:rsidRPr="00BE013B">
        <w:rPr>
          <w:b w:val="0"/>
          <w:sz w:val="24"/>
          <w:szCs w:val="24"/>
          <w:lang w:val="en-US"/>
        </w:rPr>
        <w:t xml:space="preserve">            </w:t>
      </w:r>
      <w:r w:rsidR="00631F47" w:rsidRPr="00631F47">
        <w:rPr>
          <w:sz w:val="22"/>
          <w:szCs w:val="22"/>
          <w:lang w:val="en-US"/>
        </w:rPr>
        <w:t>Daikin</w:t>
      </w:r>
      <w:r w:rsidR="00631F47" w:rsidRPr="00BE013B">
        <w:rPr>
          <w:sz w:val="22"/>
          <w:szCs w:val="22"/>
          <w:lang w:val="en-US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Isitma</w:t>
      </w:r>
      <w:proofErr w:type="spellEnd"/>
      <w:r w:rsidR="00631F47" w:rsidRPr="00BE013B">
        <w:rPr>
          <w:sz w:val="22"/>
          <w:szCs w:val="22"/>
          <w:lang w:val="en-US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ve</w:t>
      </w:r>
      <w:proofErr w:type="spellEnd"/>
      <w:r w:rsidR="00631F47" w:rsidRPr="00BE013B">
        <w:rPr>
          <w:sz w:val="22"/>
          <w:szCs w:val="22"/>
          <w:lang w:val="en-US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Sogutma</w:t>
      </w:r>
      <w:proofErr w:type="spellEnd"/>
      <w:r w:rsidR="00631F47" w:rsidRPr="00BE013B">
        <w:rPr>
          <w:sz w:val="22"/>
          <w:szCs w:val="22"/>
          <w:lang w:val="en-US"/>
        </w:rPr>
        <w:t xml:space="preserve"> </w:t>
      </w:r>
      <w:proofErr w:type="spellStart"/>
      <w:r w:rsidR="00631F47" w:rsidRPr="00631F47">
        <w:rPr>
          <w:sz w:val="22"/>
          <w:szCs w:val="22"/>
          <w:lang w:val="en-US"/>
        </w:rPr>
        <w:t>Sistemleri</w:t>
      </w:r>
      <w:proofErr w:type="spellEnd"/>
      <w:r w:rsidR="00631F47" w:rsidRPr="00BE013B">
        <w:rPr>
          <w:sz w:val="22"/>
          <w:szCs w:val="22"/>
          <w:lang w:val="en-US"/>
        </w:rPr>
        <w:t xml:space="preserve"> </w:t>
      </w:r>
      <w:r w:rsidR="00631F47" w:rsidRPr="00631F47">
        <w:rPr>
          <w:sz w:val="22"/>
          <w:szCs w:val="22"/>
          <w:lang w:val="en-US"/>
        </w:rPr>
        <w:t>A</w:t>
      </w:r>
      <w:r w:rsidR="00631F47" w:rsidRPr="00BE013B">
        <w:rPr>
          <w:sz w:val="22"/>
          <w:szCs w:val="22"/>
          <w:lang w:val="en-US"/>
        </w:rPr>
        <w:t>.</w:t>
      </w:r>
      <w:r w:rsidR="00631F47" w:rsidRPr="00631F47">
        <w:rPr>
          <w:sz w:val="22"/>
          <w:szCs w:val="22"/>
          <w:lang w:val="en-US"/>
        </w:rPr>
        <w:t>S</w:t>
      </w:r>
      <w:r w:rsidR="00631F47" w:rsidRPr="00BE013B">
        <w:rPr>
          <w:sz w:val="22"/>
          <w:szCs w:val="22"/>
          <w:lang w:val="en-US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6B79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216438179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18EF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4A0366">
        <w:rPr>
          <w:sz w:val="22"/>
          <w:szCs w:val="22"/>
        </w:rPr>
        <w:t>RXM50A8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A0366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RXM50A8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5042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20D4A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216438180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216438181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Пользуйтесь только хладагентом R32.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lastRenderedPageBreak/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 xml:space="preserve">Неправильная установка </w:t>
      </w:r>
      <w:r w:rsidR="007F499A">
        <w:rPr>
          <w:rFonts w:ascii="Times New Roman" w:hAnsi="Times New Roman"/>
        </w:rPr>
        <w:t>дренажных</w:t>
      </w:r>
      <w:r w:rsidRPr="00BB0458">
        <w:rPr>
          <w:rFonts w:ascii="Times New Roman" w:hAnsi="Times New Roman"/>
        </w:rPr>
        <w:t xml:space="preserve"> труб может привести к утечке воды.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 xml:space="preserve">ЗАПРЕЩАЕТСЯ </w:t>
      </w:r>
      <w:r w:rsidR="007F499A">
        <w:rPr>
          <w:rFonts w:ascii="Times New Roman" w:hAnsi="Times New Roman"/>
        </w:rPr>
        <w:t>о</w:t>
      </w:r>
      <w:r w:rsidRPr="00193347">
        <w:rPr>
          <w:rFonts w:ascii="Times New Roman" w:hAnsi="Times New Roman"/>
        </w:rPr>
        <w:t>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216438182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7F499A" w:rsidRDefault="007F499A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Pr="00022877" w:rsidRDefault="00B10FB3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216438183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>о</w:t>
            </w:r>
          </w:p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7F499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7F499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7F499A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216438184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16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5E1C60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16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17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5E1C60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17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55pt;height:15.55pt" o:ole="">
                  <v:imagedata r:id="rId33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4pt;height:17.3pt" o:ole="">
                  <v:imagedata r:id="rId3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5pt;height:19.6pt" o:ole="">
                  <v:imagedata r:id="rId3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216438185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216438186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39"/>
      <w:footerReference w:type="first" r:id="rId4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99A" w:rsidRDefault="007F499A">
      <w:r>
        <w:separator/>
      </w:r>
    </w:p>
  </w:endnote>
  <w:endnote w:type="continuationSeparator" w:id="0">
    <w:p w:rsidR="007F499A" w:rsidRDefault="007F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499A" w:rsidRDefault="007F49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F499A" w:rsidRDefault="007F499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F499A" w:rsidRDefault="007F499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F499A" w:rsidRDefault="007F499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ED4E00" w:rsidRDefault="007F499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RXM50A8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499A" w:rsidRPr="00B7687E" w:rsidRDefault="007F499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ED1531" w:rsidRDefault="007F499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7DF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ED1531" w:rsidRDefault="007F499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499A" w:rsidRPr="003904A7" w:rsidRDefault="007F499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499A" w:rsidRDefault="007F499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7F499A" w:rsidRDefault="007F499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  <w:r w:rsidRPr="00A517C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7F499A" w:rsidRDefault="007F499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RXM50A8</w:t>
                              </w:r>
                            </w:p>
                            <w:p w:rsidR="007F499A" w:rsidRPr="00B160C5" w:rsidRDefault="007F499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F499A" w:rsidRPr="00613EFB" w:rsidRDefault="007F499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dEig8AAD7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F499A" w:rsidRPr="00ED4E00" w:rsidRDefault="007F499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RXM50A8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499A" w:rsidRPr="00B7687E" w:rsidRDefault="007F499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F499A" w:rsidRPr="00ED1531" w:rsidRDefault="007F499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77DF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F499A" w:rsidRPr="00ED1531" w:rsidRDefault="007F499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F499A" w:rsidRPr="003904A7" w:rsidRDefault="007F499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F499A" w:rsidRDefault="007F499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7F499A" w:rsidRDefault="007F499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  <w:r w:rsidRPr="00A517CE">
                          <w:rPr>
                            <w:b/>
                            <w:sz w:val="18"/>
                            <w:szCs w:val="18"/>
                          </w:rPr>
                          <w:t xml:space="preserve"> 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7F499A" w:rsidRDefault="007F499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RXM50A8</w:t>
                        </w:r>
                      </w:p>
                      <w:p w:rsidR="007F499A" w:rsidRPr="00B160C5" w:rsidRDefault="007F499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F499A" w:rsidRPr="00613EFB" w:rsidRDefault="007F499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AF301F" w:rsidRDefault="007F499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7DF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ED4E00" w:rsidRDefault="007F499A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RXM50A8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499A" w:rsidRPr="00C23BB2" w:rsidRDefault="007F499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F499A" w:rsidRPr="00EC2FF5" w:rsidRDefault="007F499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F499A" w:rsidRPr="00AF301F" w:rsidRDefault="007F499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7DF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F499A" w:rsidRPr="00ED4E00" w:rsidRDefault="007F499A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RXM50A8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499A" w:rsidRPr="00C23BB2" w:rsidRDefault="007F499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F499A" w:rsidRPr="00EC2FF5" w:rsidRDefault="007F499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Default="007F499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AF301F" w:rsidRDefault="007F499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7DF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499A" w:rsidRPr="00ED4E00" w:rsidRDefault="007F499A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RXM50A8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499A" w:rsidRPr="0021626D" w:rsidRDefault="007F499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F499A" w:rsidRDefault="007F499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F499A" w:rsidRPr="00AF301F" w:rsidRDefault="007F499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7DF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F499A" w:rsidRPr="00ED4E00" w:rsidRDefault="007F499A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RXM50A8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499A" w:rsidRPr="0021626D" w:rsidRDefault="007F499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99A" w:rsidRDefault="007F499A">
      <w:r>
        <w:separator/>
      </w:r>
    </w:p>
  </w:footnote>
  <w:footnote w:type="continuationSeparator" w:id="0">
    <w:p w:rsidR="007F499A" w:rsidRDefault="007F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9A" w:rsidRDefault="007F49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499A" w:rsidRDefault="007F499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293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287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283E"/>
    <w:rsid w:val="0018333C"/>
    <w:rsid w:val="00192434"/>
    <w:rsid w:val="00193347"/>
    <w:rsid w:val="001964C9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549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2B1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0070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67522"/>
    <w:rsid w:val="00471DA2"/>
    <w:rsid w:val="00471E71"/>
    <w:rsid w:val="00480258"/>
    <w:rsid w:val="00481251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D50"/>
    <w:rsid w:val="00495990"/>
    <w:rsid w:val="00496556"/>
    <w:rsid w:val="004965E7"/>
    <w:rsid w:val="00496E4A"/>
    <w:rsid w:val="004A0366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1CB"/>
    <w:rsid w:val="00542227"/>
    <w:rsid w:val="0054264F"/>
    <w:rsid w:val="005434A3"/>
    <w:rsid w:val="00543A88"/>
    <w:rsid w:val="00553092"/>
    <w:rsid w:val="00553736"/>
    <w:rsid w:val="00554566"/>
    <w:rsid w:val="00554CFA"/>
    <w:rsid w:val="00556F63"/>
    <w:rsid w:val="0056631C"/>
    <w:rsid w:val="00581719"/>
    <w:rsid w:val="00582591"/>
    <w:rsid w:val="00584062"/>
    <w:rsid w:val="00585528"/>
    <w:rsid w:val="005869E2"/>
    <w:rsid w:val="00587F29"/>
    <w:rsid w:val="00590562"/>
    <w:rsid w:val="00590895"/>
    <w:rsid w:val="005924C4"/>
    <w:rsid w:val="00592BC8"/>
    <w:rsid w:val="0059403D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5086"/>
    <w:rsid w:val="005C56C3"/>
    <w:rsid w:val="005D0574"/>
    <w:rsid w:val="005D195E"/>
    <w:rsid w:val="005D39CD"/>
    <w:rsid w:val="005E0690"/>
    <w:rsid w:val="005E1C60"/>
    <w:rsid w:val="005E2226"/>
    <w:rsid w:val="005E38BC"/>
    <w:rsid w:val="005E436C"/>
    <w:rsid w:val="005E4659"/>
    <w:rsid w:val="005E4C26"/>
    <w:rsid w:val="005E5127"/>
    <w:rsid w:val="005E73D5"/>
    <w:rsid w:val="005E7B4E"/>
    <w:rsid w:val="005E7D14"/>
    <w:rsid w:val="005F0EF4"/>
    <w:rsid w:val="005F1A7F"/>
    <w:rsid w:val="005F23DF"/>
    <w:rsid w:val="005F2C45"/>
    <w:rsid w:val="00601691"/>
    <w:rsid w:val="006018AC"/>
    <w:rsid w:val="0060423E"/>
    <w:rsid w:val="006070F9"/>
    <w:rsid w:val="00612308"/>
    <w:rsid w:val="00617376"/>
    <w:rsid w:val="00620230"/>
    <w:rsid w:val="00620C5F"/>
    <w:rsid w:val="00631F47"/>
    <w:rsid w:val="006323AA"/>
    <w:rsid w:val="00636B0C"/>
    <w:rsid w:val="006416FB"/>
    <w:rsid w:val="006417F5"/>
    <w:rsid w:val="00642562"/>
    <w:rsid w:val="0064272E"/>
    <w:rsid w:val="00645CBB"/>
    <w:rsid w:val="00646CE5"/>
    <w:rsid w:val="00650023"/>
    <w:rsid w:val="00651571"/>
    <w:rsid w:val="00651A73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5F4F"/>
    <w:rsid w:val="00666BEA"/>
    <w:rsid w:val="006675ED"/>
    <w:rsid w:val="00671A4B"/>
    <w:rsid w:val="006727DF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4844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271"/>
    <w:rsid w:val="006B5711"/>
    <w:rsid w:val="006B7DDA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15C0"/>
    <w:rsid w:val="006E26B5"/>
    <w:rsid w:val="006E30DA"/>
    <w:rsid w:val="006E3748"/>
    <w:rsid w:val="006E54B4"/>
    <w:rsid w:val="006E631E"/>
    <w:rsid w:val="006F0629"/>
    <w:rsid w:val="006F19E1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0D8A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EA2"/>
    <w:rsid w:val="0073406F"/>
    <w:rsid w:val="007354CD"/>
    <w:rsid w:val="00741FEB"/>
    <w:rsid w:val="0074570A"/>
    <w:rsid w:val="00745BD9"/>
    <w:rsid w:val="00746045"/>
    <w:rsid w:val="00747620"/>
    <w:rsid w:val="00747DFD"/>
    <w:rsid w:val="007500CE"/>
    <w:rsid w:val="00751720"/>
    <w:rsid w:val="00751CF6"/>
    <w:rsid w:val="00751D8F"/>
    <w:rsid w:val="00751FA7"/>
    <w:rsid w:val="00753B55"/>
    <w:rsid w:val="00753EE6"/>
    <w:rsid w:val="00753EF0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6934"/>
    <w:rsid w:val="00776BD8"/>
    <w:rsid w:val="00777DF9"/>
    <w:rsid w:val="00780E21"/>
    <w:rsid w:val="0078177F"/>
    <w:rsid w:val="007846FA"/>
    <w:rsid w:val="007850E0"/>
    <w:rsid w:val="007857F8"/>
    <w:rsid w:val="007877E0"/>
    <w:rsid w:val="007878A6"/>
    <w:rsid w:val="00790760"/>
    <w:rsid w:val="00790BFE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6813"/>
    <w:rsid w:val="007E7290"/>
    <w:rsid w:val="007F2AF1"/>
    <w:rsid w:val="007F33CC"/>
    <w:rsid w:val="007F48E3"/>
    <w:rsid w:val="007F499A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2E5B"/>
    <w:rsid w:val="00923671"/>
    <w:rsid w:val="0092461D"/>
    <w:rsid w:val="009247EF"/>
    <w:rsid w:val="00925961"/>
    <w:rsid w:val="00926BC8"/>
    <w:rsid w:val="0092732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549B2"/>
    <w:rsid w:val="00955739"/>
    <w:rsid w:val="0096270C"/>
    <w:rsid w:val="00962F25"/>
    <w:rsid w:val="00964391"/>
    <w:rsid w:val="00965A0F"/>
    <w:rsid w:val="00967612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D7C08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57F1"/>
    <w:rsid w:val="00A15F25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379"/>
    <w:rsid w:val="00A23BDB"/>
    <w:rsid w:val="00A26E43"/>
    <w:rsid w:val="00A31E00"/>
    <w:rsid w:val="00A348C8"/>
    <w:rsid w:val="00A404DC"/>
    <w:rsid w:val="00A40E51"/>
    <w:rsid w:val="00A45D7D"/>
    <w:rsid w:val="00A467A0"/>
    <w:rsid w:val="00A517CE"/>
    <w:rsid w:val="00A51939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77E42"/>
    <w:rsid w:val="00A8786B"/>
    <w:rsid w:val="00A940E2"/>
    <w:rsid w:val="00A947BA"/>
    <w:rsid w:val="00A975E8"/>
    <w:rsid w:val="00A978CB"/>
    <w:rsid w:val="00AA25E9"/>
    <w:rsid w:val="00AA72A8"/>
    <w:rsid w:val="00AB0994"/>
    <w:rsid w:val="00AB200D"/>
    <w:rsid w:val="00AB3192"/>
    <w:rsid w:val="00AB414C"/>
    <w:rsid w:val="00AB61A9"/>
    <w:rsid w:val="00AC0F09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3B7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32B7"/>
    <w:rsid w:val="00BD4277"/>
    <w:rsid w:val="00BD763F"/>
    <w:rsid w:val="00BE013B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3485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67B32"/>
    <w:rsid w:val="00C70414"/>
    <w:rsid w:val="00C708B0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55A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C6565"/>
    <w:rsid w:val="00CD18B1"/>
    <w:rsid w:val="00CD3D9F"/>
    <w:rsid w:val="00CD6618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428C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47A5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314"/>
    <w:rsid w:val="00E50936"/>
    <w:rsid w:val="00E515AE"/>
    <w:rsid w:val="00E52BFD"/>
    <w:rsid w:val="00E54A74"/>
    <w:rsid w:val="00E56371"/>
    <w:rsid w:val="00E566C5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60B9"/>
    <w:rsid w:val="00EB7228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0C0B"/>
    <w:rsid w:val="00F27670"/>
    <w:rsid w:val="00F3306D"/>
    <w:rsid w:val="00F34B3F"/>
    <w:rsid w:val="00F34F64"/>
    <w:rsid w:val="00F36C84"/>
    <w:rsid w:val="00F37220"/>
    <w:rsid w:val="00F401D8"/>
    <w:rsid w:val="00F437C0"/>
    <w:rsid w:val="00F43B3E"/>
    <w:rsid w:val="00F451D3"/>
    <w:rsid w:val="00F46DA1"/>
    <w:rsid w:val="00F46FE5"/>
    <w:rsid w:val="00F47C7F"/>
    <w:rsid w:val="00F51E1D"/>
    <w:rsid w:val="00F55993"/>
    <w:rsid w:val="00F55F7B"/>
    <w:rsid w:val="00F57CC0"/>
    <w:rsid w:val="00F613CC"/>
    <w:rsid w:val="00F618A1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5FB8"/>
    <w:rsid w:val="00FD7011"/>
    <w:rsid w:val="00FE08C8"/>
    <w:rsid w:val="00FE386D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3889"/>
    <o:shapelayout v:ext="edit">
      <o:idmap v:ext="edit" data="1"/>
    </o:shapelayout>
  </w:shapeDefaults>
  <w:decimalSymbol w:val=","/>
  <w:listSeparator w:val=";"/>
  <w14:docId w14:val="7CD67D55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footer" Target="footer5.xml"/><Relationship Id="rId21" Type="http://schemas.openxmlformats.org/officeDocument/2006/relationships/image" Target="media/image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37" Type="http://schemas.openxmlformats.org/officeDocument/2006/relationships/image" Target="media/image20.png"/><Relationship Id="rId40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68DB1-6E97-4636-968B-90864764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CC721C18</Template>
  <TotalTime>83</TotalTime>
  <Pages>28</Pages>
  <Words>5195</Words>
  <Characters>29615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2025-12-12T08:59:00Z</dcterms:created>
  <dcterms:modified xsi:type="dcterms:W3CDTF">2025-12-12T11:30:00Z</dcterms:modified>
</cp:coreProperties>
</file>