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936212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421722" w:rsidRPr="00421722">
              <w:rPr>
                <w:b/>
                <w:szCs w:val="28"/>
              </w:rPr>
              <w:t>RXP_M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421722" w:rsidP="004A14D0">
            <w:pPr>
              <w:jc w:val="center"/>
              <w:rPr>
                <w:b/>
                <w:szCs w:val="28"/>
              </w:rPr>
            </w:pPr>
            <w:r w:rsidRPr="00421722">
              <w:rPr>
                <w:b/>
                <w:szCs w:val="28"/>
              </w:rPr>
              <w:t>RXP_M.ПС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B57AAA" w:rsidRDefault="00B57AAA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BF374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BF3749">
        <w:rPr>
          <w:b/>
          <w:sz w:val="22"/>
          <w:szCs w:val="22"/>
        </w:rPr>
        <w:lastRenderedPageBreak/>
        <w:t>СОДЕРЖАНИЕ</w:t>
      </w:r>
    </w:p>
    <w:p w:rsidR="00BF3749" w:rsidRPr="00BF374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F3749">
        <w:rPr>
          <w:sz w:val="22"/>
          <w:szCs w:val="22"/>
        </w:rPr>
        <w:fldChar w:fldCharType="begin"/>
      </w:r>
      <w:r w:rsidRPr="00BF3749">
        <w:rPr>
          <w:sz w:val="22"/>
          <w:szCs w:val="22"/>
        </w:rPr>
        <w:instrText xml:space="preserve"> TOC \o "1-3" \h \z \u </w:instrText>
      </w:r>
      <w:r w:rsidRPr="00BF3749">
        <w:rPr>
          <w:sz w:val="22"/>
          <w:szCs w:val="22"/>
        </w:rPr>
        <w:fldChar w:fldCharType="separate"/>
      </w:r>
      <w:hyperlink w:anchor="_Toc105070125" w:history="1">
        <w:r w:rsidR="00BF3749" w:rsidRPr="00BF3749">
          <w:rPr>
            <w:rStyle w:val="ad"/>
            <w:b/>
            <w:bCs/>
            <w:noProof/>
            <w:sz w:val="22"/>
            <w:szCs w:val="22"/>
          </w:rPr>
          <w:t>1</w:t>
        </w:r>
        <w:r w:rsidR="00BF3749"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F3749" w:rsidRPr="00BF374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BF3749" w:rsidRPr="00BF3749">
          <w:rPr>
            <w:noProof/>
            <w:webHidden/>
            <w:sz w:val="22"/>
            <w:szCs w:val="22"/>
          </w:rPr>
          <w:tab/>
        </w:r>
        <w:r w:rsidR="00BF3749" w:rsidRPr="00BF3749">
          <w:rPr>
            <w:noProof/>
            <w:webHidden/>
            <w:sz w:val="22"/>
            <w:szCs w:val="22"/>
          </w:rPr>
          <w:fldChar w:fldCharType="begin"/>
        </w:r>
        <w:r w:rsidR="00BF3749" w:rsidRPr="00BF3749">
          <w:rPr>
            <w:noProof/>
            <w:webHidden/>
            <w:sz w:val="22"/>
            <w:szCs w:val="22"/>
          </w:rPr>
          <w:instrText xml:space="preserve"> PAGEREF _Toc105070125 \h </w:instrText>
        </w:r>
        <w:r w:rsidR="00BF3749" w:rsidRPr="00BF3749">
          <w:rPr>
            <w:noProof/>
            <w:webHidden/>
            <w:sz w:val="22"/>
            <w:szCs w:val="22"/>
          </w:rPr>
        </w:r>
        <w:r w:rsidR="00BF3749" w:rsidRPr="00BF3749">
          <w:rPr>
            <w:noProof/>
            <w:webHidden/>
            <w:sz w:val="22"/>
            <w:szCs w:val="22"/>
          </w:rPr>
          <w:fldChar w:fldCharType="separate"/>
        </w:r>
        <w:r w:rsidR="00BF3749" w:rsidRPr="00BF3749">
          <w:rPr>
            <w:noProof/>
            <w:webHidden/>
            <w:sz w:val="22"/>
            <w:szCs w:val="22"/>
          </w:rPr>
          <w:t>3</w:t>
        </w:r>
        <w:r w:rsidR="00BF3749"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26" w:history="1">
        <w:r w:rsidRPr="00BF3749">
          <w:rPr>
            <w:rStyle w:val="ad"/>
            <w:b/>
            <w:bCs/>
            <w:noProof/>
            <w:sz w:val="22"/>
            <w:szCs w:val="22"/>
          </w:rPr>
          <w:t>2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bookmarkStart w:id="0" w:name="_GoBack"/>
        <w:bookmarkEnd w:id="0"/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_Toc105070126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4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27" w:history="1">
        <w:r w:rsidRPr="00BF3749">
          <w:rPr>
            <w:rStyle w:val="ad"/>
            <w:noProof/>
            <w:sz w:val="22"/>
            <w:szCs w:val="22"/>
          </w:rPr>
          <w:t>2.1.1 Описание изделия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_Toc105070127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4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28" w:history="1">
        <w:r w:rsidRPr="00BF3749">
          <w:rPr>
            <w:rStyle w:val="ad"/>
            <w:noProof/>
            <w:sz w:val="22"/>
            <w:szCs w:val="22"/>
          </w:rPr>
          <w:t>2.1.2 Принцип работы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_Toc105070128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4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29" w:history="1">
        <w:r w:rsidRPr="00BF374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_Toc105070129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11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0" w:history="1">
        <w:r w:rsidRPr="00BF374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_Toc105070130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13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1" w:history="1">
        <w:r w:rsidRPr="00BF374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_Toc105070131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13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2" w:history="1">
        <w:r w:rsidRPr="00BF3749">
          <w:rPr>
            <w:rStyle w:val="ad"/>
            <w:noProof/>
            <w:sz w:val="22"/>
            <w:szCs w:val="22"/>
          </w:rPr>
          <w:t>2.1.6 Оптимальная эксплуатация.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_Toc105070132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14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3" w:history="1">
        <w:r w:rsidRPr="00BF3749">
          <w:rPr>
            <w:rStyle w:val="ad"/>
            <w:noProof/>
            <w:sz w:val="22"/>
            <w:szCs w:val="22"/>
          </w:rPr>
          <w:t>2.1.7 Чертеж изделия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_Toc105070133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15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4" w:history="1">
        <w:r w:rsidRPr="00BF3749">
          <w:rPr>
            <w:rStyle w:val="ad"/>
            <w:noProof/>
            <w:sz w:val="22"/>
            <w:szCs w:val="22"/>
          </w:rPr>
          <w:t>2.2 Маркировка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_Toc105070134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15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5" w:history="1">
        <w:r w:rsidRPr="00BF3749">
          <w:rPr>
            <w:rStyle w:val="ad"/>
            <w:b/>
            <w:bCs/>
            <w:noProof/>
            <w:sz w:val="22"/>
            <w:szCs w:val="22"/>
          </w:rPr>
          <w:t>3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b/>
            <w:noProof/>
            <w:sz w:val="22"/>
            <w:szCs w:val="22"/>
          </w:rPr>
          <w:t>КОМПЛЕКТНОСТЬ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_Toc105070135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16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6" w:history="1">
        <w:r w:rsidRPr="00BF3749">
          <w:rPr>
            <w:rStyle w:val="ad"/>
            <w:b/>
            <w:bCs/>
            <w:noProof/>
            <w:sz w:val="22"/>
            <w:szCs w:val="22"/>
          </w:rPr>
          <w:t>4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_Toc105070136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17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7" w:history="1">
        <w:r w:rsidRPr="00BF3749">
          <w:rPr>
            <w:rStyle w:val="ad"/>
            <w:b/>
            <w:noProof/>
            <w:sz w:val="22"/>
            <w:szCs w:val="22"/>
          </w:rPr>
          <w:t>5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b/>
            <w:noProof/>
            <w:sz w:val="22"/>
            <w:szCs w:val="22"/>
          </w:rPr>
          <w:t>КОНСЕРВАЦИЯ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_Toc105070137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18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8" w:history="1">
        <w:r w:rsidRPr="00BF3749">
          <w:rPr>
            <w:rStyle w:val="ad"/>
            <w:b/>
            <w:noProof/>
            <w:sz w:val="22"/>
            <w:szCs w:val="22"/>
          </w:rPr>
          <w:t>6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_Toc105070138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19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39" w:history="1">
        <w:r w:rsidRPr="00BF3749">
          <w:rPr>
            <w:rStyle w:val="ad"/>
            <w:b/>
            <w:bCs/>
            <w:noProof/>
            <w:sz w:val="22"/>
            <w:szCs w:val="22"/>
          </w:rPr>
          <w:t>7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_Toc105070139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20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40" w:history="1">
        <w:r w:rsidRPr="00BF3749">
          <w:rPr>
            <w:rStyle w:val="ad"/>
            <w:b/>
            <w:bCs/>
            <w:noProof/>
            <w:sz w:val="22"/>
            <w:szCs w:val="22"/>
          </w:rPr>
          <w:t>8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_Toc105070140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21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41" w:history="1">
        <w:r w:rsidRPr="00BF3749">
          <w:rPr>
            <w:rStyle w:val="ad"/>
            <w:b/>
            <w:bCs/>
            <w:noProof/>
            <w:sz w:val="22"/>
            <w:szCs w:val="22"/>
          </w:rPr>
          <w:t>9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_Toc105070141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22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42" w:history="1">
        <w:r w:rsidRPr="00BF3749">
          <w:rPr>
            <w:rStyle w:val="ad"/>
            <w:noProof/>
            <w:sz w:val="22"/>
            <w:szCs w:val="22"/>
          </w:rPr>
          <w:t>9.1 Общие требования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_Toc105070142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25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43" w:history="1">
        <w:r w:rsidRPr="00BF3749">
          <w:rPr>
            <w:rStyle w:val="ad"/>
            <w:b/>
            <w:bCs/>
            <w:noProof/>
            <w:sz w:val="22"/>
            <w:szCs w:val="22"/>
          </w:rPr>
          <w:t>10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_Toc105070143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26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44" w:history="1">
        <w:r w:rsidRPr="00BF3749">
          <w:rPr>
            <w:rStyle w:val="ad"/>
            <w:b/>
            <w:bCs/>
            <w:noProof/>
            <w:sz w:val="22"/>
            <w:szCs w:val="22"/>
          </w:rPr>
          <w:t>11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_Toc105070144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31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45" w:history="1">
        <w:r w:rsidRPr="00BF3749">
          <w:rPr>
            <w:rStyle w:val="ad"/>
            <w:b/>
            <w:bCs/>
            <w:noProof/>
            <w:sz w:val="22"/>
            <w:szCs w:val="22"/>
          </w:rPr>
          <w:t>12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_Toc105070145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32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BF3749" w:rsidRPr="00BF3749" w:rsidRDefault="00BF37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0146" w:history="1">
        <w:r w:rsidRPr="00BF3749">
          <w:rPr>
            <w:rStyle w:val="ad"/>
            <w:b/>
            <w:bCs/>
            <w:noProof/>
            <w:sz w:val="22"/>
            <w:szCs w:val="22"/>
          </w:rPr>
          <w:t>13</w:t>
        </w:r>
        <w:r w:rsidRPr="00BF374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F374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BF3749">
          <w:rPr>
            <w:noProof/>
            <w:webHidden/>
            <w:sz w:val="22"/>
            <w:szCs w:val="22"/>
          </w:rPr>
          <w:tab/>
        </w:r>
        <w:r w:rsidRPr="00BF3749">
          <w:rPr>
            <w:noProof/>
            <w:webHidden/>
            <w:sz w:val="22"/>
            <w:szCs w:val="22"/>
          </w:rPr>
          <w:fldChar w:fldCharType="begin"/>
        </w:r>
        <w:r w:rsidRPr="00BF3749">
          <w:rPr>
            <w:noProof/>
            <w:webHidden/>
            <w:sz w:val="22"/>
            <w:szCs w:val="22"/>
          </w:rPr>
          <w:instrText xml:space="preserve"> PAGEREF _Toc105070146 \h </w:instrText>
        </w:r>
        <w:r w:rsidRPr="00BF3749">
          <w:rPr>
            <w:noProof/>
            <w:webHidden/>
            <w:sz w:val="22"/>
            <w:szCs w:val="22"/>
          </w:rPr>
        </w:r>
        <w:r w:rsidRPr="00BF3749">
          <w:rPr>
            <w:noProof/>
            <w:webHidden/>
            <w:sz w:val="22"/>
            <w:szCs w:val="22"/>
          </w:rPr>
          <w:fldChar w:fldCharType="separate"/>
        </w:r>
        <w:r w:rsidRPr="00BF3749">
          <w:rPr>
            <w:noProof/>
            <w:webHidden/>
            <w:sz w:val="22"/>
            <w:szCs w:val="22"/>
          </w:rPr>
          <w:t>33</w:t>
        </w:r>
        <w:r w:rsidRPr="00BF374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BF374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421722" w:rsidRPr="00421722">
        <w:rPr>
          <w:sz w:val="22"/>
          <w:szCs w:val="22"/>
        </w:rPr>
        <w:t xml:space="preserve">RXP_M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05070125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B3447E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421722" w:rsidRPr="00421722">
              <w:rPr>
                <w:sz w:val="22"/>
                <w:szCs w:val="22"/>
              </w:rPr>
              <w:t>RXP_M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421722" w:rsidRDefault="008F52EC" w:rsidP="00421722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RXP5</w:t>
            </w:r>
            <w:r w:rsidR="00421722" w:rsidRPr="00421722">
              <w:rPr>
                <w:sz w:val="22"/>
                <w:szCs w:val="22"/>
              </w:rPr>
              <w:t>0M</w:t>
            </w:r>
            <w:r w:rsidR="00D123F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RXP60</w:t>
            </w:r>
            <w:r w:rsidR="00421722" w:rsidRPr="00421722">
              <w:rPr>
                <w:sz w:val="22"/>
                <w:szCs w:val="22"/>
              </w:rPr>
              <w:t>M</w:t>
            </w:r>
            <w:r w:rsidR="00D123F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RXP71</w:t>
            </w:r>
            <w:r w:rsidR="00421722" w:rsidRPr="00421722">
              <w:rPr>
                <w:sz w:val="22"/>
                <w:szCs w:val="22"/>
              </w:rPr>
              <w:t>M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6775" w:type="dxa"/>
            <w:vAlign w:val="center"/>
          </w:tcPr>
          <w:p w:rsidR="00B57AAA" w:rsidRPr="00B57AAA" w:rsidRDefault="008F52EC" w:rsidP="008F52EC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F52EC">
              <w:rPr>
                <w:sz w:val="22"/>
                <w:szCs w:val="22"/>
              </w:rPr>
              <w:t>RXP50M2V1B</w:t>
            </w:r>
            <w:r>
              <w:rPr>
                <w:sz w:val="22"/>
                <w:szCs w:val="22"/>
              </w:rPr>
              <w:t xml:space="preserve">,  </w:t>
            </w:r>
            <w:r w:rsidRPr="008F52EC">
              <w:rPr>
                <w:sz w:val="22"/>
                <w:szCs w:val="22"/>
              </w:rPr>
              <w:t>RXP60M2V1B</w:t>
            </w:r>
            <w:r>
              <w:rPr>
                <w:sz w:val="22"/>
                <w:szCs w:val="22"/>
              </w:rPr>
              <w:t xml:space="preserve">, </w:t>
            </w:r>
            <w:r w:rsidRPr="008F52EC">
              <w:rPr>
                <w:sz w:val="22"/>
                <w:szCs w:val="22"/>
              </w:rPr>
              <w:t>RXP60M5V1B</w:t>
            </w:r>
            <w:r>
              <w:rPr>
                <w:sz w:val="22"/>
                <w:szCs w:val="22"/>
              </w:rPr>
              <w:t xml:space="preserve">, </w:t>
            </w:r>
            <w:r w:rsidRPr="008F52EC">
              <w:rPr>
                <w:sz w:val="22"/>
                <w:szCs w:val="22"/>
              </w:rPr>
              <w:t>RXP71M2V1B</w:t>
            </w:r>
            <w:r>
              <w:rPr>
                <w:sz w:val="22"/>
                <w:szCs w:val="22"/>
              </w:rPr>
              <w:t xml:space="preserve">, </w:t>
            </w:r>
            <w:r w:rsidRPr="008F52EC">
              <w:rPr>
                <w:sz w:val="22"/>
                <w:szCs w:val="22"/>
              </w:rPr>
              <w:t>RXP71M5V1B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B57AAA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>Сертификат соответствия требованиям</w:t>
            </w:r>
          </w:p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 xml:space="preserve">ЕАЭС RU С-BE.АЖ49.В.00910/21 </w:t>
            </w:r>
          </w:p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>(срок действия с  21.06.2021 до 20.06.2026)</w:t>
            </w:r>
          </w:p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>Декларация о соответствии требованиям</w:t>
            </w:r>
          </w:p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B57AAA" w:rsidRPr="00B57AAA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B57AAA" w:rsidP="00B57AA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7AAA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756F5C" w:rsidRPr="005D04E7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756F5C" w:rsidRPr="00F476C3" w:rsidRDefault="00E376B0" w:rsidP="00E376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E73D1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4E73D1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4E73D1">
              <w:rPr>
                <w:sz w:val="22"/>
                <w:szCs w:val="22"/>
                <w:lang w:val="en-US"/>
              </w:rPr>
              <w:t>.</w:t>
            </w:r>
          </w:p>
        </w:tc>
      </w:tr>
      <w:tr w:rsidR="00756F5C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756F5C" w:rsidRPr="00481251" w:rsidRDefault="00E376B0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Чехия</w:t>
            </w:r>
          </w:p>
        </w:tc>
      </w:tr>
      <w:tr w:rsidR="00756F5C" w:rsidRPr="005D04E7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756F5C" w:rsidRPr="00710871" w:rsidRDefault="00E376B0" w:rsidP="00E376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Чехия</w:t>
            </w:r>
            <w:r w:rsidRPr="00431487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U </w:t>
            </w:r>
            <w:proofErr w:type="spellStart"/>
            <w:r>
              <w:rPr>
                <w:sz w:val="22"/>
                <w:szCs w:val="22"/>
                <w:lang w:val="en-US"/>
              </w:rPr>
              <w:t>Nove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Hospody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1, 301 00, Plzen</w:t>
            </w:r>
          </w:p>
        </w:tc>
      </w:tr>
      <w:tr w:rsidR="00756F5C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5070126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507012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1316FC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B25D91" w:rsidRPr="00B25D91">
        <w:rPr>
          <w:sz w:val="22"/>
          <w:szCs w:val="22"/>
        </w:rPr>
        <w:t xml:space="preserve">RXP_M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</w:t>
      </w:r>
      <w:r>
        <w:rPr>
          <w:sz w:val="22"/>
          <w:szCs w:val="22"/>
        </w:rPr>
        <w:t>аря высокой энергоэффективности.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0D0010" w:rsidRPr="000D0010">
        <w:rPr>
          <w:sz w:val="22"/>
          <w:szCs w:val="22"/>
        </w:rPr>
        <w:t xml:space="preserve"> имеют роторный компрессор</w:t>
      </w:r>
      <w:r w:rsidR="006A608D">
        <w:rPr>
          <w:sz w:val="22"/>
          <w:szCs w:val="22"/>
        </w:rPr>
        <w:t xml:space="preserve"> с </w:t>
      </w:r>
      <w:r w:rsidR="000D0010" w:rsidRPr="000D0010">
        <w:rPr>
          <w:sz w:val="22"/>
          <w:szCs w:val="22"/>
        </w:rPr>
        <w:t>низким уровнем шума и высоким</w:t>
      </w:r>
      <w:r>
        <w:rPr>
          <w:sz w:val="22"/>
          <w:szCs w:val="22"/>
        </w:rPr>
        <w:t>и показателями энергосбережения</w:t>
      </w:r>
      <w:r w:rsidR="000D0010">
        <w:rPr>
          <w:sz w:val="22"/>
          <w:szCs w:val="22"/>
        </w:rPr>
        <w:t>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 xml:space="preserve">аккуратные и прочные, их можно легко установить на крыше или террасе, либо просто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507012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2036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 w:rsidP="00203607">
      <w:pPr>
        <w:spacing w:after="16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92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C061B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BF07C43" wp14:editId="03DC0EC1">
            <wp:extent cx="2184400" cy="1758974"/>
            <wp:effectExtent l="0" t="0" r="635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87792" cy="17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581400" cy="303041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170" cy="303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7. Фильтр </w:t>
            </w:r>
            <w:proofErr w:type="spellStart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фреоновой</w:t>
            </w:r>
            <w:proofErr w:type="spellEnd"/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7B2E87" w:rsidRDefault="000F2FE4" w:rsidP="00370B0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370B0D" w:rsidRDefault="00370B0D" w:rsidP="00370B0D">
      <w:pPr>
        <w:spacing w:line="276" w:lineRule="auto"/>
        <w:jc w:val="center"/>
        <w:rPr>
          <w:sz w:val="20"/>
          <w:szCs w:val="20"/>
        </w:rPr>
      </w:pPr>
    </w:p>
    <w:p w:rsidR="00370B0D" w:rsidRDefault="00370B0D" w:rsidP="00370B0D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5070129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2A4443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370B0D" w:rsidRDefault="00370B0D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532799" w:rsidRPr="00370B0D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370B0D" w:rsidRDefault="005B2BEB" w:rsidP="00370B0D">
      <w:pPr>
        <w:jc w:val="center"/>
        <w:rPr>
          <w:sz w:val="20"/>
          <w:szCs w:val="20"/>
          <w:lang w:val="en-US"/>
        </w:rPr>
      </w:pPr>
      <w:bookmarkStart w:id="8" w:name="_Toc100139568"/>
      <w:r>
        <w:rPr>
          <w:noProof/>
          <w:sz w:val="20"/>
          <w:szCs w:val="20"/>
        </w:rPr>
        <w:drawing>
          <wp:inline distT="0" distB="0" distL="0" distR="0">
            <wp:extent cx="4751101" cy="8639175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484" cy="864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4C" w:rsidRDefault="00024A4C" w:rsidP="00370B0D">
      <w:pPr>
        <w:rPr>
          <w:sz w:val="20"/>
          <w:szCs w:val="20"/>
        </w:rPr>
      </w:pPr>
      <w:r w:rsidRPr="002138B7">
        <w:rPr>
          <w:sz w:val="20"/>
          <w:szCs w:val="20"/>
          <w:lang w:val="en-US"/>
        </w:rPr>
        <w:t>R</w:t>
      </w:r>
      <w:r w:rsidRPr="002138B7">
        <w:rPr>
          <w:sz w:val="20"/>
          <w:szCs w:val="20"/>
        </w:rPr>
        <w:t xml:space="preserve">32: 100% </w:t>
      </w:r>
      <w:hyperlink r:id="rId32" w:tooltip="Дифторметан (страница отсутствует)" w:history="1">
        <w:proofErr w:type="spellStart"/>
        <w:r w:rsidRPr="002138B7">
          <w:rPr>
            <w:sz w:val="20"/>
            <w:szCs w:val="20"/>
          </w:rPr>
          <w:t>дифторметан</w:t>
        </w:r>
        <w:proofErr w:type="spellEnd"/>
        <w:r w:rsidRPr="002138B7">
          <w:rPr>
            <w:sz w:val="20"/>
            <w:szCs w:val="20"/>
          </w:rPr>
          <w:t xml:space="preserve"> R-32</w:t>
        </w:r>
      </w:hyperlink>
      <w:r w:rsidRPr="002138B7">
        <w:rPr>
          <w:sz w:val="20"/>
          <w:szCs w:val="20"/>
        </w:rPr>
        <w:t xml:space="preserve"> (CH</w:t>
      </w:r>
      <w:r w:rsidRPr="002138B7">
        <w:rPr>
          <w:sz w:val="20"/>
          <w:szCs w:val="20"/>
          <w:vertAlign w:val="subscript"/>
        </w:rPr>
        <w:t>2</w:t>
      </w:r>
      <w:r w:rsidRPr="002138B7">
        <w:rPr>
          <w:sz w:val="20"/>
          <w:szCs w:val="20"/>
        </w:rPr>
        <w:t>F</w:t>
      </w:r>
      <w:r w:rsidRPr="002138B7">
        <w:rPr>
          <w:sz w:val="20"/>
          <w:szCs w:val="20"/>
          <w:vertAlign w:val="subscript"/>
        </w:rPr>
        <w:t>2</w:t>
      </w:r>
      <w:r w:rsidRPr="002138B7">
        <w:rPr>
          <w:sz w:val="20"/>
          <w:szCs w:val="20"/>
        </w:rPr>
        <w:t>)</w:t>
      </w:r>
      <w:bookmarkEnd w:id="8"/>
      <w:r>
        <w:rPr>
          <w:sz w:val="20"/>
          <w:szCs w:val="20"/>
        </w:rPr>
        <w:t>.</w:t>
      </w:r>
    </w:p>
    <w:p w:rsidR="009D303E" w:rsidRPr="00254539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7021541"/>
      <w:bookmarkStart w:id="10" w:name="_Toc105070130"/>
      <w:r w:rsidRPr="002545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2545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061B2E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10"/>
    </w:p>
    <w:p w:rsidR="009D303E" w:rsidRPr="00254539" w:rsidRDefault="009D303E" w:rsidP="009D303E"/>
    <w:p w:rsidR="005D04E7" w:rsidRDefault="005D04E7" w:rsidP="005D04E7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9849BC">
        <w:rPr>
          <w:sz w:val="22"/>
          <w:szCs w:val="22"/>
        </w:rPr>
        <w:t>RXP_M</w:t>
      </w:r>
      <w:r>
        <w:rPr>
          <w:sz w:val="22"/>
          <w:szCs w:val="22"/>
        </w:rPr>
        <w:t xml:space="preserve">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</w:t>
      </w:r>
    </w:p>
    <w:p w:rsidR="005D04E7" w:rsidRDefault="00BB59D4" w:rsidP="005D04E7">
      <w:pPr>
        <w:rPr>
          <w:sz w:val="22"/>
          <w:szCs w:val="22"/>
        </w:rPr>
      </w:pPr>
      <w:r>
        <w:rPr>
          <w:sz w:val="22"/>
          <w:szCs w:val="22"/>
        </w:rPr>
        <w:t>в таблице 3</w:t>
      </w:r>
      <w:r w:rsidR="005D04E7" w:rsidRPr="00F55993">
        <w:rPr>
          <w:sz w:val="22"/>
          <w:szCs w:val="22"/>
        </w:rPr>
        <w:t>.</w:t>
      </w:r>
    </w:p>
    <w:p w:rsidR="005D04E7" w:rsidRPr="005B2BEB" w:rsidRDefault="005D04E7" w:rsidP="005D04E7">
      <w:pPr>
        <w:ind w:firstLine="567"/>
        <w:rPr>
          <w:sz w:val="16"/>
          <w:szCs w:val="16"/>
        </w:rPr>
      </w:pPr>
    </w:p>
    <w:p w:rsidR="005D04E7" w:rsidRDefault="005D04E7" w:rsidP="005D04E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5D04E7" w:rsidRPr="00AD18FE" w:rsidRDefault="005D04E7" w:rsidP="005D04E7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366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383"/>
      </w:tblGrid>
      <w:tr w:rsidR="005D04E7" w:rsidRPr="00C824DA" w:rsidTr="00BE2B44">
        <w:trPr>
          <w:jc w:val="center"/>
        </w:trPr>
        <w:tc>
          <w:tcPr>
            <w:tcW w:w="3431" w:type="dxa"/>
            <w:gridSpan w:val="2"/>
            <w:vAlign w:val="center"/>
          </w:tcPr>
          <w:p w:rsidR="005D04E7" w:rsidRPr="00C824DA" w:rsidRDefault="005D04E7" w:rsidP="000610C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935" w:type="dxa"/>
            <w:gridSpan w:val="3"/>
            <w:vAlign w:val="center"/>
          </w:tcPr>
          <w:p w:rsidR="005D04E7" w:rsidRPr="00C824DA" w:rsidRDefault="005D04E7" w:rsidP="0006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5D04E7" w:rsidRPr="00C824DA" w:rsidTr="005D04E7">
        <w:trPr>
          <w:jc w:val="center"/>
        </w:trPr>
        <w:tc>
          <w:tcPr>
            <w:tcW w:w="3431" w:type="dxa"/>
            <w:gridSpan w:val="2"/>
            <w:vAlign w:val="center"/>
          </w:tcPr>
          <w:p w:rsidR="005D04E7" w:rsidRPr="00C824DA" w:rsidRDefault="005D04E7" w:rsidP="000610C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5D04E7" w:rsidRPr="00AD18FE" w:rsidRDefault="005D04E7" w:rsidP="000610C0">
            <w:pPr>
              <w:jc w:val="center"/>
              <w:rPr>
                <w:sz w:val="18"/>
                <w:szCs w:val="18"/>
                <w:lang w:val="en-US"/>
              </w:rPr>
            </w:pPr>
            <w:r w:rsidRPr="005D04E7">
              <w:rPr>
                <w:sz w:val="18"/>
                <w:szCs w:val="18"/>
              </w:rPr>
              <w:t>F</w:t>
            </w:r>
            <w:r w:rsidRPr="005D04E7">
              <w:rPr>
                <w:sz w:val="18"/>
                <w:szCs w:val="18"/>
              </w:rPr>
              <w:t>TXP50</w:t>
            </w:r>
            <w:r w:rsidRPr="005D04E7">
              <w:rPr>
                <w:sz w:val="18"/>
                <w:szCs w:val="18"/>
              </w:rPr>
              <w:t xml:space="preserve">M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5D04E7" w:rsidRPr="00155801" w:rsidRDefault="005D04E7" w:rsidP="000610C0">
            <w:pPr>
              <w:jc w:val="center"/>
              <w:rPr>
                <w:sz w:val="18"/>
                <w:szCs w:val="18"/>
              </w:rPr>
            </w:pPr>
            <w:r w:rsidRPr="005D04E7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TXP6</w:t>
            </w:r>
            <w:r w:rsidRPr="005D04E7">
              <w:rPr>
                <w:sz w:val="18"/>
                <w:szCs w:val="18"/>
              </w:rPr>
              <w:t>0M</w:t>
            </w:r>
          </w:p>
        </w:tc>
        <w:tc>
          <w:tcPr>
            <w:tcW w:w="1383" w:type="dxa"/>
            <w:vAlign w:val="center"/>
          </w:tcPr>
          <w:p w:rsidR="005D04E7" w:rsidRPr="00155801" w:rsidRDefault="005D04E7" w:rsidP="000610C0">
            <w:pPr>
              <w:jc w:val="center"/>
              <w:rPr>
                <w:sz w:val="18"/>
                <w:szCs w:val="18"/>
              </w:rPr>
            </w:pPr>
            <w:r w:rsidRPr="005D04E7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TXP71</w:t>
            </w:r>
            <w:r w:rsidRPr="005D04E7">
              <w:rPr>
                <w:sz w:val="18"/>
                <w:szCs w:val="18"/>
              </w:rPr>
              <w:t>M</w:t>
            </w:r>
          </w:p>
        </w:tc>
      </w:tr>
      <w:tr w:rsidR="005D04E7" w:rsidRPr="00C824DA" w:rsidTr="005D04E7">
        <w:trPr>
          <w:jc w:val="center"/>
        </w:trPr>
        <w:tc>
          <w:tcPr>
            <w:tcW w:w="3431" w:type="dxa"/>
            <w:gridSpan w:val="2"/>
            <w:vAlign w:val="center"/>
          </w:tcPr>
          <w:p w:rsidR="005D04E7" w:rsidRPr="00C824DA" w:rsidRDefault="005D04E7" w:rsidP="000610C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5D04E7" w:rsidRPr="00155801" w:rsidRDefault="005D04E7" w:rsidP="000610C0">
            <w:pPr>
              <w:jc w:val="center"/>
              <w:rPr>
                <w:sz w:val="18"/>
                <w:szCs w:val="18"/>
              </w:rPr>
            </w:pPr>
            <w:r w:rsidRPr="005D04E7">
              <w:rPr>
                <w:sz w:val="18"/>
                <w:szCs w:val="18"/>
              </w:rPr>
              <w:t>RXP50</w:t>
            </w:r>
            <w:r w:rsidRPr="005D04E7">
              <w:rPr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:rsidR="005D04E7" w:rsidRPr="00155801" w:rsidRDefault="005D04E7" w:rsidP="000610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RXP6</w:t>
            </w:r>
            <w:r w:rsidRPr="005D04E7">
              <w:rPr>
                <w:sz w:val="18"/>
                <w:szCs w:val="18"/>
              </w:rPr>
              <w:t>0M</w:t>
            </w:r>
          </w:p>
        </w:tc>
        <w:tc>
          <w:tcPr>
            <w:tcW w:w="1383" w:type="dxa"/>
            <w:vAlign w:val="center"/>
          </w:tcPr>
          <w:p w:rsidR="005D04E7" w:rsidRPr="00155801" w:rsidRDefault="005D04E7" w:rsidP="000610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RXP71</w:t>
            </w:r>
            <w:r w:rsidRPr="005D04E7">
              <w:rPr>
                <w:sz w:val="18"/>
                <w:szCs w:val="18"/>
              </w:rPr>
              <w:t>M</w:t>
            </w:r>
          </w:p>
        </w:tc>
      </w:tr>
      <w:tr w:rsidR="005D04E7" w:rsidRPr="00C824DA" w:rsidTr="005D04E7">
        <w:trPr>
          <w:jc w:val="center"/>
        </w:trPr>
        <w:tc>
          <w:tcPr>
            <w:tcW w:w="2864" w:type="dxa"/>
            <w:vAlign w:val="center"/>
          </w:tcPr>
          <w:p w:rsidR="005D04E7" w:rsidRPr="00C824DA" w:rsidRDefault="005D04E7" w:rsidP="000610C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5D04E7" w:rsidRPr="00C824DA" w:rsidRDefault="005D04E7" w:rsidP="000610C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D04E7" w:rsidRPr="008E35C3" w:rsidRDefault="008E35C3" w:rsidP="0006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276" w:type="dxa"/>
            <w:vAlign w:val="center"/>
          </w:tcPr>
          <w:p w:rsidR="005D04E7" w:rsidRPr="008E35C3" w:rsidRDefault="008E35C3" w:rsidP="0006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383" w:type="dxa"/>
            <w:vAlign w:val="center"/>
          </w:tcPr>
          <w:p w:rsidR="005D04E7" w:rsidRPr="008E35C3" w:rsidRDefault="008E35C3" w:rsidP="0006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</w:tr>
      <w:tr w:rsidR="005D04E7" w:rsidRPr="00C824DA" w:rsidTr="005D04E7">
        <w:trPr>
          <w:jc w:val="center"/>
        </w:trPr>
        <w:tc>
          <w:tcPr>
            <w:tcW w:w="2864" w:type="dxa"/>
            <w:vAlign w:val="center"/>
          </w:tcPr>
          <w:p w:rsidR="005D04E7" w:rsidRPr="00C824DA" w:rsidRDefault="005D04E7" w:rsidP="000610C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5D04E7" w:rsidRPr="00C824DA" w:rsidRDefault="005D04E7" w:rsidP="000610C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D04E7" w:rsidRPr="008E35C3" w:rsidRDefault="008E35C3" w:rsidP="0006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276" w:type="dxa"/>
            <w:vAlign w:val="center"/>
          </w:tcPr>
          <w:p w:rsidR="005D04E7" w:rsidRPr="008E35C3" w:rsidRDefault="008E35C3" w:rsidP="0006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  <w:tc>
          <w:tcPr>
            <w:tcW w:w="1383" w:type="dxa"/>
            <w:vAlign w:val="center"/>
          </w:tcPr>
          <w:p w:rsidR="005D04E7" w:rsidRPr="008E35C3" w:rsidRDefault="008E35C3" w:rsidP="00061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</w:tbl>
    <w:p w:rsidR="00F477D8" w:rsidRDefault="00F477D8" w:rsidP="00932B89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F010E3" w:rsidP="00932B89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bookmarkStart w:id="11" w:name="_Toc105070131"/>
      <w:r w:rsidRPr="00932B89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 w:rsidRPr="00932B8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932B89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932B89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6D5360" w:rsidRDefault="006D5360" w:rsidP="00903F92">
      <w:pPr>
        <w:spacing w:line="276" w:lineRule="auto"/>
        <w:jc w:val="both"/>
        <w:rPr>
          <w:noProof/>
          <w:sz w:val="22"/>
          <w:szCs w:val="22"/>
        </w:rPr>
      </w:pPr>
    </w:p>
    <w:p w:rsidR="00282580" w:rsidRPr="00282580" w:rsidRDefault="00282580" w:rsidP="002562AE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282580">
        <w:rPr>
          <w:sz w:val="22"/>
          <w:szCs w:val="22"/>
        </w:rPr>
        <w:t>Проверьте, выдерживает ли место установки вес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блока. Неверно выполненный монтаж чреват</w:t>
      </w:r>
    </w:p>
    <w:p w:rsidR="002562AE" w:rsidRDefault="00282580" w:rsidP="00282580">
      <w:pPr>
        <w:autoSpaceDE w:val="0"/>
        <w:autoSpaceDN w:val="0"/>
        <w:adjustRightInd w:val="0"/>
        <w:rPr>
          <w:sz w:val="22"/>
          <w:szCs w:val="22"/>
        </w:rPr>
      </w:pPr>
      <w:r w:rsidRPr="00282580">
        <w:rPr>
          <w:sz w:val="22"/>
          <w:szCs w:val="22"/>
        </w:rPr>
        <w:t>опасностью. По той же причине может возникать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вибрация или посторонний шум.</w:t>
      </w:r>
    </w:p>
    <w:p w:rsidR="002562AE" w:rsidRDefault="00282580" w:rsidP="002562AE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282580">
        <w:rPr>
          <w:sz w:val="22"/>
          <w:szCs w:val="22"/>
        </w:rPr>
        <w:t>Обеспечьте наличие свободного пространства для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обслуживания.</w:t>
      </w:r>
    </w:p>
    <w:p w:rsidR="00282580" w:rsidRPr="00282580" w:rsidRDefault="00282580" w:rsidP="002562AE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282580">
        <w:rPr>
          <w:sz w:val="22"/>
          <w:szCs w:val="22"/>
        </w:rPr>
        <w:t>Во избежание вибрации НЕЛЬЗЯ устанавливать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 так, чтобы он соприкасался с потолком или</w:t>
      </w:r>
    </w:p>
    <w:p w:rsidR="00B93E26" w:rsidRPr="002562AE" w:rsidRDefault="00282580" w:rsidP="002562A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62AE">
        <w:rPr>
          <w:sz w:val="22"/>
          <w:szCs w:val="22"/>
        </w:rPr>
        <w:t>стенами.</w:t>
      </w:r>
    </w:p>
    <w:p w:rsidR="009B4B53" w:rsidRPr="002562AE" w:rsidRDefault="002638A6" w:rsidP="002562AE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2562AE">
        <w:rPr>
          <w:sz w:val="22"/>
          <w:szCs w:val="22"/>
        </w:rPr>
        <w:t>Оборудование размещается в помещении без</w:t>
      </w:r>
      <w:r w:rsidR="002562AE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постоянно действующих источников возгорания (напр.,</w:t>
      </w:r>
      <w:r w:rsidR="002562AE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открытого огня, оборудования, работающего на газе,</w:t>
      </w:r>
      <w:r w:rsidR="002562AE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или действующих электрообогревателей).</w:t>
      </w:r>
    </w:p>
    <w:p w:rsidR="006B5271" w:rsidRPr="00B93E26" w:rsidRDefault="006B5271" w:rsidP="006B5271">
      <w:pPr>
        <w:pStyle w:val="af3"/>
        <w:autoSpaceDE w:val="0"/>
        <w:autoSpaceDN w:val="0"/>
        <w:adjustRightInd w:val="0"/>
        <w:ind w:left="0" w:firstLine="720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рисунке 14 рекомендациям по установке.</w:t>
      </w:r>
    </w:p>
    <w:p w:rsidR="00D973EC" w:rsidRDefault="00E76873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924300" cy="29813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F84DB0" w:rsidRPr="006B5271" w:rsidRDefault="00F84DB0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возникающий при работе (</w:t>
      </w:r>
      <w:r w:rsidR="001035A2" w:rsidRPr="006B5271">
        <w:rPr>
          <w:sz w:val="22"/>
          <w:szCs w:val="22"/>
        </w:rPr>
        <w:t>например,</w:t>
      </w:r>
      <w:r w:rsidRPr="006B5271">
        <w:rPr>
          <w:sz w:val="22"/>
          <w:szCs w:val="22"/>
        </w:rPr>
        <w:t xml:space="preserve"> рядом со спальней).</w:t>
      </w:r>
    </w:p>
    <w:p w:rsidR="00D973EC" w:rsidRPr="006B5271" w:rsidRDefault="00D973EC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устанавливать наружный агрегат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воздухоприемник был направлен к стене и НЕ подвергался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непосредственному воздействию ветра.</w:t>
      </w:r>
    </w:p>
    <w:p w:rsidR="00D973EC" w:rsidRPr="006B5271" w:rsidRDefault="00D973EC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Наружный агрегат 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предусмотреть, чтобы его НИКОГДА не засыпало снегом.</w:t>
      </w:r>
    </w:p>
    <w:p w:rsidR="00D973EC" w:rsidRPr="006B5271" w:rsidRDefault="00D973EC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установить </w:t>
      </w:r>
      <w:r w:rsidRPr="006B5271">
        <w:rPr>
          <w:sz w:val="22"/>
          <w:szCs w:val="22"/>
        </w:rPr>
        <w:lastRenderedPageBreak/>
        <w:t>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воздействовать на блок. Если есть вероятность </w:t>
      </w:r>
      <w:proofErr w:type="spellStart"/>
      <w:r w:rsidRPr="006B5271">
        <w:rPr>
          <w:sz w:val="22"/>
          <w:szCs w:val="22"/>
        </w:rPr>
        <w:t>наметания</w:t>
      </w:r>
      <w:proofErr w:type="spellEnd"/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Pr="006B5271" w:rsidRDefault="00D973EC" w:rsidP="007768D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D973EC" w:rsidRDefault="00D973EC" w:rsidP="007768DB">
      <w:pPr>
        <w:pStyle w:val="af3"/>
        <w:autoSpaceDE w:val="0"/>
        <w:autoSpaceDN w:val="0"/>
        <w:adjustRightInd w:val="0"/>
        <w:ind w:left="0"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3C92" w:rsidRPr="009B4B53" w:rsidRDefault="00243C92" w:rsidP="007768DB">
      <w:pPr>
        <w:pStyle w:val="af3"/>
        <w:autoSpaceDE w:val="0"/>
        <w:autoSpaceDN w:val="0"/>
        <w:adjustRightInd w:val="0"/>
        <w:ind w:left="0"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05070132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Диапазон рабочих температур представлен на рисунке 15.</w:t>
      </w:r>
    </w:p>
    <w:p w:rsidR="00020D31" w:rsidRPr="001B79DB" w:rsidRDefault="00D307A1" w:rsidP="001B79DB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35A1A4DA" wp14:editId="153E0C39">
            <wp:extent cx="5476875" cy="387667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0B9" w:rsidRDefault="00EB60B9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352F15" w:rsidRDefault="00542227" w:rsidP="001B79DB">
      <w:pPr>
        <w:pStyle w:val="af3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4" w:name="_Toc10507013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B7F79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137FD6">
        <w:rPr>
          <w:noProof/>
          <w:sz w:val="22"/>
          <w:szCs w:val="22"/>
        </w:rPr>
        <w:t>узлов и деталей изде</w:t>
      </w:r>
      <w:r w:rsidR="0064264F">
        <w:rPr>
          <w:noProof/>
          <w:sz w:val="22"/>
          <w:szCs w:val="22"/>
        </w:rPr>
        <w:t xml:space="preserve">лий </w:t>
      </w:r>
      <w:r w:rsidR="009B7F79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DB445A">
        <w:rPr>
          <w:sz w:val="22"/>
          <w:szCs w:val="22"/>
        </w:rPr>
        <w:t>пр</w:t>
      </w:r>
      <w:r w:rsidR="00C2699D" w:rsidRPr="009B1EC5">
        <w:rPr>
          <w:noProof/>
          <w:sz w:val="22"/>
          <w:szCs w:val="22"/>
        </w:rPr>
        <w:t xml:space="preserve">едставлен </w:t>
      </w:r>
    </w:p>
    <w:p w:rsidR="00E33179" w:rsidRDefault="00C2699D" w:rsidP="00E7687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1B79DB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1B79DB" w:rsidRDefault="001B79DB" w:rsidP="00E7687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5B2BEB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6025" cy="28956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227" w:rsidRDefault="008161B4" w:rsidP="0056219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B79DB">
        <w:rPr>
          <w:sz w:val="20"/>
          <w:szCs w:val="20"/>
        </w:rPr>
        <w:t>16</w:t>
      </w:r>
    </w:p>
    <w:p w:rsidR="00AC1597" w:rsidRDefault="00AC159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0507013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1B79DB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 wp14:anchorId="07B70761" wp14:editId="13A2C4DF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44E5">
        <w:rPr>
          <w:noProof/>
          <w:sz w:val="22"/>
          <w:szCs w:val="22"/>
        </w:rPr>
        <w:drawing>
          <wp:inline distT="0" distB="0" distL="0" distR="0" wp14:anchorId="6A822FF2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B79DB">
        <w:rPr>
          <w:noProof/>
          <w:sz w:val="20"/>
          <w:szCs w:val="20"/>
        </w:rPr>
        <w:t>17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5B2BEB" w:rsidRDefault="005B2BEB" w:rsidP="003808D1">
      <w:pPr>
        <w:spacing w:after="160" w:line="276" w:lineRule="auto"/>
        <w:jc w:val="both"/>
        <w:rPr>
          <w:noProof/>
          <w:sz w:val="24"/>
        </w:rPr>
      </w:pPr>
    </w:p>
    <w:p w:rsidR="005B2BEB" w:rsidRDefault="005B2BEB" w:rsidP="003808D1">
      <w:pPr>
        <w:spacing w:after="160" w:line="276" w:lineRule="auto"/>
        <w:jc w:val="both"/>
        <w:rPr>
          <w:noProof/>
          <w:sz w:val="24"/>
        </w:rPr>
      </w:pPr>
    </w:p>
    <w:p w:rsidR="005B2BEB" w:rsidRDefault="005B2BEB" w:rsidP="003808D1">
      <w:pPr>
        <w:spacing w:after="160" w:line="276" w:lineRule="auto"/>
        <w:jc w:val="both"/>
        <w:rPr>
          <w:noProof/>
          <w:sz w:val="24"/>
        </w:rPr>
      </w:pPr>
    </w:p>
    <w:p w:rsidR="005B2BEB" w:rsidRDefault="005B2BEB" w:rsidP="003808D1">
      <w:pPr>
        <w:spacing w:after="160" w:line="276" w:lineRule="auto"/>
        <w:jc w:val="both"/>
        <w:rPr>
          <w:noProof/>
          <w:sz w:val="24"/>
        </w:rPr>
      </w:pPr>
    </w:p>
    <w:p w:rsidR="00DE172C" w:rsidRPr="00B5250C" w:rsidRDefault="00DE172C" w:rsidP="00562194">
      <w:pPr>
        <w:spacing w:after="160" w:line="259" w:lineRule="auto"/>
        <w:rPr>
          <w:noProof/>
          <w:sz w:val="24"/>
          <w:lang w:val="en-US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lastRenderedPageBreak/>
        <w:t xml:space="preserve"> </w:t>
      </w:r>
      <w:bookmarkStart w:id="19" w:name="_Toc105070135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320BBD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F476C3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320BBD">
        <w:rPr>
          <w:noProof/>
          <w:sz w:val="20"/>
          <w:szCs w:val="20"/>
          <w:lang w:val="en-US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9849BC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9849BC" w:rsidRPr="009849BC">
              <w:rPr>
                <w:sz w:val="22"/>
                <w:szCs w:val="22"/>
              </w:rPr>
              <w:t>RXP_M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03F9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F92" w:rsidRPr="00903F92" w:rsidRDefault="00903F92" w:rsidP="00B5250C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903F92"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F92" w:rsidRPr="00903F92" w:rsidRDefault="00903F92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5250C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250C" w:rsidRPr="00903F92" w:rsidRDefault="00903F92" w:rsidP="00B5250C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903F92"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250C" w:rsidRPr="00903F92" w:rsidRDefault="00903F92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E704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0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05070136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05070137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05070138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2496E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CF19BD" w:rsidRPr="00FB7118" w:rsidRDefault="00344F34" w:rsidP="00CF19BD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CF19BD" w:rsidRPr="009849BC">
        <w:rPr>
          <w:sz w:val="22"/>
          <w:szCs w:val="22"/>
        </w:rPr>
        <w:t>RXP_M</w:t>
      </w:r>
      <w:r w:rsidR="00CF19BD">
        <w:rPr>
          <w:sz w:val="22"/>
          <w:szCs w:val="22"/>
        </w:rPr>
        <w:t xml:space="preserve"> 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9849BC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9849BC">
        <w:rPr>
          <w:sz w:val="22"/>
          <w:szCs w:val="22"/>
        </w:rPr>
        <w:t>RXP_M</w:t>
      </w:r>
      <w:r w:rsidR="00344F34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ED3D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52D4A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E376B0" w:rsidRPr="00E376B0" w:rsidRDefault="00E376B0" w:rsidP="00E376B0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</w:t>
      </w:r>
      <w:r w:rsidR="009B1572" w:rsidRPr="00E376B0">
        <w:rPr>
          <w:b/>
          <w:sz w:val="22"/>
          <w:szCs w:val="22"/>
        </w:rPr>
        <w:t xml:space="preserve">  </w:t>
      </w:r>
      <w:r w:rsidR="0084366C" w:rsidRPr="004158E2">
        <w:rPr>
          <w:b/>
          <w:sz w:val="22"/>
          <w:szCs w:val="22"/>
        </w:rPr>
        <w:t>Упакована</w:t>
      </w:r>
      <w:r w:rsidR="0084366C" w:rsidRPr="00E376B0">
        <w:rPr>
          <w:b/>
          <w:sz w:val="22"/>
          <w:szCs w:val="22"/>
        </w:rPr>
        <w:t>:</w:t>
      </w:r>
      <w:r w:rsidR="0084366C" w:rsidRPr="00E376B0">
        <w:rPr>
          <w:b/>
          <w:sz w:val="24"/>
        </w:rPr>
        <w:t xml:space="preserve">  </w:t>
      </w:r>
      <w:r w:rsidR="009B1572" w:rsidRPr="00E376B0">
        <w:rPr>
          <w:b/>
          <w:sz w:val="24"/>
        </w:rPr>
        <w:t xml:space="preserve">            </w:t>
      </w:r>
      <w:r w:rsidRPr="00E376B0">
        <w:rPr>
          <w:b/>
          <w:sz w:val="22"/>
          <w:szCs w:val="22"/>
          <w:lang w:val="en-US"/>
        </w:rPr>
        <w:t>Daikin</w:t>
      </w:r>
      <w:r w:rsidRPr="00E376B0">
        <w:rPr>
          <w:b/>
          <w:sz w:val="22"/>
          <w:szCs w:val="22"/>
        </w:rPr>
        <w:t xml:space="preserve"> </w:t>
      </w:r>
      <w:r w:rsidRPr="00E376B0">
        <w:rPr>
          <w:b/>
          <w:sz w:val="22"/>
          <w:szCs w:val="22"/>
          <w:lang w:val="en-US"/>
        </w:rPr>
        <w:t>Industries</w:t>
      </w:r>
      <w:r w:rsidRPr="00E376B0">
        <w:rPr>
          <w:b/>
          <w:sz w:val="22"/>
          <w:szCs w:val="22"/>
        </w:rPr>
        <w:t xml:space="preserve"> </w:t>
      </w:r>
      <w:r w:rsidRPr="00E376B0">
        <w:rPr>
          <w:b/>
          <w:sz w:val="22"/>
          <w:szCs w:val="22"/>
          <w:lang w:val="en-US"/>
        </w:rPr>
        <w:t>Czech</w:t>
      </w:r>
      <w:r w:rsidRPr="00E376B0">
        <w:rPr>
          <w:b/>
          <w:sz w:val="22"/>
          <w:szCs w:val="22"/>
        </w:rPr>
        <w:t xml:space="preserve"> </w:t>
      </w:r>
      <w:r w:rsidRPr="00E376B0">
        <w:rPr>
          <w:b/>
          <w:sz w:val="22"/>
          <w:szCs w:val="22"/>
          <w:lang w:val="en-US"/>
        </w:rPr>
        <w:t>republic</w:t>
      </w:r>
      <w:r w:rsidRPr="00E376B0">
        <w:rPr>
          <w:b/>
          <w:sz w:val="22"/>
          <w:szCs w:val="22"/>
        </w:rPr>
        <w:t xml:space="preserve"> </w:t>
      </w:r>
      <w:r w:rsidRPr="00E376B0">
        <w:rPr>
          <w:b/>
          <w:sz w:val="22"/>
          <w:szCs w:val="22"/>
          <w:lang w:val="en-US"/>
        </w:rPr>
        <w:t>s</w:t>
      </w:r>
      <w:r w:rsidRPr="00E376B0">
        <w:rPr>
          <w:b/>
          <w:sz w:val="22"/>
          <w:szCs w:val="22"/>
        </w:rPr>
        <w:t>.</w:t>
      </w:r>
      <w:r w:rsidRPr="00E376B0">
        <w:rPr>
          <w:b/>
          <w:sz w:val="22"/>
          <w:szCs w:val="22"/>
          <w:lang w:val="en-US"/>
        </w:rPr>
        <w:t>r</w:t>
      </w:r>
      <w:r w:rsidRPr="00E376B0">
        <w:rPr>
          <w:b/>
          <w:sz w:val="22"/>
          <w:szCs w:val="22"/>
        </w:rPr>
        <w:t>.</w:t>
      </w:r>
      <w:r w:rsidRPr="00E376B0">
        <w:rPr>
          <w:b/>
          <w:sz w:val="22"/>
          <w:szCs w:val="22"/>
          <w:lang w:val="en-US"/>
        </w:rPr>
        <w:t>o</w:t>
      </w:r>
      <w:r w:rsidRPr="00E376B0">
        <w:rPr>
          <w:b/>
          <w:sz w:val="22"/>
          <w:szCs w:val="22"/>
        </w:rPr>
        <w:t>.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DC2BB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05070139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9C6F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9849BC" w:rsidRPr="009849BC">
        <w:rPr>
          <w:sz w:val="22"/>
          <w:szCs w:val="22"/>
        </w:rPr>
        <w:t>ARXP_M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9849BC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9849BC">
        <w:rPr>
          <w:sz w:val="22"/>
          <w:szCs w:val="22"/>
        </w:rPr>
        <w:t xml:space="preserve">ARXP_M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2DB3A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89601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05070140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05070141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79577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  <w:r w:rsidR="0079577E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79577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  <w:r w:rsidR="0079577E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Default="002B5B7B" w:rsidP="0079577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  <w:r w:rsidR="0079577E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  <w:r w:rsidR="0079577E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Винты входят в комплект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 w:rsidRPr="00CA63F6">
        <w:rPr>
          <w:rFonts w:ascii="Times New Roman" w:hAnsi="Times New Roman"/>
        </w:rPr>
        <w:t xml:space="preserve">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Pr="00B42661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05070142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0507014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05070144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FE6446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490C7D" w:rsidRDefault="00FE6446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421722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421722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D85673" w:rsidP="003379C3">
            <w:pPr>
              <w:rPr>
                <w:rStyle w:val="26pt"/>
                <w:sz w:val="22"/>
                <w:szCs w:val="22"/>
              </w:rPr>
            </w:pPr>
            <w:r w:rsidRPr="00D8567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379C3"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3379C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8E7942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8E7942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8E7942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421722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FE6446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:rsidR="000A488E" w:rsidRDefault="00FE6446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1276"/>
        <w:gridCol w:w="7932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15.75pt" o:ole="">
                  <v:imagedata r:id="rId42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4.25pt;height:18pt" o:ole="">
                  <v:imagedata r:id="rId44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5pt;height:19.5pt" o:ole="">
                  <v:imagedata r:id="rId46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05070145"/>
      <w:r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05070146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48"/>
      <w:footerReference w:type="first" r:id="rId49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514" w:rsidRDefault="00835514">
      <w:r>
        <w:separator/>
      </w:r>
    </w:p>
  </w:endnote>
  <w:endnote w:type="continuationSeparator" w:id="0">
    <w:p w:rsidR="00835514" w:rsidRDefault="00835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MS Gothic"/>
    <w:panose1 w:val="00000000000000000000"/>
    <w:charset w:val="00"/>
    <w:family w:val="roman"/>
    <w:notTrueType/>
    <w:pitch w:val="default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4" w:rsidRDefault="0083551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5514" w:rsidRDefault="0083551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4" w:rsidRDefault="0083551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13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35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35514" w:rsidRDefault="0083551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13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35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35514" w:rsidRDefault="0083551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35514" w:rsidRDefault="0083551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4" w:rsidRDefault="0083551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4" w:rsidRDefault="0083551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7FC3665" wp14:editId="11BF8A20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Pr="00ED4E00" w:rsidRDefault="0083551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21722">
                                <w:rPr>
                                  <w:b/>
                                  <w:sz w:val="22"/>
                                  <w:szCs w:val="22"/>
                                </w:rPr>
                                <w:t>RXP_M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35514" w:rsidRPr="00B7687E" w:rsidRDefault="0083551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Pr="00ED1531" w:rsidRDefault="0083551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374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Pr="00ED1531" w:rsidRDefault="0083551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199"/>
                            <a:ext cx="2835" cy="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376B0" w:rsidRPr="000B7C09" w:rsidRDefault="00E376B0" w:rsidP="00E376B0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E73D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4E73D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4E73D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  <w:p w:rsidR="00835514" w:rsidRPr="003904A7" w:rsidRDefault="0083551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5514" w:rsidRDefault="0083551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35514" w:rsidRDefault="0083551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 w:rsidRPr="00421722">
                                <w:rPr>
                                  <w:b/>
                                  <w:sz w:val="18"/>
                                  <w:szCs w:val="18"/>
                                </w:rPr>
                                <w:t>RXP_M</w:t>
                              </w:r>
                            </w:p>
                            <w:p w:rsidR="00835514" w:rsidRPr="00B160C5" w:rsidRDefault="0083551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35514" w:rsidRPr="00613EFB" w:rsidRDefault="0083551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FC3665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35514" w:rsidRPr="00ED4E00" w:rsidRDefault="0083551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21722">
                          <w:rPr>
                            <w:b/>
                            <w:sz w:val="22"/>
                            <w:szCs w:val="22"/>
                          </w:rPr>
                          <w:t>RXP_M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35514" w:rsidRPr="00B7687E" w:rsidRDefault="0083551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35514" w:rsidRPr="00ED1531" w:rsidRDefault="0083551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F374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35514" w:rsidRPr="00ED1531" w:rsidRDefault="0083551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199;width:2835;height: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376B0" w:rsidRPr="000B7C09" w:rsidRDefault="00E376B0" w:rsidP="00E376B0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4E73D1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4E73D1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4E73D1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  <w:p w:rsidR="00835514" w:rsidRPr="003904A7" w:rsidRDefault="0083551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35514" w:rsidRDefault="0083551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35514" w:rsidRDefault="0083551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 w:rsidRPr="00421722">
                          <w:rPr>
                            <w:b/>
                            <w:sz w:val="18"/>
                            <w:szCs w:val="18"/>
                          </w:rPr>
                          <w:t>RXP_M</w:t>
                        </w:r>
                      </w:p>
                      <w:p w:rsidR="00835514" w:rsidRPr="00B160C5" w:rsidRDefault="0083551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35514" w:rsidRPr="00613EFB" w:rsidRDefault="0083551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4" w:rsidRDefault="0083551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Pr="00AF301F" w:rsidRDefault="0083551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374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Pr="00ED4E00" w:rsidRDefault="00835514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25D91">
                                <w:rPr>
                                  <w:b/>
                                  <w:sz w:val="22"/>
                                  <w:szCs w:val="22"/>
                                </w:rPr>
                                <w:t>RXP_M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35514" w:rsidRPr="00C23BB2" w:rsidRDefault="0083551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35514" w:rsidRPr="00EC2FF5" w:rsidRDefault="0083551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35514" w:rsidRPr="00AF301F" w:rsidRDefault="0083551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F374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35514" w:rsidRPr="00ED4E00" w:rsidRDefault="00835514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25D91">
                          <w:rPr>
                            <w:b/>
                            <w:sz w:val="22"/>
                            <w:szCs w:val="22"/>
                          </w:rPr>
                          <w:t>RXP_M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35514" w:rsidRPr="00C23BB2" w:rsidRDefault="0083551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35514" w:rsidRPr="00EC2FF5" w:rsidRDefault="0083551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4" w:rsidRDefault="0083551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Default="0083551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Pr="00AF301F" w:rsidRDefault="0083551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374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514" w:rsidRPr="00ED4E00" w:rsidRDefault="00835514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25D91">
                                <w:rPr>
                                  <w:b/>
                                  <w:sz w:val="22"/>
                                  <w:szCs w:val="22"/>
                                </w:rPr>
                                <w:t>RXP_M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35514" w:rsidRPr="0021626D" w:rsidRDefault="0083551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35514" w:rsidRDefault="0083551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35514" w:rsidRPr="00AF301F" w:rsidRDefault="0083551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F374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35514" w:rsidRPr="00ED4E00" w:rsidRDefault="00835514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25D91">
                          <w:rPr>
                            <w:b/>
                            <w:sz w:val="22"/>
                            <w:szCs w:val="22"/>
                          </w:rPr>
                          <w:t>RXP_M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35514" w:rsidRPr="0021626D" w:rsidRDefault="0083551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514" w:rsidRDefault="00835514">
      <w:r>
        <w:separator/>
      </w:r>
    </w:p>
  </w:footnote>
  <w:footnote w:type="continuationSeparator" w:id="0">
    <w:p w:rsidR="00835514" w:rsidRDefault="00835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4" w:rsidRDefault="008355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5514" w:rsidRDefault="0083551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12"/>
  </w:num>
  <w:num w:numId="5">
    <w:abstractNumId w:val="10"/>
  </w:num>
  <w:num w:numId="6">
    <w:abstractNumId w:val="17"/>
  </w:num>
  <w:num w:numId="7">
    <w:abstractNumId w:val="1"/>
  </w:num>
  <w:num w:numId="8">
    <w:abstractNumId w:val="4"/>
  </w:num>
  <w:num w:numId="9">
    <w:abstractNumId w:val="16"/>
  </w:num>
  <w:num w:numId="10">
    <w:abstractNumId w:val="15"/>
  </w:num>
  <w:num w:numId="11">
    <w:abstractNumId w:val="26"/>
  </w:num>
  <w:num w:numId="12">
    <w:abstractNumId w:val="19"/>
  </w:num>
  <w:num w:numId="13">
    <w:abstractNumId w:val="25"/>
  </w:num>
  <w:num w:numId="14">
    <w:abstractNumId w:val="6"/>
  </w:num>
  <w:num w:numId="15">
    <w:abstractNumId w:val="11"/>
  </w:num>
  <w:num w:numId="16">
    <w:abstractNumId w:val="5"/>
  </w:num>
  <w:num w:numId="17">
    <w:abstractNumId w:val="8"/>
  </w:num>
  <w:num w:numId="18">
    <w:abstractNumId w:val="24"/>
  </w:num>
  <w:num w:numId="19">
    <w:abstractNumId w:val="14"/>
  </w:num>
  <w:num w:numId="20">
    <w:abstractNumId w:val="0"/>
  </w:num>
  <w:num w:numId="21">
    <w:abstractNumId w:val="7"/>
  </w:num>
  <w:num w:numId="22">
    <w:abstractNumId w:val="2"/>
  </w:num>
  <w:num w:numId="23">
    <w:abstractNumId w:val="22"/>
  </w:num>
  <w:num w:numId="24">
    <w:abstractNumId w:val="3"/>
  </w:num>
  <w:num w:numId="25">
    <w:abstractNumId w:val="20"/>
  </w:num>
  <w:num w:numId="26">
    <w:abstractNumId w:val="23"/>
  </w:num>
  <w:num w:numId="27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46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24A4C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B2E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77BC7"/>
    <w:rsid w:val="0008164F"/>
    <w:rsid w:val="0008321E"/>
    <w:rsid w:val="00094CDD"/>
    <w:rsid w:val="0009526F"/>
    <w:rsid w:val="00096BD7"/>
    <w:rsid w:val="000A3D50"/>
    <w:rsid w:val="000A488E"/>
    <w:rsid w:val="000A5C6B"/>
    <w:rsid w:val="000B0960"/>
    <w:rsid w:val="000B2A0A"/>
    <w:rsid w:val="000B4230"/>
    <w:rsid w:val="000B76EC"/>
    <w:rsid w:val="000B7CBA"/>
    <w:rsid w:val="000C0502"/>
    <w:rsid w:val="000C56B7"/>
    <w:rsid w:val="000C74A2"/>
    <w:rsid w:val="000D0010"/>
    <w:rsid w:val="000D3915"/>
    <w:rsid w:val="000D4584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16FC"/>
    <w:rsid w:val="001329B4"/>
    <w:rsid w:val="00133E55"/>
    <w:rsid w:val="00135C40"/>
    <w:rsid w:val="00137FD6"/>
    <w:rsid w:val="00137FF9"/>
    <w:rsid w:val="001412D4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036C"/>
    <w:rsid w:val="00170E66"/>
    <w:rsid w:val="00171036"/>
    <w:rsid w:val="00172B63"/>
    <w:rsid w:val="00173455"/>
    <w:rsid w:val="00174269"/>
    <w:rsid w:val="0017508A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997"/>
    <w:rsid w:val="001B0D06"/>
    <w:rsid w:val="001B4DE6"/>
    <w:rsid w:val="001B73D5"/>
    <w:rsid w:val="001B79DB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1BED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3C92"/>
    <w:rsid w:val="002446F6"/>
    <w:rsid w:val="00244B04"/>
    <w:rsid w:val="0024692C"/>
    <w:rsid w:val="00247A2B"/>
    <w:rsid w:val="00251463"/>
    <w:rsid w:val="00251551"/>
    <w:rsid w:val="002541F1"/>
    <w:rsid w:val="00254539"/>
    <w:rsid w:val="002562AE"/>
    <w:rsid w:val="00257E34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6E4C"/>
    <w:rsid w:val="00287A05"/>
    <w:rsid w:val="002908B7"/>
    <w:rsid w:val="00290A2E"/>
    <w:rsid w:val="00290B9E"/>
    <w:rsid w:val="00293885"/>
    <w:rsid w:val="0029646C"/>
    <w:rsid w:val="00296639"/>
    <w:rsid w:val="00296833"/>
    <w:rsid w:val="002970FA"/>
    <w:rsid w:val="002A1BAD"/>
    <w:rsid w:val="002A4443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D5BE6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20BBD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74CD"/>
    <w:rsid w:val="00370B0D"/>
    <w:rsid w:val="00371DD6"/>
    <w:rsid w:val="00371E72"/>
    <w:rsid w:val="00372A29"/>
    <w:rsid w:val="00372FAA"/>
    <w:rsid w:val="003730D6"/>
    <w:rsid w:val="00373F0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330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1722"/>
    <w:rsid w:val="00423512"/>
    <w:rsid w:val="0042562A"/>
    <w:rsid w:val="00426C7F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1E71"/>
    <w:rsid w:val="00480258"/>
    <w:rsid w:val="00481251"/>
    <w:rsid w:val="00481913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96E4A"/>
    <w:rsid w:val="004A1390"/>
    <w:rsid w:val="004A14D0"/>
    <w:rsid w:val="004B6F5E"/>
    <w:rsid w:val="004C01EC"/>
    <w:rsid w:val="004C1297"/>
    <w:rsid w:val="004C1C58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1CB"/>
    <w:rsid w:val="00542227"/>
    <w:rsid w:val="005434A3"/>
    <w:rsid w:val="00543A88"/>
    <w:rsid w:val="00553736"/>
    <w:rsid w:val="00554566"/>
    <w:rsid w:val="00554CFA"/>
    <w:rsid w:val="00556F63"/>
    <w:rsid w:val="00562194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2BEB"/>
    <w:rsid w:val="005B3C61"/>
    <w:rsid w:val="005B51AB"/>
    <w:rsid w:val="005C5086"/>
    <w:rsid w:val="005D04E7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6B0C"/>
    <w:rsid w:val="006416FB"/>
    <w:rsid w:val="006417F5"/>
    <w:rsid w:val="00642562"/>
    <w:rsid w:val="0064264F"/>
    <w:rsid w:val="00645CBB"/>
    <w:rsid w:val="00646CE5"/>
    <w:rsid w:val="00650023"/>
    <w:rsid w:val="00651571"/>
    <w:rsid w:val="0065469A"/>
    <w:rsid w:val="0065490E"/>
    <w:rsid w:val="006549FF"/>
    <w:rsid w:val="00654E67"/>
    <w:rsid w:val="00656098"/>
    <w:rsid w:val="00660B4A"/>
    <w:rsid w:val="00662BD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608D"/>
    <w:rsid w:val="006A7C74"/>
    <w:rsid w:val="006B0C6E"/>
    <w:rsid w:val="006B12BE"/>
    <w:rsid w:val="006B3F2C"/>
    <w:rsid w:val="006B5271"/>
    <w:rsid w:val="006B5711"/>
    <w:rsid w:val="006B7DDA"/>
    <w:rsid w:val="006C11FF"/>
    <w:rsid w:val="006C21F1"/>
    <w:rsid w:val="006C5A40"/>
    <w:rsid w:val="006D03C0"/>
    <w:rsid w:val="006D0FC6"/>
    <w:rsid w:val="006D19F8"/>
    <w:rsid w:val="006D1C51"/>
    <w:rsid w:val="006D5360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1CAF"/>
    <w:rsid w:val="00712093"/>
    <w:rsid w:val="00714A05"/>
    <w:rsid w:val="0072099C"/>
    <w:rsid w:val="007218A6"/>
    <w:rsid w:val="00724147"/>
    <w:rsid w:val="0072588E"/>
    <w:rsid w:val="00726505"/>
    <w:rsid w:val="00727F26"/>
    <w:rsid w:val="00732EA2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3D5A"/>
    <w:rsid w:val="00766705"/>
    <w:rsid w:val="00771B49"/>
    <w:rsid w:val="007731A7"/>
    <w:rsid w:val="007768DB"/>
    <w:rsid w:val="00776934"/>
    <w:rsid w:val="00780E21"/>
    <w:rsid w:val="0078177F"/>
    <w:rsid w:val="007846FA"/>
    <w:rsid w:val="007850E0"/>
    <w:rsid w:val="007877E0"/>
    <w:rsid w:val="007878A6"/>
    <w:rsid w:val="00790760"/>
    <w:rsid w:val="00791FFC"/>
    <w:rsid w:val="00792AA2"/>
    <w:rsid w:val="0079577E"/>
    <w:rsid w:val="007A04C8"/>
    <w:rsid w:val="007A04D2"/>
    <w:rsid w:val="007A1A31"/>
    <w:rsid w:val="007A240D"/>
    <w:rsid w:val="007A3018"/>
    <w:rsid w:val="007A3A38"/>
    <w:rsid w:val="007A4FC3"/>
    <w:rsid w:val="007A6ADC"/>
    <w:rsid w:val="007B2E87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97F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0B6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5514"/>
    <w:rsid w:val="00835517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E35C3"/>
    <w:rsid w:val="008E7942"/>
    <w:rsid w:val="008F1164"/>
    <w:rsid w:val="008F1C87"/>
    <w:rsid w:val="008F4219"/>
    <w:rsid w:val="008F46BE"/>
    <w:rsid w:val="008F48FA"/>
    <w:rsid w:val="008F52EC"/>
    <w:rsid w:val="00901588"/>
    <w:rsid w:val="00903F92"/>
    <w:rsid w:val="00913F03"/>
    <w:rsid w:val="009148F2"/>
    <w:rsid w:val="00916F73"/>
    <w:rsid w:val="009170DC"/>
    <w:rsid w:val="00917325"/>
    <w:rsid w:val="00922280"/>
    <w:rsid w:val="00923671"/>
    <w:rsid w:val="0092461D"/>
    <w:rsid w:val="009247EF"/>
    <w:rsid w:val="00925961"/>
    <w:rsid w:val="00926BC8"/>
    <w:rsid w:val="0092732B"/>
    <w:rsid w:val="00932B89"/>
    <w:rsid w:val="00936212"/>
    <w:rsid w:val="00940D3E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6270C"/>
    <w:rsid w:val="00962F25"/>
    <w:rsid w:val="00964391"/>
    <w:rsid w:val="00965A0F"/>
    <w:rsid w:val="00972418"/>
    <w:rsid w:val="0097670D"/>
    <w:rsid w:val="009811F1"/>
    <w:rsid w:val="009849BC"/>
    <w:rsid w:val="00984D44"/>
    <w:rsid w:val="00985AEE"/>
    <w:rsid w:val="00990F28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3A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E00"/>
    <w:rsid w:val="00A348C8"/>
    <w:rsid w:val="00A404DC"/>
    <w:rsid w:val="00A40E51"/>
    <w:rsid w:val="00A45D7D"/>
    <w:rsid w:val="00A467A0"/>
    <w:rsid w:val="00A5465B"/>
    <w:rsid w:val="00A575F1"/>
    <w:rsid w:val="00A64C37"/>
    <w:rsid w:val="00A66853"/>
    <w:rsid w:val="00A66DAA"/>
    <w:rsid w:val="00A700AE"/>
    <w:rsid w:val="00A7291A"/>
    <w:rsid w:val="00A75625"/>
    <w:rsid w:val="00A940E2"/>
    <w:rsid w:val="00A947BA"/>
    <w:rsid w:val="00A975E8"/>
    <w:rsid w:val="00A978CB"/>
    <w:rsid w:val="00AA25E9"/>
    <w:rsid w:val="00AA72A8"/>
    <w:rsid w:val="00AB0994"/>
    <w:rsid w:val="00AB3192"/>
    <w:rsid w:val="00AB414C"/>
    <w:rsid w:val="00AC1597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875"/>
    <w:rsid w:val="00AF1F03"/>
    <w:rsid w:val="00AF301F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5D91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50C"/>
    <w:rsid w:val="00B52A39"/>
    <w:rsid w:val="00B56D53"/>
    <w:rsid w:val="00B56EDA"/>
    <w:rsid w:val="00B56FC1"/>
    <w:rsid w:val="00B57AAA"/>
    <w:rsid w:val="00B617B0"/>
    <w:rsid w:val="00B64469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1BF4"/>
    <w:rsid w:val="00BB28FA"/>
    <w:rsid w:val="00BB59D4"/>
    <w:rsid w:val="00BB62FB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782A"/>
    <w:rsid w:val="00BF1B4A"/>
    <w:rsid w:val="00BF254D"/>
    <w:rsid w:val="00BF3749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3EE8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C6796"/>
    <w:rsid w:val="00CD3D9F"/>
    <w:rsid w:val="00CD6618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19BD"/>
    <w:rsid w:val="00D00B1D"/>
    <w:rsid w:val="00D01652"/>
    <w:rsid w:val="00D02C8E"/>
    <w:rsid w:val="00D03CA1"/>
    <w:rsid w:val="00D0428C"/>
    <w:rsid w:val="00D07290"/>
    <w:rsid w:val="00D12314"/>
    <w:rsid w:val="00D123F1"/>
    <w:rsid w:val="00D22E32"/>
    <w:rsid w:val="00D250D6"/>
    <w:rsid w:val="00D307A1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67102"/>
    <w:rsid w:val="00D70F85"/>
    <w:rsid w:val="00D71E68"/>
    <w:rsid w:val="00D722DF"/>
    <w:rsid w:val="00D730CF"/>
    <w:rsid w:val="00D73BA5"/>
    <w:rsid w:val="00D744E5"/>
    <w:rsid w:val="00D74DA1"/>
    <w:rsid w:val="00D752D9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947"/>
    <w:rsid w:val="00DA211A"/>
    <w:rsid w:val="00DA234E"/>
    <w:rsid w:val="00DA32DF"/>
    <w:rsid w:val="00DA4E1F"/>
    <w:rsid w:val="00DB04AF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376B0"/>
    <w:rsid w:val="00E4410F"/>
    <w:rsid w:val="00E47BF1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6873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2C99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325F"/>
    <w:rsid w:val="00F34B3F"/>
    <w:rsid w:val="00F34F64"/>
    <w:rsid w:val="00F36C84"/>
    <w:rsid w:val="00F3799F"/>
    <w:rsid w:val="00F437C0"/>
    <w:rsid w:val="00F451D3"/>
    <w:rsid w:val="00F46DA1"/>
    <w:rsid w:val="00F476C3"/>
    <w:rsid w:val="00F477D8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4DB0"/>
    <w:rsid w:val="00F85660"/>
    <w:rsid w:val="00F932DD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5FB8"/>
    <w:rsid w:val="00FD7011"/>
    <w:rsid w:val="00FE08C8"/>
    <w:rsid w:val="00FE481F"/>
    <w:rsid w:val="00FE4C04"/>
    <w:rsid w:val="00FE5E23"/>
    <w:rsid w:val="00FE6446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6785"/>
    <o:shapelayout v:ext="edit">
      <o:idmap v:ext="edit" data="1"/>
    </o:shapelayout>
  </w:shapeDefaults>
  <w:decimalSymbol w:val=","/>
  <w:listSeparator w:val=";"/>
  <w14:docId w14:val="46368FC4"/>
  <w15:docId w15:val="{9B62E711-BF1E-4E80-8A83-66D39EB3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3.png"/><Relationship Id="rId21" Type="http://schemas.openxmlformats.org/officeDocument/2006/relationships/image" Target="media/image6.png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0.png"/><Relationship Id="rId49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9.png"/><Relationship Id="rId48" Type="http://schemas.openxmlformats.org/officeDocument/2006/relationships/footer" Target="footer5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28.png"/><Relationship Id="rId20" Type="http://schemas.openxmlformats.org/officeDocument/2006/relationships/image" Target="media/image5.png"/><Relationship Id="rId41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6569-4667-4143-8890-7654AAD5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FF5B8823</Template>
  <TotalTime>148</TotalTime>
  <Pages>33</Pages>
  <Words>5914</Words>
  <Characters>33712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18</cp:revision>
  <cp:lastPrinted>2021-03-26T08:29:00Z</cp:lastPrinted>
  <dcterms:created xsi:type="dcterms:W3CDTF">2022-05-30T09:10:00Z</dcterms:created>
  <dcterms:modified xsi:type="dcterms:W3CDTF">2022-06-02T10:48:00Z</dcterms:modified>
</cp:coreProperties>
</file>