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9B5BB1" w:rsidRPr="009B5BB1" w:rsidRDefault="004776A4" w:rsidP="009B5BB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9B5BB1" w:rsidRPr="009B5BB1">
              <w:rPr>
                <w:b/>
                <w:szCs w:val="28"/>
              </w:rPr>
              <w:t>КОНДИЦИОНЕРОВ</w:t>
            </w:r>
          </w:p>
          <w:p w:rsidR="00EB0EC2" w:rsidRPr="006F5E19" w:rsidRDefault="009B5BB1" w:rsidP="002D1530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>(СПЛИТ-СИСТЕМ)</w:t>
            </w:r>
            <w:r w:rsidR="00EA1660">
              <w:rPr>
                <w:b/>
                <w:szCs w:val="28"/>
              </w:rPr>
              <w:t xml:space="preserve"> </w:t>
            </w:r>
            <w:r w:rsidR="002D1530">
              <w:rPr>
                <w:b/>
                <w:szCs w:val="28"/>
              </w:rPr>
              <w:t>ПРОМЫШЛЕННОГО</w:t>
            </w:r>
            <w:r w:rsidR="00EA1660">
              <w:rPr>
                <w:b/>
                <w:szCs w:val="28"/>
              </w:rPr>
              <w:t xml:space="preserve"> НАЗНАЧЕНИЯ</w:t>
            </w:r>
            <w:r w:rsidRPr="009B5BB1">
              <w:rPr>
                <w:b/>
                <w:szCs w:val="28"/>
              </w:rPr>
              <w:t xml:space="preserve">, МОДЕЛЬНЫЙ РЯД </w:t>
            </w:r>
            <w:r w:rsidR="004776A4" w:rsidRPr="004776A4">
              <w:rPr>
                <w:b/>
                <w:szCs w:val="28"/>
              </w:rPr>
              <w:t>RZA</w:t>
            </w:r>
            <w:r w:rsidR="00597AC7">
              <w:rPr>
                <w:b/>
                <w:szCs w:val="28"/>
                <w:lang w:val="en-US"/>
              </w:rPr>
              <w:t>S</w:t>
            </w:r>
            <w:r w:rsidR="00597AC7">
              <w:rPr>
                <w:b/>
                <w:szCs w:val="28"/>
              </w:rPr>
              <w:t>G_</w:t>
            </w:r>
            <w:r w:rsidR="00597AC7">
              <w:rPr>
                <w:b/>
                <w:szCs w:val="28"/>
                <w:lang w:val="en-US"/>
              </w:rPr>
              <w:t>M</w:t>
            </w:r>
            <w:r w:rsidR="004776A4" w:rsidRPr="004776A4">
              <w:rPr>
                <w:b/>
                <w:szCs w:val="28"/>
              </w:rPr>
              <w:t>V1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597AC7" w:rsidP="004A14D0">
            <w:pPr>
              <w:jc w:val="center"/>
              <w:rPr>
                <w:b/>
                <w:szCs w:val="28"/>
              </w:rPr>
            </w:pPr>
            <w:r w:rsidRPr="00597AC7">
              <w:rPr>
                <w:b/>
                <w:szCs w:val="28"/>
              </w:rPr>
              <w:t>RZASG_MV1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513D9F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E163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E1631">
        <w:rPr>
          <w:b/>
          <w:sz w:val="22"/>
          <w:szCs w:val="22"/>
        </w:rPr>
        <w:lastRenderedPageBreak/>
        <w:t>СОДЕРЖАНИЕ</w:t>
      </w:r>
    </w:p>
    <w:p w:rsidR="008E1631" w:rsidRPr="008E163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E1631">
        <w:rPr>
          <w:sz w:val="22"/>
          <w:szCs w:val="22"/>
        </w:rPr>
        <w:fldChar w:fldCharType="begin"/>
      </w:r>
      <w:r w:rsidRPr="008E1631">
        <w:rPr>
          <w:sz w:val="22"/>
          <w:szCs w:val="22"/>
        </w:rPr>
        <w:instrText xml:space="preserve"> TOC \o "1-3" \h \z \u </w:instrText>
      </w:r>
      <w:r w:rsidRPr="008E1631">
        <w:rPr>
          <w:sz w:val="22"/>
          <w:szCs w:val="22"/>
        </w:rPr>
        <w:fldChar w:fldCharType="separate"/>
      </w:r>
      <w:hyperlink w:anchor="_Toc101444479" w:history="1">
        <w:r w:rsidR="008E1631" w:rsidRPr="008E1631">
          <w:rPr>
            <w:rStyle w:val="ad"/>
            <w:b/>
            <w:noProof/>
            <w:sz w:val="22"/>
            <w:szCs w:val="22"/>
          </w:rPr>
          <w:t>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_Toc101444479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0" w:history="1">
        <w:r w:rsidR="008E1631" w:rsidRPr="008E1631">
          <w:rPr>
            <w:rStyle w:val="ad"/>
            <w:b/>
            <w:bCs/>
            <w:noProof/>
            <w:sz w:val="22"/>
            <w:szCs w:val="22"/>
          </w:rPr>
          <w:t>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1" w:history="1">
        <w:r w:rsidR="008E1631" w:rsidRPr="008E1631">
          <w:rPr>
            <w:rStyle w:val="ad"/>
            <w:noProof/>
            <w:sz w:val="22"/>
            <w:szCs w:val="22"/>
          </w:rPr>
          <w:t>2.1 Описание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2" w:history="1">
        <w:r w:rsidR="008E1631" w:rsidRPr="008E1631">
          <w:rPr>
            <w:rStyle w:val="ad"/>
            <w:noProof/>
            <w:sz w:val="22"/>
            <w:szCs w:val="22"/>
          </w:rPr>
          <w:t>2.2 Принцип работы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3" w:history="1">
        <w:r w:rsidR="008E1631" w:rsidRPr="008E1631">
          <w:rPr>
            <w:rStyle w:val="ad"/>
            <w:noProof/>
            <w:sz w:val="22"/>
            <w:szCs w:val="22"/>
          </w:rPr>
          <w:t>2.3 Описание основных элементов наружного блока кондиционера.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4" w:history="1">
        <w:r w:rsidR="008E1631" w:rsidRPr="008E1631">
          <w:rPr>
            <w:rStyle w:val="ad"/>
            <w:noProof/>
            <w:sz w:val="22"/>
            <w:szCs w:val="22"/>
          </w:rPr>
          <w:t>2.4 Основные 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5" w:history="1">
        <w:r w:rsidR="008E1631" w:rsidRPr="008E1631">
          <w:rPr>
            <w:rStyle w:val="ad"/>
            <w:noProof/>
            <w:sz w:val="22"/>
            <w:szCs w:val="22"/>
          </w:rPr>
          <w:t>2.5 Комбинации наружных и внутренних блоков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6" w:history="1">
        <w:r w:rsidR="008E1631" w:rsidRPr="008E1631">
          <w:rPr>
            <w:rStyle w:val="ad"/>
            <w:noProof/>
            <w:sz w:val="22"/>
            <w:szCs w:val="22"/>
          </w:rPr>
          <w:t>2.6 Требования к расположению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7" w:history="1">
        <w:r w:rsidR="008E1631" w:rsidRPr="008E1631">
          <w:rPr>
            <w:rStyle w:val="ad"/>
            <w:noProof/>
            <w:sz w:val="22"/>
            <w:szCs w:val="22"/>
          </w:rPr>
          <w:t>2.7 Оптимальная эксплуатация.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8" w:history="1">
        <w:r w:rsidR="008E1631" w:rsidRPr="008E1631">
          <w:rPr>
            <w:rStyle w:val="ad"/>
            <w:noProof/>
            <w:sz w:val="22"/>
            <w:szCs w:val="22"/>
          </w:rPr>
          <w:t>2.9 Маркировка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9" w:history="1">
        <w:r w:rsidR="008E1631" w:rsidRPr="008E1631">
          <w:rPr>
            <w:rStyle w:val="ad"/>
            <w:b/>
            <w:noProof/>
            <w:sz w:val="22"/>
            <w:szCs w:val="22"/>
          </w:rPr>
          <w:t>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КОМПЛЕКТНОСТЬ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16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0" w:history="1">
        <w:r w:rsidR="008E1631" w:rsidRPr="008E1631">
          <w:rPr>
            <w:rStyle w:val="ad"/>
            <w:b/>
            <w:noProof/>
            <w:sz w:val="22"/>
            <w:szCs w:val="22"/>
          </w:rPr>
          <w:t>4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17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1" w:history="1">
        <w:r w:rsidR="008E1631" w:rsidRPr="008E1631">
          <w:rPr>
            <w:rStyle w:val="ad"/>
            <w:b/>
            <w:noProof/>
            <w:sz w:val="22"/>
            <w:szCs w:val="22"/>
          </w:rPr>
          <w:t>5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КОНСЕРВАЦИЯ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18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2" w:history="1">
        <w:r w:rsidR="008E1631" w:rsidRPr="008E1631">
          <w:rPr>
            <w:rStyle w:val="ad"/>
            <w:b/>
            <w:noProof/>
            <w:sz w:val="22"/>
            <w:szCs w:val="22"/>
          </w:rPr>
          <w:t>6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19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3" w:history="1">
        <w:r w:rsidR="008E1631" w:rsidRPr="008E1631">
          <w:rPr>
            <w:rStyle w:val="ad"/>
            <w:b/>
            <w:noProof/>
            <w:sz w:val="22"/>
            <w:szCs w:val="22"/>
          </w:rPr>
          <w:t>7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4" w:history="1">
        <w:r w:rsidR="008E1631" w:rsidRPr="008E1631">
          <w:rPr>
            <w:rStyle w:val="ad"/>
            <w:b/>
            <w:noProof/>
            <w:sz w:val="22"/>
            <w:szCs w:val="22"/>
          </w:rPr>
          <w:t>8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5" w:history="1">
        <w:r w:rsidR="008E1631" w:rsidRPr="008E1631">
          <w:rPr>
            <w:rStyle w:val="ad"/>
            <w:b/>
            <w:noProof/>
            <w:sz w:val="22"/>
            <w:szCs w:val="22"/>
          </w:rPr>
          <w:t>9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6" w:history="1">
        <w:r w:rsidR="008E1631" w:rsidRPr="008E1631">
          <w:rPr>
            <w:rStyle w:val="ad"/>
            <w:noProof/>
            <w:sz w:val="22"/>
            <w:szCs w:val="22"/>
          </w:rPr>
          <w:t>9.1 Общие требования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7" w:history="1">
        <w:r w:rsidR="008E1631" w:rsidRPr="008E1631">
          <w:rPr>
            <w:rStyle w:val="ad"/>
            <w:b/>
            <w:noProof/>
            <w:sz w:val="22"/>
            <w:szCs w:val="22"/>
          </w:rPr>
          <w:t>10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8" w:history="1">
        <w:r w:rsidR="008E1631" w:rsidRPr="008E1631">
          <w:rPr>
            <w:rStyle w:val="ad"/>
            <w:b/>
            <w:noProof/>
            <w:sz w:val="22"/>
            <w:szCs w:val="22"/>
          </w:rPr>
          <w:t>11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9" w:history="1">
        <w:r w:rsidR="008E1631" w:rsidRPr="008E1631">
          <w:rPr>
            <w:rStyle w:val="ad"/>
            <w:b/>
            <w:noProof/>
            <w:sz w:val="22"/>
            <w:szCs w:val="22"/>
          </w:rPr>
          <w:t>12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ХРАНЕНИЕ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A3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500" w:history="1">
        <w:r w:rsidR="008E1631" w:rsidRPr="008E1631">
          <w:rPr>
            <w:rStyle w:val="ad"/>
            <w:b/>
            <w:noProof/>
            <w:sz w:val="22"/>
            <w:szCs w:val="22"/>
          </w:rPr>
          <w:t>13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_Toc101444500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E1631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E163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EA1660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>промышленного</w:t>
      </w:r>
      <w:r w:rsidR="00EA1660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1748D" w:rsidRPr="0071748D">
        <w:rPr>
          <w:sz w:val="22"/>
          <w:szCs w:val="22"/>
        </w:rPr>
        <w:t xml:space="preserve">RZASG_MV1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44447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7638"/>
      </w:tblGrid>
      <w:tr w:rsidR="00E23B3E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38" w:type="dxa"/>
            <w:vAlign w:val="center"/>
          </w:tcPr>
          <w:p w:rsidR="00E23B3E" w:rsidRPr="00B3447E" w:rsidRDefault="00A87B20" w:rsidP="00680C2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2D1530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онеров (сплит-систем)</w:t>
            </w:r>
            <w:r w:rsidR="00EA1660">
              <w:rPr>
                <w:sz w:val="22"/>
                <w:szCs w:val="22"/>
              </w:rPr>
              <w:t xml:space="preserve"> </w:t>
            </w:r>
            <w:r w:rsidR="002D1530">
              <w:rPr>
                <w:sz w:val="22"/>
                <w:szCs w:val="22"/>
              </w:rPr>
              <w:t>промышленного</w:t>
            </w:r>
            <w:r w:rsidR="00EA1660">
              <w:rPr>
                <w:sz w:val="22"/>
                <w:szCs w:val="22"/>
              </w:rPr>
              <w:t xml:space="preserve"> назначения</w:t>
            </w:r>
            <w:r w:rsidR="00A55D3A">
              <w:rPr>
                <w:sz w:val="22"/>
                <w:szCs w:val="22"/>
              </w:rPr>
              <w:t>, модельный</w:t>
            </w:r>
            <w:r w:rsidR="00A55D3A" w:rsidRPr="000E0F86">
              <w:rPr>
                <w:sz w:val="22"/>
                <w:szCs w:val="22"/>
              </w:rPr>
              <w:t xml:space="preserve"> ряд </w:t>
            </w:r>
            <w:r w:rsidR="0071748D">
              <w:rPr>
                <w:sz w:val="22"/>
                <w:szCs w:val="22"/>
              </w:rPr>
              <w:t>RZASG</w:t>
            </w:r>
            <w:r w:rsidR="0071748D" w:rsidRPr="0051166C">
              <w:rPr>
                <w:sz w:val="22"/>
                <w:szCs w:val="22"/>
              </w:rPr>
              <w:t>_</w:t>
            </w:r>
            <w:r w:rsidR="0071748D" w:rsidRPr="0071748D">
              <w:rPr>
                <w:sz w:val="22"/>
                <w:szCs w:val="22"/>
              </w:rPr>
              <w:t>MV1</w:t>
            </w:r>
          </w:p>
        </w:tc>
      </w:tr>
      <w:tr w:rsidR="00E23B3E" w:rsidRPr="001E5460" w:rsidTr="0051166C">
        <w:trPr>
          <w:trHeight w:val="331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38" w:type="dxa"/>
            <w:vAlign w:val="center"/>
          </w:tcPr>
          <w:p w:rsidR="00E23B3E" w:rsidRPr="00A87B20" w:rsidRDefault="0071748D" w:rsidP="0071748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RZASG71MV1, RZASG100MV1, RZASG125MV1, </w:t>
            </w:r>
            <w:r w:rsidRPr="0071748D">
              <w:rPr>
                <w:sz w:val="22"/>
                <w:szCs w:val="22"/>
              </w:rPr>
              <w:t>RZASG140MV1</w:t>
            </w:r>
          </w:p>
        </w:tc>
      </w:tr>
      <w:tr w:rsidR="00E23B3E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38" w:type="dxa"/>
            <w:vAlign w:val="center"/>
          </w:tcPr>
          <w:p w:rsidR="00E23B3E" w:rsidRPr="001E5460" w:rsidRDefault="00C8465E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8465E">
              <w:rPr>
                <w:sz w:val="22"/>
                <w:szCs w:val="22"/>
              </w:rPr>
              <w:t>RZASG71M2V1B</w:t>
            </w:r>
            <w:r>
              <w:rPr>
                <w:sz w:val="22"/>
                <w:szCs w:val="22"/>
              </w:rPr>
              <w:t xml:space="preserve">, </w:t>
            </w:r>
            <w:r w:rsidRPr="00C8465E">
              <w:rPr>
                <w:sz w:val="22"/>
                <w:szCs w:val="22"/>
              </w:rPr>
              <w:t>RZASG100M7V1B</w:t>
            </w:r>
            <w:r>
              <w:rPr>
                <w:sz w:val="22"/>
                <w:szCs w:val="22"/>
              </w:rPr>
              <w:t xml:space="preserve">, </w:t>
            </w:r>
            <w:r w:rsidRPr="00C8465E">
              <w:rPr>
                <w:sz w:val="22"/>
                <w:szCs w:val="22"/>
              </w:rPr>
              <w:t>RZASG125M7V1B</w:t>
            </w:r>
            <w:r>
              <w:rPr>
                <w:sz w:val="22"/>
                <w:szCs w:val="22"/>
              </w:rPr>
              <w:t xml:space="preserve">, </w:t>
            </w:r>
            <w:r w:rsidRPr="00C8465E">
              <w:rPr>
                <w:sz w:val="22"/>
                <w:szCs w:val="22"/>
              </w:rPr>
              <w:t>RZASG140M7V1B</w:t>
            </w:r>
          </w:p>
        </w:tc>
      </w:tr>
      <w:tr w:rsidR="0051166C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51166C" w:rsidRPr="001E5460" w:rsidRDefault="0051166C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38" w:type="dxa"/>
            <w:vAlign w:val="center"/>
          </w:tcPr>
          <w:p w:rsidR="0051166C" w:rsidRPr="0078723E" w:rsidRDefault="0051166C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8723E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2D1530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38" w:type="dxa"/>
            <w:vAlign w:val="center"/>
          </w:tcPr>
          <w:p w:rsidR="002D1530" w:rsidRPr="006E6F2F" w:rsidRDefault="002D1530" w:rsidP="002D153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D1530" w:rsidRPr="001E5460" w:rsidTr="0051166C">
        <w:trPr>
          <w:trHeight w:val="205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38" w:type="dxa"/>
            <w:vAlign w:val="center"/>
          </w:tcPr>
          <w:p w:rsidR="002D1530" w:rsidRPr="00CA2FC0" w:rsidRDefault="002D1530" w:rsidP="002D15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2D1530" w:rsidRPr="001E5460" w:rsidTr="0051166C">
        <w:trPr>
          <w:trHeight w:val="337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38" w:type="dxa"/>
            <w:vAlign w:val="center"/>
          </w:tcPr>
          <w:p w:rsidR="002D1530" w:rsidRPr="00F87889" w:rsidRDefault="002D1530" w:rsidP="00513D9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13D9F">
              <w:rPr>
                <w:sz w:val="22"/>
                <w:szCs w:val="22"/>
                <w:lang w:val="en-US"/>
              </w:rPr>
              <w:t>6</w:t>
            </w:r>
          </w:p>
        </w:tc>
      </w:tr>
      <w:tr w:rsidR="002D1530" w:rsidRPr="001E5460" w:rsidTr="0051166C">
        <w:trPr>
          <w:trHeight w:val="265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38" w:type="dxa"/>
            <w:vAlign w:val="center"/>
          </w:tcPr>
          <w:p w:rsidR="002D1530" w:rsidRPr="00CA2FC0" w:rsidRDefault="002D1530" w:rsidP="002D15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D1530" w:rsidRPr="001E5460" w:rsidTr="0051166C">
        <w:trPr>
          <w:trHeight w:val="492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38" w:type="dxa"/>
            <w:vAlign w:val="center"/>
          </w:tcPr>
          <w:p w:rsidR="00513D9F" w:rsidRPr="00253FE0" w:rsidRDefault="00513D9F" w:rsidP="0051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513D9F" w:rsidRPr="00253FE0" w:rsidRDefault="00513D9F" w:rsidP="0051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513D9F" w:rsidRPr="00253FE0" w:rsidRDefault="00513D9F" w:rsidP="0051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D1530" w:rsidRPr="00481251" w:rsidRDefault="00513D9F" w:rsidP="0051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2D1530" w:rsidRPr="00A55D3A" w:rsidTr="0051166C">
        <w:trPr>
          <w:trHeight w:val="415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38" w:type="dxa"/>
            <w:vAlign w:val="center"/>
          </w:tcPr>
          <w:p w:rsidR="002D1530" w:rsidRPr="000A02D7" w:rsidRDefault="002D1530" w:rsidP="002D1530">
            <w:pPr>
              <w:jc w:val="center"/>
              <w:rPr>
                <w:sz w:val="22"/>
                <w:szCs w:val="22"/>
                <w:lang w:val="en-US"/>
              </w:rPr>
            </w:pPr>
            <w:r w:rsidRPr="00A87B2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2D1530" w:rsidRPr="001E5460" w:rsidTr="0051166C">
        <w:trPr>
          <w:trHeight w:val="322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38" w:type="dxa"/>
            <w:vAlign w:val="center"/>
          </w:tcPr>
          <w:p w:rsidR="002D1530" w:rsidRPr="00481251" w:rsidRDefault="002D1530" w:rsidP="002D1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Бельгия</w:t>
            </w:r>
          </w:p>
        </w:tc>
      </w:tr>
      <w:tr w:rsidR="002D1530" w:rsidRPr="0040619A" w:rsidTr="0051166C">
        <w:trPr>
          <w:trHeight w:val="361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38" w:type="dxa"/>
            <w:vAlign w:val="center"/>
          </w:tcPr>
          <w:p w:rsidR="002D1530" w:rsidRPr="008323D9" w:rsidRDefault="002D1530" w:rsidP="002D15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23D9">
              <w:rPr>
                <w:sz w:val="22"/>
                <w:szCs w:val="22"/>
                <w:lang w:val="en-US"/>
              </w:rPr>
              <w:t>Zandvoordest</w:t>
            </w:r>
            <w:r>
              <w:rPr>
                <w:sz w:val="22"/>
                <w:szCs w:val="22"/>
                <w:lang w:val="en-US"/>
              </w:rPr>
              <w:t>raat 300, 8400 Oostende</w:t>
            </w:r>
          </w:p>
        </w:tc>
      </w:tr>
      <w:tr w:rsidR="002D1530" w:rsidRPr="001E5460" w:rsidTr="0051166C">
        <w:trPr>
          <w:trHeight w:val="281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38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2D1530" w:rsidRPr="00513D9F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38" w:type="dxa"/>
            <w:vAlign w:val="center"/>
          </w:tcPr>
          <w:p w:rsidR="00513D9F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513D9F" w:rsidRPr="006E3C0A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513D9F" w:rsidRPr="006E3C0A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13D9F" w:rsidRPr="006E3C0A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513D9F" w:rsidRPr="006E3C0A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513D9F" w:rsidRPr="003F28A1" w:rsidRDefault="00513D9F" w:rsidP="00513D9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2D1530" w:rsidRDefault="00513D9F" w:rsidP="00513D9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513D9F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513D9F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13D9F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13D9F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D1530" w:rsidRPr="00B51E9F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638" w:type="dxa"/>
            <w:vAlign w:val="center"/>
          </w:tcPr>
          <w:p w:rsidR="002D1530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2D1530" w:rsidRPr="003F28A1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D730CF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144448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1444481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кондиционеров (сплит-систем) модельного ряда </w:t>
      </w:r>
      <w:r w:rsidR="00C8465E" w:rsidRPr="00C8465E">
        <w:rPr>
          <w:sz w:val="22"/>
          <w:szCs w:val="22"/>
        </w:rPr>
        <w:t>RZASG_MV1</w:t>
      </w:r>
      <w:r w:rsidR="00C8465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Система работает как в режиме охлаждения</w:t>
      </w:r>
      <w:r w:rsidR="006902C6" w:rsidRPr="006902C6">
        <w:t xml:space="preserve"> </w:t>
      </w:r>
      <w:r w:rsidR="00CA4864">
        <w:rPr>
          <w:sz w:val="22"/>
          <w:szCs w:val="22"/>
        </w:rPr>
        <w:t>до -15</w:t>
      </w:r>
      <w:r w:rsidR="006902C6" w:rsidRPr="006902C6">
        <w:rPr>
          <w:sz w:val="22"/>
          <w:szCs w:val="22"/>
        </w:rPr>
        <w:t>°C</w:t>
      </w:r>
      <w:r w:rsidRPr="00D800DE">
        <w:rPr>
          <w:sz w:val="22"/>
          <w:szCs w:val="22"/>
        </w:rPr>
        <w:t xml:space="preserve">, так и в режиме обогрева.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Изделия аккуратные и прочные, их можно легко установить на крыше или террасе, либо просто разместить на наружной стене дома. </w:t>
      </w: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3136804" cy="2381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444482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F5632B" w:rsidRDefault="00F5632B" w:rsidP="00F5632B"/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444483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6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Pr="006A12FD" w:rsidRDefault="006A12FD" w:rsidP="006A12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2702A0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305C01D" wp14:editId="6EA7FD50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Pr="005005B4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702A0" w:rsidRDefault="002702A0" w:rsidP="002702A0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8BE9AB" wp14:editId="4B8FF73F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клапана представлен на рисунке 7.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117B1F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95BEC7" wp14:editId="44C47D75">
            <wp:extent cx="2085975" cy="1477565"/>
            <wp:effectExtent l="0" t="0" r="0" b="889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Pr="00A575F1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EF4A52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48C26FEF" wp14:editId="664CFD10">
            <wp:extent cx="5095875" cy="208218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Pr="004E2B78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 (рисунок 9).</w:t>
      </w:r>
    </w:p>
    <w:p w:rsidR="002702A0" w:rsidRPr="00DC2969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2702A0" w:rsidRPr="00DC2969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D458C35" wp14:editId="2020CC7C">
            <wp:extent cx="1822450" cy="1787901"/>
            <wp:effectExtent l="0" t="0" r="635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5648" cy="181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11).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0119B3" wp14:editId="4743E9E1">
            <wp:extent cx="465467" cy="1174750"/>
            <wp:effectExtent l="0" t="0" r="0" b="635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7730" cy="118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2702A0" w:rsidRPr="00AD1B14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C77341" wp14:editId="009D7409">
            <wp:extent cx="1778000" cy="1431722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80785" cy="143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2702A0" w:rsidRDefault="007C1FCD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11. </w:t>
      </w:r>
      <w:r w:rsidR="002702A0"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782A2F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44448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284"/>
        <w:gridCol w:w="709"/>
        <w:gridCol w:w="141"/>
        <w:gridCol w:w="567"/>
        <w:gridCol w:w="1418"/>
        <w:gridCol w:w="1559"/>
        <w:gridCol w:w="1503"/>
        <w:gridCol w:w="1474"/>
      </w:tblGrid>
      <w:tr w:rsidR="00C21ACF" w:rsidRPr="00F10C3A" w:rsidTr="00CA4864">
        <w:tc>
          <w:tcPr>
            <w:tcW w:w="4077" w:type="dxa"/>
            <w:gridSpan w:val="6"/>
          </w:tcPr>
          <w:p w:rsidR="00C21ACF" w:rsidRPr="00B10F8F" w:rsidRDefault="00C21ACF" w:rsidP="00BD0058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B10F8F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418" w:type="dxa"/>
          </w:tcPr>
          <w:p w:rsidR="00C21ACF" w:rsidRPr="00B10F8F" w:rsidRDefault="00EA3962" w:rsidP="00BD0058">
            <w:pPr>
              <w:spacing w:line="276" w:lineRule="auto"/>
              <w:jc w:val="center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RZASG71MV1</w:t>
            </w:r>
          </w:p>
        </w:tc>
        <w:tc>
          <w:tcPr>
            <w:tcW w:w="1559" w:type="dxa"/>
          </w:tcPr>
          <w:p w:rsidR="00C21ACF" w:rsidRPr="00B10F8F" w:rsidRDefault="00EA3962" w:rsidP="00EA3962">
            <w:pPr>
              <w:spacing w:line="276" w:lineRule="auto"/>
              <w:jc w:val="center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RZASG100MV1</w:t>
            </w:r>
          </w:p>
        </w:tc>
        <w:tc>
          <w:tcPr>
            <w:tcW w:w="1503" w:type="dxa"/>
          </w:tcPr>
          <w:p w:rsidR="00C21ACF" w:rsidRPr="00B10F8F" w:rsidRDefault="00EA3962" w:rsidP="00ED47C6">
            <w:pPr>
              <w:spacing w:line="276" w:lineRule="auto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RZASG125MV1</w:t>
            </w:r>
          </w:p>
        </w:tc>
        <w:tc>
          <w:tcPr>
            <w:tcW w:w="1474" w:type="dxa"/>
          </w:tcPr>
          <w:p w:rsidR="00C21ACF" w:rsidRPr="00B10F8F" w:rsidRDefault="00EA3962" w:rsidP="00BD0058">
            <w:pPr>
              <w:spacing w:line="276" w:lineRule="auto"/>
              <w:jc w:val="center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RZASG140MV1</w:t>
            </w:r>
          </w:p>
        </w:tc>
      </w:tr>
      <w:tr w:rsidR="00C21ACF" w:rsidRPr="00F10C3A" w:rsidTr="005A76DF">
        <w:tc>
          <w:tcPr>
            <w:tcW w:w="1384" w:type="dxa"/>
            <w:vMerge w:val="restart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693" w:type="dxa"/>
            <w:gridSpan w:val="5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954" w:type="dxa"/>
            <w:gridSpan w:val="4"/>
          </w:tcPr>
          <w:p w:rsidR="00C21ACF" w:rsidRPr="00F10C3A" w:rsidRDefault="00C21ACF" w:rsidP="00C21AC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C21ACF" w:rsidRPr="00F10C3A" w:rsidTr="005A76DF">
        <w:tc>
          <w:tcPr>
            <w:tcW w:w="1384" w:type="dxa"/>
            <w:vMerge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Материал</w:t>
            </w:r>
          </w:p>
        </w:tc>
        <w:tc>
          <w:tcPr>
            <w:tcW w:w="5954" w:type="dxa"/>
            <w:gridSpan w:val="4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Окрашенная оцинкованная стальная пластина</w:t>
            </w:r>
          </w:p>
        </w:tc>
      </w:tr>
      <w:tr w:rsidR="00EA3962" w:rsidRPr="00F10C3A" w:rsidTr="005A76DF">
        <w:tc>
          <w:tcPr>
            <w:tcW w:w="1384" w:type="dxa"/>
            <w:vMerge w:val="restart"/>
          </w:tcPr>
          <w:p w:rsidR="00EA3962" w:rsidRPr="00F10C3A" w:rsidRDefault="00EA3962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Merge w:val="restart"/>
          </w:tcPr>
          <w:p w:rsidR="00EA3962" w:rsidRPr="00F10C3A" w:rsidRDefault="00EA3962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134" w:type="dxa"/>
            <w:gridSpan w:val="3"/>
          </w:tcPr>
          <w:p w:rsidR="00EA3962" w:rsidRPr="00F10C3A" w:rsidRDefault="00EA3962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EA3962" w:rsidRPr="00F10C3A" w:rsidRDefault="00EA3962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EA3962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770</w:t>
            </w:r>
          </w:p>
        </w:tc>
        <w:tc>
          <w:tcPr>
            <w:tcW w:w="4536" w:type="dxa"/>
            <w:gridSpan w:val="3"/>
          </w:tcPr>
          <w:p w:rsidR="00EA3962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990</w:t>
            </w:r>
          </w:p>
        </w:tc>
      </w:tr>
      <w:tr w:rsidR="00C41ECD" w:rsidRPr="00F10C3A" w:rsidTr="005A76DF">
        <w:tc>
          <w:tcPr>
            <w:tcW w:w="1384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900</w:t>
            </w:r>
          </w:p>
        </w:tc>
        <w:tc>
          <w:tcPr>
            <w:tcW w:w="4536" w:type="dxa"/>
            <w:gridSpan w:val="3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940</w:t>
            </w:r>
          </w:p>
        </w:tc>
      </w:tr>
      <w:tr w:rsidR="0072788F" w:rsidRPr="00F10C3A" w:rsidTr="005A76DF">
        <w:tc>
          <w:tcPr>
            <w:tcW w:w="1384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954" w:type="dxa"/>
            <w:gridSpan w:val="4"/>
          </w:tcPr>
          <w:p w:rsidR="0072788F" w:rsidRPr="00F10C3A" w:rsidRDefault="00EA3962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320</w:t>
            </w:r>
          </w:p>
        </w:tc>
      </w:tr>
      <w:tr w:rsidR="00C41ECD" w:rsidRPr="00F10C3A" w:rsidTr="005A76DF">
        <w:tc>
          <w:tcPr>
            <w:tcW w:w="1384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134" w:type="dxa"/>
            <w:gridSpan w:val="3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900</w:t>
            </w:r>
          </w:p>
        </w:tc>
        <w:tc>
          <w:tcPr>
            <w:tcW w:w="4536" w:type="dxa"/>
            <w:gridSpan w:val="3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1170</w:t>
            </w:r>
          </w:p>
        </w:tc>
      </w:tr>
      <w:tr w:rsidR="00C41ECD" w:rsidRPr="00F10C3A" w:rsidTr="005A76DF">
        <w:tc>
          <w:tcPr>
            <w:tcW w:w="1384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980</w:t>
            </w:r>
          </w:p>
        </w:tc>
        <w:tc>
          <w:tcPr>
            <w:tcW w:w="4536" w:type="dxa"/>
            <w:gridSpan w:val="3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1015</w:t>
            </w:r>
          </w:p>
        </w:tc>
      </w:tr>
      <w:tr w:rsidR="00C41ECD" w:rsidRPr="00F10C3A" w:rsidTr="005A76DF">
        <w:tc>
          <w:tcPr>
            <w:tcW w:w="1384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C41ECD" w:rsidRPr="00F10C3A" w:rsidRDefault="00C41ECD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420</w:t>
            </w:r>
          </w:p>
        </w:tc>
        <w:tc>
          <w:tcPr>
            <w:tcW w:w="4536" w:type="dxa"/>
            <w:gridSpan w:val="3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422</w:t>
            </w:r>
          </w:p>
        </w:tc>
      </w:tr>
      <w:tr w:rsidR="00C41ECD" w:rsidRPr="00F10C3A" w:rsidTr="005A76DF">
        <w:tc>
          <w:tcPr>
            <w:tcW w:w="1384" w:type="dxa"/>
            <w:vMerge w:val="restart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126" w:type="dxa"/>
            <w:gridSpan w:val="4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</w:t>
            </w:r>
          </w:p>
        </w:tc>
        <w:tc>
          <w:tcPr>
            <w:tcW w:w="3062" w:type="dxa"/>
            <w:gridSpan w:val="2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70</w:t>
            </w:r>
          </w:p>
        </w:tc>
        <w:tc>
          <w:tcPr>
            <w:tcW w:w="1474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78</w:t>
            </w:r>
          </w:p>
        </w:tc>
      </w:tr>
      <w:tr w:rsidR="00C41ECD" w:rsidRPr="00F10C3A" w:rsidTr="005A76DF">
        <w:tc>
          <w:tcPr>
            <w:tcW w:w="1384" w:type="dxa"/>
            <w:vMerge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8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64</w:t>
            </w:r>
          </w:p>
        </w:tc>
        <w:tc>
          <w:tcPr>
            <w:tcW w:w="1559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78</w:t>
            </w:r>
          </w:p>
        </w:tc>
        <w:tc>
          <w:tcPr>
            <w:tcW w:w="1503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79</w:t>
            </w:r>
          </w:p>
        </w:tc>
        <w:tc>
          <w:tcPr>
            <w:tcW w:w="1474" w:type="dxa"/>
          </w:tcPr>
          <w:p w:rsidR="00C41ECD" w:rsidRPr="00F10C3A" w:rsidRDefault="00C41EC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</w:t>
            </w:r>
          </w:p>
        </w:tc>
      </w:tr>
      <w:tr w:rsidR="00F03D04" w:rsidRPr="00F10C3A" w:rsidTr="005A76DF">
        <w:tc>
          <w:tcPr>
            <w:tcW w:w="1384" w:type="dxa"/>
            <w:vMerge w:val="restart"/>
          </w:tcPr>
          <w:p w:rsidR="00F03D04" w:rsidRPr="00F10C3A" w:rsidRDefault="00F03D04" w:rsidP="004952F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</w:t>
            </w:r>
            <w:r w:rsidR="004952FE">
              <w:rPr>
                <w:noProof/>
                <w:sz w:val="20"/>
                <w:szCs w:val="20"/>
              </w:rPr>
              <w:t>обмен-</w:t>
            </w:r>
            <w:r>
              <w:rPr>
                <w:noProof/>
                <w:sz w:val="20"/>
                <w:szCs w:val="20"/>
              </w:rPr>
              <w:t>ник</w:t>
            </w:r>
          </w:p>
        </w:tc>
        <w:tc>
          <w:tcPr>
            <w:tcW w:w="2693" w:type="dxa"/>
            <w:gridSpan w:val="5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954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Пластина WF</w:t>
            </w:r>
          </w:p>
        </w:tc>
      </w:tr>
      <w:tr w:rsidR="00F03D04" w:rsidRPr="00F10C3A" w:rsidTr="005A76DF">
        <w:tc>
          <w:tcPr>
            <w:tcW w:w="1384" w:type="dxa"/>
            <w:vMerge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Обработка</w:t>
            </w:r>
          </w:p>
        </w:tc>
        <w:tc>
          <w:tcPr>
            <w:tcW w:w="5954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Антикоррозионная обработка (PE)</w:t>
            </w:r>
          </w:p>
        </w:tc>
      </w:tr>
      <w:tr w:rsidR="00B620FB" w:rsidRPr="00F10C3A" w:rsidTr="005A76DF">
        <w:tc>
          <w:tcPr>
            <w:tcW w:w="1384" w:type="dxa"/>
            <w:vMerge w:val="restart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693" w:type="dxa"/>
            <w:gridSpan w:val="5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954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B620FB" w:rsidRPr="00F10C3A" w:rsidTr="005A76DF">
        <w:tc>
          <w:tcPr>
            <w:tcW w:w="1384" w:type="dxa"/>
            <w:vMerge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5954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B620FB" w:rsidRPr="00F10C3A" w:rsidTr="005A76DF">
        <w:tc>
          <w:tcPr>
            <w:tcW w:w="1384" w:type="dxa"/>
            <w:vMerge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954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E7505" w:rsidRPr="00F10C3A" w:rsidTr="005A76DF">
        <w:tc>
          <w:tcPr>
            <w:tcW w:w="1384" w:type="dxa"/>
            <w:vMerge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134" w:type="dxa"/>
            <w:gridSpan w:val="3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9E7505" w:rsidRPr="009E7505" w:rsidRDefault="009E7505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418" w:type="dxa"/>
          </w:tcPr>
          <w:p w:rsidR="009E750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56</w:t>
            </w:r>
          </w:p>
        </w:tc>
        <w:tc>
          <w:tcPr>
            <w:tcW w:w="1559" w:type="dxa"/>
          </w:tcPr>
          <w:p w:rsidR="009E750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69</w:t>
            </w:r>
          </w:p>
        </w:tc>
        <w:tc>
          <w:tcPr>
            <w:tcW w:w="1503" w:type="dxa"/>
          </w:tcPr>
          <w:p w:rsidR="009E750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  <w:tc>
          <w:tcPr>
            <w:tcW w:w="1474" w:type="dxa"/>
          </w:tcPr>
          <w:p w:rsidR="009E750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76</w:t>
            </w:r>
          </w:p>
        </w:tc>
      </w:tr>
      <w:tr w:rsidR="00E229B5" w:rsidRPr="00F10C3A" w:rsidTr="005A76DF">
        <w:tc>
          <w:tcPr>
            <w:tcW w:w="1384" w:type="dxa"/>
            <w:vMerge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418" w:type="dxa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4536" w:type="dxa"/>
            <w:gridSpan w:val="3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82</w:t>
            </w:r>
          </w:p>
        </w:tc>
      </w:tr>
      <w:tr w:rsidR="003D5C6E" w:rsidRPr="00F10C3A" w:rsidTr="005A76DF">
        <w:tc>
          <w:tcPr>
            <w:tcW w:w="1384" w:type="dxa"/>
            <w:vMerge w:val="restart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2693" w:type="dxa"/>
            <w:gridSpan w:val="5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954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3D5C6E" w:rsidRPr="00F10C3A" w:rsidTr="005A76DF">
        <w:tc>
          <w:tcPr>
            <w:tcW w:w="1384" w:type="dxa"/>
            <w:vMerge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3D5C6E" w:rsidRPr="00F10C3A" w:rsidRDefault="003D5C6E" w:rsidP="009673E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5954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3D5C6E" w:rsidRPr="00F10C3A" w:rsidTr="005A76DF">
        <w:tc>
          <w:tcPr>
            <w:tcW w:w="1384" w:type="dxa"/>
            <w:vMerge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5954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Прямая передача</w:t>
            </w:r>
          </w:p>
        </w:tc>
      </w:tr>
      <w:tr w:rsidR="004A7B81" w:rsidRPr="00F10C3A" w:rsidTr="005A76DF">
        <w:tc>
          <w:tcPr>
            <w:tcW w:w="1384" w:type="dxa"/>
            <w:vMerge w:val="restart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693" w:type="dxa"/>
            <w:gridSpan w:val="5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954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4A7B81" w:rsidRPr="00F10C3A" w:rsidTr="005A76DF">
        <w:tc>
          <w:tcPr>
            <w:tcW w:w="1384" w:type="dxa"/>
            <w:vMerge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954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094BA6" w:rsidRPr="00F10C3A" w:rsidTr="005A76DF">
        <w:tc>
          <w:tcPr>
            <w:tcW w:w="1384" w:type="dxa"/>
            <w:vMerge w:val="restart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1985" w:type="dxa"/>
            <w:gridSpan w:val="3"/>
            <w:vMerge w:val="restart"/>
          </w:tcPr>
          <w:p w:rsidR="00094BA6" w:rsidRPr="00094BA6" w:rsidRDefault="00094BA6" w:rsidP="00094BA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708" w:type="dxa"/>
            <w:gridSpan w:val="2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954" w:type="dxa"/>
            <w:gridSpan w:val="4"/>
          </w:tcPr>
          <w:p w:rsidR="00094BA6" w:rsidRPr="00E229B5" w:rsidRDefault="00094BA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 w:rsidR="00E229B5">
              <w:rPr>
                <w:noProof/>
                <w:sz w:val="20"/>
                <w:szCs w:val="20"/>
              </w:rPr>
              <w:t>15</w:t>
            </w:r>
          </w:p>
        </w:tc>
      </w:tr>
      <w:tr w:rsidR="00094BA6" w:rsidRPr="00F10C3A" w:rsidTr="005A76DF">
        <w:tc>
          <w:tcPr>
            <w:tcW w:w="1384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954" w:type="dxa"/>
            <w:gridSpan w:val="4"/>
          </w:tcPr>
          <w:p w:rsidR="00094BA6" w:rsidRPr="00E229B5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</w:tr>
      <w:tr w:rsidR="00094BA6" w:rsidRPr="00F10C3A" w:rsidTr="005A76DF">
        <w:tc>
          <w:tcPr>
            <w:tcW w:w="1384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708" w:type="dxa"/>
            <w:gridSpan w:val="2"/>
          </w:tcPr>
          <w:p w:rsidR="00094BA6" w:rsidRPr="00094BA6" w:rsidRDefault="00094BA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954" w:type="dxa"/>
            <w:gridSpan w:val="4"/>
          </w:tcPr>
          <w:p w:rsidR="00094BA6" w:rsidRPr="00E229B5" w:rsidRDefault="00094BA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 w:rsidR="00E229B5">
              <w:rPr>
                <w:noProof/>
                <w:sz w:val="20"/>
                <w:szCs w:val="20"/>
              </w:rPr>
              <w:t>15</w:t>
            </w:r>
          </w:p>
        </w:tc>
      </w:tr>
      <w:tr w:rsidR="00094BA6" w:rsidRPr="00F10C3A" w:rsidTr="005A76DF">
        <w:tc>
          <w:tcPr>
            <w:tcW w:w="1384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094BA6" w:rsidRPr="00094BA6" w:rsidRDefault="00094BA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954" w:type="dxa"/>
            <w:gridSpan w:val="4"/>
          </w:tcPr>
          <w:p w:rsidR="00094BA6" w:rsidRPr="00E229B5" w:rsidRDefault="00094BA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</w:t>
            </w:r>
            <w:r w:rsidR="00E229B5">
              <w:rPr>
                <w:noProof/>
                <w:sz w:val="20"/>
                <w:szCs w:val="20"/>
              </w:rPr>
              <w:t>5,5</w:t>
            </w:r>
          </w:p>
        </w:tc>
      </w:tr>
      <w:tr w:rsidR="00DC12DC" w:rsidRPr="00F10C3A" w:rsidTr="005A76DF">
        <w:tc>
          <w:tcPr>
            <w:tcW w:w="1384" w:type="dxa"/>
            <w:vMerge w:val="restart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985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</w:tcPr>
          <w:p w:rsidR="00DC12DC" w:rsidRPr="00F10C3A" w:rsidRDefault="00DC12DC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</w:t>
            </w:r>
            <w:r w:rsidR="00E229B5"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DC12DC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70</w:t>
            </w:r>
          </w:p>
        </w:tc>
        <w:tc>
          <w:tcPr>
            <w:tcW w:w="1503" w:type="dxa"/>
          </w:tcPr>
          <w:p w:rsidR="00DC12DC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  <w:tc>
          <w:tcPr>
            <w:tcW w:w="1474" w:type="dxa"/>
          </w:tcPr>
          <w:p w:rsidR="00DC12DC" w:rsidRPr="00F10C3A" w:rsidRDefault="00DC12DC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</w:t>
            </w:r>
            <w:r w:rsidR="00E229B5">
              <w:rPr>
                <w:noProof/>
                <w:sz w:val="20"/>
                <w:szCs w:val="20"/>
              </w:rPr>
              <w:t>3</w:t>
            </w:r>
          </w:p>
        </w:tc>
      </w:tr>
      <w:tr w:rsidR="00DC12DC" w:rsidRPr="00F10C3A" w:rsidTr="005A76DF">
        <w:tc>
          <w:tcPr>
            <w:tcW w:w="1384" w:type="dxa"/>
            <w:vMerge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503" w:type="dxa"/>
          </w:tcPr>
          <w:p w:rsidR="00DC12DC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71(1)</w:t>
            </w:r>
          </w:p>
        </w:tc>
        <w:tc>
          <w:tcPr>
            <w:tcW w:w="1474" w:type="dxa"/>
          </w:tcPr>
          <w:p w:rsidR="00DC12DC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73(1)</w:t>
            </w:r>
          </w:p>
        </w:tc>
      </w:tr>
      <w:tr w:rsidR="00E229B5" w:rsidRPr="00F10C3A" w:rsidTr="005A76DF">
        <w:tc>
          <w:tcPr>
            <w:tcW w:w="1384" w:type="dxa"/>
            <w:vMerge w:val="restart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985" w:type="dxa"/>
            <w:gridSpan w:val="3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E229B5" w:rsidRPr="00F10C3A" w:rsidRDefault="00E229B5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3062" w:type="dxa"/>
            <w:gridSpan w:val="2"/>
          </w:tcPr>
          <w:p w:rsidR="00E229B5" w:rsidRPr="00F10C3A" w:rsidRDefault="00E229B5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53</w:t>
            </w:r>
          </w:p>
        </w:tc>
        <w:tc>
          <w:tcPr>
            <w:tcW w:w="1474" w:type="dxa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</w:t>
            </w:r>
          </w:p>
        </w:tc>
      </w:tr>
      <w:tr w:rsidR="00E229B5" w:rsidRPr="00F10C3A" w:rsidTr="005A76DF">
        <w:tc>
          <w:tcPr>
            <w:tcW w:w="1384" w:type="dxa"/>
            <w:vMerge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E229B5" w:rsidRPr="00F10C3A" w:rsidRDefault="00E229B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E229B5" w:rsidRPr="00F10C3A" w:rsidRDefault="00E229B5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</w:tcPr>
          <w:p w:rsidR="00E229B5" w:rsidRPr="00F10C3A" w:rsidRDefault="00E229B5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4536" w:type="dxa"/>
            <w:gridSpan w:val="3"/>
          </w:tcPr>
          <w:p w:rsidR="00E229B5" w:rsidRPr="00F10C3A" w:rsidRDefault="00E229B5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57</w:t>
            </w:r>
          </w:p>
        </w:tc>
      </w:tr>
      <w:tr w:rsidR="00F4417D" w:rsidRPr="00F10C3A" w:rsidTr="005A76DF">
        <w:tc>
          <w:tcPr>
            <w:tcW w:w="1384" w:type="dxa"/>
            <w:vMerge w:val="restart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693" w:type="dxa"/>
            <w:gridSpan w:val="5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954" w:type="dxa"/>
            <w:gridSpan w:val="4"/>
          </w:tcPr>
          <w:p w:rsidR="00F4417D" w:rsidRPr="00F4417D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F4417D" w:rsidRPr="00F10C3A" w:rsidTr="005A76DF">
        <w:tc>
          <w:tcPr>
            <w:tcW w:w="1384" w:type="dxa"/>
            <w:vMerge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954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996A97" w:rsidRPr="00F10C3A" w:rsidTr="005A76DF">
        <w:tc>
          <w:tcPr>
            <w:tcW w:w="1384" w:type="dxa"/>
            <w:vMerge/>
          </w:tcPr>
          <w:p w:rsidR="00996A97" w:rsidRPr="00F10C3A" w:rsidRDefault="00996A9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996A97" w:rsidRPr="00F10C3A" w:rsidRDefault="00996A9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708" w:type="dxa"/>
            <w:gridSpan w:val="2"/>
          </w:tcPr>
          <w:p w:rsidR="00996A97" w:rsidRPr="00F10C3A" w:rsidRDefault="00996A9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8" w:type="dxa"/>
          </w:tcPr>
          <w:p w:rsidR="00996A97" w:rsidRPr="00996A97" w:rsidRDefault="00996A97" w:rsidP="008A311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2,4</w:t>
            </w:r>
            <w:r w:rsidR="008A311B">
              <w:rPr>
                <w:noProof/>
                <w:sz w:val="20"/>
                <w:szCs w:val="20"/>
              </w:rPr>
              <w:t>5</w:t>
            </w:r>
            <w:bookmarkStart w:id="8" w:name="_GoBack"/>
            <w:bookmarkEnd w:id="8"/>
          </w:p>
        </w:tc>
        <w:tc>
          <w:tcPr>
            <w:tcW w:w="3062" w:type="dxa"/>
            <w:gridSpan w:val="2"/>
          </w:tcPr>
          <w:p w:rsidR="00996A97" w:rsidRPr="00996A97" w:rsidRDefault="00996A97" w:rsidP="00996A9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2,6</w:t>
            </w:r>
          </w:p>
        </w:tc>
        <w:tc>
          <w:tcPr>
            <w:tcW w:w="1474" w:type="dxa"/>
          </w:tcPr>
          <w:p w:rsidR="00996A97" w:rsidRPr="00F10C3A" w:rsidRDefault="00996A9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2,9</w:t>
            </w:r>
          </w:p>
        </w:tc>
      </w:tr>
      <w:tr w:rsidR="00F4417D" w:rsidRPr="00F10C3A" w:rsidTr="005A76DF">
        <w:tc>
          <w:tcPr>
            <w:tcW w:w="1384" w:type="dxa"/>
            <w:vMerge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5954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0D0028" w:rsidRPr="00F10C3A" w:rsidTr="005A76DF">
        <w:tc>
          <w:tcPr>
            <w:tcW w:w="3369" w:type="dxa"/>
            <w:gridSpan w:val="4"/>
          </w:tcPr>
          <w:p w:rsidR="000D0028" w:rsidRPr="00F10C3A" w:rsidRDefault="000D0028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708" w:type="dxa"/>
            <w:gridSpan w:val="2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954" w:type="dxa"/>
            <w:gridSpan w:val="4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0D0028" w:rsidRPr="00F10C3A" w:rsidTr="005A76DF">
        <w:tc>
          <w:tcPr>
            <w:tcW w:w="3369" w:type="dxa"/>
            <w:gridSpan w:val="4"/>
          </w:tcPr>
          <w:p w:rsidR="000D0028" w:rsidRPr="00F10C3A" w:rsidRDefault="000D0028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708" w:type="dxa"/>
            <w:gridSpan w:val="2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954" w:type="dxa"/>
            <w:gridSpan w:val="4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15,9</w:t>
            </w:r>
          </w:p>
        </w:tc>
      </w:tr>
      <w:tr w:rsidR="000D3879" w:rsidRPr="00F10C3A" w:rsidTr="005A76DF">
        <w:tc>
          <w:tcPr>
            <w:tcW w:w="2660" w:type="dxa"/>
            <w:gridSpan w:val="3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17" w:type="dxa"/>
            <w:gridSpan w:val="3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954" w:type="dxa"/>
            <w:gridSpan w:val="4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1444485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9"/>
    </w:p>
    <w:p w:rsidR="009673E8" w:rsidRPr="009673E8" w:rsidRDefault="009673E8" w:rsidP="00DD0E9F"/>
    <w:tbl>
      <w:tblPr>
        <w:tblStyle w:val="af0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595"/>
        <w:gridCol w:w="1701"/>
        <w:gridCol w:w="1701"/>
        <w:gridCol w:w="1701"/>
        <w:gridCol w:w="1418"/>
      </w:tblGrid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B10F8F" w:rsidRDefault="00DD0E9F" w:rsidP="000D656B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116" w:type="dxa"/>
            <w:gridSpan w:val="5"/>
          </w:tcPr>
          <w:p w:rsidR="00DD0E9F" w:rsidRPr="00B10F8F" w:rsidRDefault="00DD0E9F" w:rsidP="00265933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95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FCAG71AVEB</w:t>
            </w:r>
          </w:p>
        </w:tc>
        <w:tc>
          <w:tcPr>
            <w:tcW w:w="1701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FCAG100AVEB</w:t>
            </w:r>
          </w:p>
        </w:tc>
        <w:tc>
          <w:tcPr>
            <w:tcW w:w="1701" w:type="dxa"/>
          </w:tcPr>
          <w:p w:rsidR="00DD0E9F" w:rsidRPr="00155801" w:rsidRDefault="00DD0E9F" w:rsidP="000F6CC2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FCAG125AVEB</w:t>
            </w:r>
          </w:p>
        </w:tc>
        <w:tc>
          <w:tcPr>
            <w:tcW w:w="1701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FCAG140AVEB</w:t>
            </w:r>
          </w:p>
        </w:tc>
        <w:tc>
          <w:tcPr>
            <w:tcW w:w="1418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FDA125A5VEB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95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RZASG71M2V1B</w:t>
            </w:r>
          </w:p>
        </w:tc>
        <w:tc>
          <w:tcPr>
            <w:tcW w:w="1701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RZASG100M7V1B</w:t>
            </w:r>
          </w:p>
        </w:tc>
        <w:tc>
          <w:tcPr>
            <w:tcW w:w="1701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RZASG125M7V1B</w:t>
            </w:r>
          </w:p>
        </w:tc>
        <w:tc>
          <w:tcPr>
            <w:tcW w:w="1701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RZASG140M7V1B</w:t>
            </w:r>
          </w:p>
        </w:tc>
        <w:tc>
          <w:tcPr>
            <w:tcW w:w="1418" w:type="dxa"/>
          </w:tcPr>
          <w:p w:rsidR="00DD0E9F" w:rsidRPr="00155801" w:rsidRDefault="00DD0E9F" w:rsidP="000D656B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RZASG125M7V1B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FA21C5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6,80 (1)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 (1)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 (1)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 (1)</w:t>
            </w:r>
          </w:p>
        </w:tc>
        <w:tc>
          <w:tcPr>
            <w:tcW w:w="1418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12,1 (1)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7,50 (2)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 (2)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 (2)</w:t>
            </w:r>
          </w:p>
        </w:tc>
        <w:tc>
          <w:tcPr>
            <w:tcW w:w="1701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 (2)</w:t>
            </w:r>
          </w:p>
        </w:tc>
        <w:tc>
          <w:tcPr>
            <w:tcW w:w="1418" w:type="dxa"/>
          </w:tcPr>
          <w:p w:rsidR="00DD0E9F" w:rsidRPr="00C824DA" w:rsidRDefault="00DD0E9F" w:rsidP="000D656B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13,5 (2)</w:t>
            </w:r>
          </w:p>
        </w:tc>
      </w:tr>
    </w:tbl>
    <w:p w:rsidR="000D656B" w:rsidRPr="00574EAE" w:rsidRDefault="000D656B" w:rsidP="000D656B">
      <w:pPr>
        <w:rPr>
          <w:sz w:val="12"/>
          <w:szCs w:val="12"/>
        </w:rPr>
      </w:pPr>
    </w:p>
    <w:tbl>
      <w:tblPr>
        <w:tblStyle w:val="af0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276"/>
        <w:gridCol w:w="1276"/>
        <w:gridCol w:w="1418"/>
        <w:gridCol w:w="1418"/>
        <w:gridCol w:w="1418"/>
        <w:gridCol w:w="1310"/>
      </w:tblGrid>
      <w:tr w:rsidR="008D0A81" w:rsidRPr="00C824DA" w:rsidTr="00B26389">
        <w:trPr>
          <w:jc w:val="center"/>
        </w:trPr>
        <w:tc>
          <w:tcPr>
            <w:tcW w:w="2091" w:type="dxa"/>
            <w:gridSpan w:val="2"/>
          </w:tcPr>
          <w:p w:rsidR="008D0A81" w:rsidRPr="00B10F8F" w:rsidRDefault="008D0A81" w:rsidP="00782A2F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116" w:type="dxa"/>
            <w:gridSpan w:val="6"/>
          </w:tcPr>
          <w:p w:rsidR="008D0A81" w:rsidRPr="00B10F8F" w:rsidRDefault="008D0A81" w:rsidP="00782A2F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8D0A81" w:rsidRPr="00C824DA" w:rsidTr="00B26389">
        <w:trPr>
          <w:jc w:val="center"/>
        </w:trPr>
        <w:tc>
          <w:tcPr>
            <w:tcW w:w="2091" w:type="dxa"/>
            <w:gridSpan w:val="2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</w:tcPr>
          <w:p w:rsidR="008D0A81" w:rsidRPr="00155801" w:rsidRDefault="007F035B" w:rsidP="00782A2F">
            <w:pPr>
              <w:rPr>
                <w:sz w:val="18"/>
                <w:szCs w:val="18"/>
              </w:rPr>
            </w:pPr>
            <w:r w:rsidRPr="007F035B">
              <w:rPr>
                <w:sz w:val="18"/>
                <w:szCs w:val="18"/>
              </w:rPr>
              <w:t>FBA71A2VEB</w:t>
            </w:r>
          </w:p>
        </w:tc>
        <w:tc>
          <w:tcPr>
            <w:tcW w:w="1276" w:type="dxa"/>
          </w:tcPr>
          <w:p w:rsidR="008D0A81" w:rsidRPr="00155801" w:rsidRDefault="00D61350" w:rsidP="00782A2F">
            <w:pPr>
              <w:rPr>
                <w:sz w:val="18"/>
                <w:szCs w:val="18"/>
              </w:rPr>
            </w:pPr>
            <w:r w:rsidRPr="00D61350">
              <w:rPr>
                <w:sz w:val="18"/>
                <w:szCs w:val="18"/>
              </w:rPr>
              <w:t>FBA100A2VEB</w:t>
            </w:r>
          </w:p>
        </w:tc>
        <w:tc>
          <w:tcPr>
            <w:tcW w:w="1418" w:type="dxa"/>
          </w:tcPr>
          <w:p w:rsidR="008D0A81" w:rsidRPr="00155801" w:rsidRDefault="00D61350" w:rsidP="00782A2F">
            <w:pPr>
              <w:rPr>
                <w:sz w:val="18"/>
                <w:szCs w:val="18"/>
              </w:rPr>
            </w:pPr>
            <w:r w:rsidRPr="00D61350">
              <w:rPr>
                <w:sz w:val="18"/>
                <w:szCs w:val="18"/>
              </w:rPr>
              <w:t>FBA125A2VEB</w:t>
            </w:r>
          </w:p>
        </w:tc>
        <w:tc>
          <w:tcPr>
            <w:tcW w:w="1418" w:type="dxa"/>
          </w:tcPr>
          <w:p w:rsidR="008D0A81" w:rsidRPr="00155801" w:rsidRDefault="00D61350" w:rsidP="00782A2F">
            <w:pPr>
              <w:rPr>
                <w:sz w:val="18"/>
                <w:szCs w:val="18"/>
              </w:rPr>
            </w:pPr>
            <w:r w:rsidRPr="00D61350">
              <w:rPr>
                <w:sz w:val="18"/>
                <w:szCs w:val="18"/>
              </w:rPr>
              <w:t>FBA140A2VEB</w:t>
            </w:r>
          </w:p>
        </w:tc>
        <w:tc>
          <w:tcPr>
            <w:tcW w:w="1418" w:type="dxa"/>
          </w:tcPr>
          <w:p w:rsidR="008D0A81" w:rsidRPr="00155801" w:rsidRDefault="00E005A0" w:rsidP="00782A2F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FAA71AUVEB</w:t>
            </w:r>
          </w:p>
        </w:tc>
        <w:tc>
          <w:tcPr>
            <w:tcW w:w="1310" w:type="dxa"/>
          </w:tcPr>
          <w:p w:rsidR="008D0A81" w:rsidRPr="00155801" w:rsidRDefault="00E005A0" w:rsidP="00782A2F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FAA100AUVEB</w:t>
            </w:r>
          </w:p>
        </w:tc>
      </w:tr>
      <w:tr w:rsidR="00D61350" w:rsidRPr="00C824DA" w:rsidTr="00B26389">
        <w:trPr>
          <w:jc w:val="center"/>
        </w:trPr>
        <w:tc>
          <w:tcPr>
            <w:tcW w:w="2091" w:type="dxa"/>
            <w:gridSpan w:val="2"/>
          </w:tcPr>
          <w:p w:rsidR="00D61350" w:rsidRPr="00C824DA" w:rsidRDefault="00D61350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</w:tcPr>
          <w:p w:rsidR="00D61350" w:rsidRPr="00155801" w:rsidRDefault="00D61350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RZASG71M2V1B</w:t>
            </w:r>
          </w:p>
        </w:tc>
        <w:tc>
          <w:tcPr>
            <w:tcW w:w="1276" w:type="dxa"/>
          </w:tcPr>
          <w:p w:rsidR="00D61350" w:rsidRPr="00155801" w:rsidRDefault="00D61350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RZASG100M7V1B</w:t>
            </w:r>
          </w:p>
        </w:tc>
        <w:tc>
          <w:tcPr>
            <w:tcW w:w="1418" w:type="dxa"/>
          </w:tcPr>
          <w:p w:rsidR="00D61350" w:rsidRPr="00155801" w:rsidRDefault="00D61350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RZASG125M7V1B</w:t>
            </w:r>
          </w:p>
        </w:tc>
        <w:tc>
          <w:tcPr>
            <w:tcW w:w="1418" w:type="dxa"/>
          </w:tcPr>
          <w:p w:rsidR="00D61350" w:rsidRPr="00155801" w:rsidRDefault="00D61350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RZASG140M7V1B</w:t>
            </w:r>
          </w:p>
        </w:tc>
        <w:tc>
          <w:tcPr>
            <w:tcW w:w="1418" w:type="dxa"/>
          </w:tcPr>
          <w:p w:rsidR="00D61350" w:rsidRPr="00155801" w:rsidRDefault="00E005A0" w:rsidP="00782A2F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RZASG71M2V1B</w:t>
            </w:r>
          </w:p>
        </w:tc>
        <w:tc>
          <w:tcPr>
            <w:tcW w:w="1310" w:type="dxa"/>
          </w:tcPr>
          <w:p w:rsidR="00D61350" w:rsidRPr="00155801" w:rsidRDefault="00E005A0" w:rsidP="00782A2F">
            <w:pPr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RZASG100M7V1B</w:t>
            </w:r>
          </w:p>
        </w:tc>
      </w:tr>
      <w:tr w:rsidR="00D61350" w:rsidRPr="00C824DA" w:rsidTr="00B26389">
        <w:trPr>
          <w:jc w:val="center"/>
        </w:trPr>
        <w:tc>
          <w:tcPr>
            <w:tcW w:w="1524" w:type="dxa"/>
          </w:tcPr>
          <w:p w:rsidR="00D61350" w:rsidRPr="00C824DA" w:rsidRDefault="00D61350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D61350" w:rsidRPr="00C824DA" w:rsidRDefault="00D61350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D61350" w:rsidRPr="00C824DA" w:rsidRDefault="00D61350" w:rsidP="00C70B44">
            <w:pPr>
              <w:rPr>
                <w:sz w:val="20"/>
                <w:szCs w:val="20"/>
              </w:rPr>
            </w:pPr>
            <w:r w:rsidRPr="00D61350">
              <w:rPr>
                <w:sz w:val="20"/>
                <w:szCs w:val="20"/>
              </w:rPr>
              <w:t>6,80 (1)</w:t>
            </w:r>
          </w:p>
        </w:tc>
        <w:tc>
          <w:tcPr>
            <w:tcW w:w="1276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 (1)</w:t>
            </w:r>
          </w:p>
        </w:tc>
        <w:tc>
          <w:tcPr>
            <w:tcW w:w="1418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 (1)</w:t>
            </w:r>
          </w:p>
        </w:tc>
        <w:tc>
          <w:tcPr>
            <w:tcW w:w="1418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 (1)</w:t>
            </w:r>
          </w:p>
        </w:tc>
        <w:tc>
          <w:tcPr>
            <w:tcW w:w="1418" w:type="dxa"/>
          </w:tcPr>
          <w:p w:rsidR="00D61350" w:rsidRPr="00C824DA" w:rsidRDefault="00E005A0" w:rsidP="00782A2F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6,80 (1)</w:t>
            </w:r>
          </w:p>
        </w:tc>
        <w:tc>
          <w:tcPr>
            <w:tcW w:w="1310" w:type="dxa"/>
          </w:tcPr>
          <w:p w:rsidR="00D61350" w:rsidRPr="00C824DA" w:rsidRDefault="00E005A0" w:rsidP="00782A2F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9,50 (1)</w:t>
            </w:r>
          </w:p>
        </w:tc>
      </w:tr>
      <w:tr w:rsidR="00D61350" w:rsidRPr="00C824DA" w:rsidTr="00B26389">
        <w:trPr>
          <w:jc w:val="center"/>
        </w:trPr>
        <w:tc>
          <w:tcPr>
            <w:tcW w:w="1524" w:type="dxa"/>
          </w:tcPr>
          <w:p w:rsidR="00D61350" w:rsidRPr="00C824DA" w:rsidRDefault="00D61350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D61350" w:rsidRPr="00C824DA" w:rsidRDefault="00D61350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7,50 (2)</w:t>
            </w:r>
          </w:p>
        </w:tc>
        <w:tc>
          <w:tcPr>
            <w:tcW w:w="1276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 (2)</w:t>
            </w:r>
          </w:p>
        </w:tc>
        <w:tc>
          <w:tcPr>
            <w:tcW w:w="1418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 (2)</w:t>
            </w:r>
          </w:p>
        </w:tc>
        <w:tc>
          <w:tcPr>
            <w:tcW w:w="1418" w:type="dxa"/>
          </w:tcPr>
          <w:p w:rsidR="00D61350" w:rsidRPr="00C824DA" w:rsidRDefault="00D61350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 (2)</w:t>
            </w:r>
          </w:p>
        </w:tc>
        <w:tc>
          <w:tcPr>
            <w:tcW w:w="1418" w:type="dxa"/>
          </w:tcPr>
          <w:p w:rsidR="00D61350" w:rsidRPr="00C824DA" w:rsidRDefault="00E005A0" w:rsidP="00E005A0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 xml:space="preserve">7,50 (2) </w:t>
            </w:r>
          </w:p>
        </w:tc>
        <w:tc>
          <w:tcPr>
            <w:tcW w:w="1310" w:type="dxa"/>
          </w:tcPr>
          <w:p w:rsidR="00D61350" w:rsidRPr="00C824DA" w:rsidRDefault="00E005A0" w:rsidP="00782A2F">
            <w:pPr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10,8 (2)</w:t>
            </w:r>
          </w:p>
        </w:tc>
      </w:tr>
    </w:tbl>
    <w:p w:rsidR="00512114" w:rsidRPr="00574EAE" w:rsidRDefault="00512114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595"/>
        <w:gridCol w:w="1701"/>
        <w:gridCol w:w="1701"/>
        <w:gridCol w:w="1843"/>
      </w:tblGrid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B10F8F" w:rsidRDefault="00DD0E9F" w:rsidP="00782A2F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840" w:type="dxa"/>
            <w:gridSpan w:val="4"/>
          </w:tcPr>
          <w:p w:rsidR="00DD0E9F" w:rsidRPr="00B10F8F" w:rsidRDefault="00DD0E9F" w:rsidP="00782A2F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95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FHA71AVEB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FHA100AVEB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FHA125AVEB</w:t>
            </w:r>
          </w:p>
        </w:tc>
        <w:tc>
          <w:tcPr>
            <w:tcW w:w="1843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FHA140AVEB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95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RZASG71M2V1B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RZASG100M7V1B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RZASG125M7V1B</w:t>
            </w:r>
          </w:p>
        </w:tc>
        <w:tc>
          <w:tcPr>
            <w:tcW w:w="1843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RZASG140M7V1B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D61350">
              <w:rPr>
                <w:sz w:val="20"/>
                <w:szCs w:val="20"/>
              </w:rPr>
              <w:t>6,80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 (1)</w:t>
            </w:r>
          </w:p>
        </w:tc>
        <w:tc>
          <w:tcPr>
            <w:tcW w:w="1843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 (1)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7,50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 (2)</w:t>
            </w:r>
          </w:p>
        </w:tc>
        <w:tc>
          <w:tcPr>
            <w:tcW w:w="1843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 (2)</w:t>
            </w:r>
          </w:p>
        </w:tc>
      </w:tr>
    </w:tbl>
    <w:p w:rsidR="00684E08" w:rsidRPr="00574EAE" w:rsidRDefault="00684E08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7088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595"/>
        <w:gridCol w:w="1701"/>
        <w:gridCol w:w="1701"/>
      </w:tblGrid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B10F8F" w:rsidRDefault="00DD0E9F" w:rsidP="00782A2F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997" w:type="dxa"/>
            <w:gridSpan w:val="3"/>
          </w:tcPr>
          <w:p w:rsidR="00DD0E9F" w:rsidRPr="00B10F8F" w:rsidRDefault="00DD0E9F" w:rsidP="00782A2F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95" w:type="dxa"/>
          </w:tcPr>
          <w:p w:rsidR="00DD0E9F" w:rsidRPr="00155801" w:rsidRDefault="00DD0E9F" w:rsidP="00DD0E9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 xml:space="preserve">FUA71AVEB 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FUA100AVEB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FUA125AVEB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95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RZASG71M2V1B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RZASG100M7V1B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RZASG125M7V1B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6,80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 (1)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7,50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 (2)</w:t>
            </w:r>
          </w:p>
        </w:tc>
      </w:tr>
    </w:tbl>
    <w:p w:rsidR="00BE4116" w:rsidRPr="00574EAE" w:rsidRDefault="00BE4116" w:rsidP="00BE4116">
      <w:pPr>
        <w:rPr>
          <w:sz w:val="12"/>
          <w:szCs w:val="12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595"/>
        <w:gridCol w:w="1701"/>
        <w:gridCol w:w="1701"/>
        <w:gridCol w:w="1843"/>
      </w:tblGrid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B10F8F" w:rsidRDefault="00DD0E9F" w:rsidP="00782A2F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840" w:type="dxa"/>
            <w:gridSpan w:val="4"/>
          </w:tcPr>
          <w:p w:rsidR="00DD0E9F" w:rsidRPr="00B10F8F" w:rsidRDefault="00DD0E9F" w:rsidP="00782A2F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95" w:type="dxa"/>
          </w:tcPr>
          <w:p w:rsidR="00DD0E9F" w:rsidRPr="00155801" w:rsidRDefault="00DD0E9F" w:rsidP="00DD0E9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 xml:space="preserve">FVA71AMVEB 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FVA100AMVEB</w:t>
            </w:r>
          </w:p>
        </w:tc>
        <w:tc>
          <w:tcPr>
            <w:tcW w:w="1701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FVA125AMVEB</w:t>
            </w:r>
          </w:p>
        </w:tc>
        <w:tc>
          <w:tcPr>
            <w:tcW w:w="1843" w:type="dxa"/>
          </w:tcPr>
          <w:p w:rsidR="00DD0E9F" w:rsidRPr="00155801" w:rsidRDefault="00DD0E9F" w:rsidP="00782A2F">
            <w:pPr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FVA140AMVEB</w:t>
            </w:r>
          </w:p>
        </w:tc>
      </w:tr>
      <w:tr w:rsidR="00DD0E9F" w:rsidRPr="00C824DA" w:rsidTr="00B26389">
        <w:trPr>
          <w:jc w:val="center"/>
        </w:trPr>
        <w:tc>
          <w:tcPr>
            <w:tcW w:w="2091" w:type="dxa"/>
            <w:gridSpan w:val="2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95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RZASG71M2V1B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RZASG100M7V1B</w:t>
            </w:r>
          </w:p>
        </w:tc>
        <w:tc>
          <w:tcPr>
            <w:tcW w:w="1701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RZASG125M7V1B</w:t>
            </w:r>
          </w:p>
        </w:tc>
        <w:tc>
          <w:tcPr>
            <w:tcW w:w="1843" w:type="dxa"/>
          </w:tcPr>
          <w:p w:rsidR="00DD0E9F" w:rsidRPr="00155801" w:rsidRDefault="00DD0E9F" w:rsidP="007B0D94">
            <w:pPr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RZASG140M7V1B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D61350">
              <w:rPr>
                <w:sz w:val="20"/>
                <w:szCs w:val="20"/>
              </w:rPr>
              <w:t>6,80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 (1)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 (1)</w:t>
            </w:r>
          </w:p>
        </w:tc>
        <w:tc>
          <w:tcPr>
            <w:tcW w:w="1843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 (1)</w:t>
            </w:r>
          </w:p>
        </w:tc>
      </w:tr>
      <w:tr w:rsidR="00DD0E9F" w:rsidRPr="00C824DA" w:rsidTr="00B26389">
        <w:trPr>
          <w:jc w:val="center"/>
        </w:trPr>
        <w:tc>
          <w:tcPr>
            <w:tcW w:w="1524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DD0E9F" w:rsidRPr="00C824DA" w:rsidRDefault="00DD0E9F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95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7,50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 (2)</w:t>
            </w:r>
          </w:p>
        </w:tc>
        <w:tc>
          <w:tcPr>
            <w:tcW w:w="1701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 (2)</w:t>
            </w:r>
          </w:p>
        </w:tc>
        <w:tc>
          <w:tcPr>
            <w:tcW w:w="1843" w:type="dxa"/>
          </w:tcPr>
          <w:p w:rsidR="00DD0E9F" w:rsidRPr="00C824DA" w:rsidRDefault="00DD0E9F" w:rsidP="007B0D94">
            <w:pPr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 (2)</w:t>
            </w:r>
          </w:p>
        </w:tc>
      </w:tr>
    </w:tbl>
    <w:p w:rsidR="000146CE" w:rsidRPr="00574EAE" w:rsidRDefault="000146CE" w:rsidP="000146CE">
      <w:pPr>
        <w:rPr>
          <w:sz w:val="12"/>
          <w:szCs w:val="12"/>
        </w:rPr>
      </w:pPr>
    </w:p>
    <w:p w:rsidR="007C0A51" w:rsidRPr="00574EAE" w:rsidRDefault="007C0A51" w:rsidP="007C0A51">
      <w:pPr>
        <w:rPr>
          <w:sz w:val="12"/>
          <w:szCs w:val="12"/>
        </w:rPr>
      </w:pPr>
    </w:p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1444486"/>
      <w:r w:rsidRPr="0068146D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Подготовьте 4 комплек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мерными шайбами (a). Если место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крепления остан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ется без покрытия, металл может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быстро покрыться ржавчиной.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C49" w:rsidRPr="00005C49" w:rsidRDefault="00005C49" w:rsidP="00005C49"/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4F76C1" w:rsidRPr="00000F44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1444487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D91334" w:rsidRPr="00D91334" w:rsidRDefault="00D91334" w:rsidP="00D91334"/>
    <w:p w:rsidR="006902C6" w:rsidRDefault="006902C6" w:rsidP="007C1FC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7C1FC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4</w:t>
      </w:r>
      <w:r w:rsidRPr="00506564">
        <w:rPr>
          <w:sz w:val="22"/>
          <w:szCs w:val="22"/>
        </w:rPr>
        <w:t>.</w:t>
      </w:r>
    </w:p>
    <w:p w:rsidR="00761905" w:rsidRPr="00683231" w:rsidRDefault="009A2F6E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9400" cy="3994150"/>
            <wp:effectExtent l="0" t="0" r="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AE3233" w:rsidRPr="00DC2751" w:rsidRDefault="00DA5409" w:rsidP="006F73BF">
      <w:pPr>
        <w:spacing w:after="160" w:line="259" w:lineRule="auto"/>
        <w:ind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F4811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501350" w:rsidRDefault="0050135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F4811" w:rsidRDefault="007F12DD" w:rsidP="007F12DD">
      <w:pPr>
        <w:spacing w:line="276" w:lineRule="auto"/>
        <w:ind w:firstLine="709"/>
        <w:jc w:val="center"/>
        <w:rPr>
          <w:noProof/>
          <w:sz w:val="22"/>
          <w:szCs w:val="22"/>
        </w:rPr>
      </w:pPr>
      <w:r w:rsidRPr="007F12DD">
        <w:rPr>
          <w:noProof/>
          <w:sz w:val="22"/>
          <w:szCs w:val="22"/>
        </w:rPr>
        <w:t>RZASG71M2V1B</w:t>
      </w:r>
    </w:p>
    <w:p w:rsidR="00C94476" w:rsidRDefault="007F12DD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66601" cy="32575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601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350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F038AD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  <w:r w:rsidRPr="00501350">
        <w:rPr>
          <w:noProof/>
          <w:sz w:val="22"/>
          <w:szCs w:val="22"/>
        </w:rPr>
        <w:t>RZASG100MV1, RZASG125MV1, RZASG140MV1</w:t>
      </w:r>
    </w:p>
    <w:p w:rsidR="00501350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08909" cy="4306999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909" cy="430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F4811">
        <w:rPr>
          <w:sz w:val="20"/>
          <w:szCs w:val="20"/>
        </w:rPr>
        <w:t>5</w:t>
      </w: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10144448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5DA79CA" wp14:editId="097F2469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DA48471" wp14:editId="5B79DB02">
            <wp:extent cx="719455" cy="7194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254A088D" wp14:editId="2436DB32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D2849" w:rsidRDefault="006F5E19" w:rsidP="00E4401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366A7">
        <w:rPr>
          <w:noProof/>
          <w:sz w:val="20"/>
          <w:szCs w:val="20"/>
        </w:rPr>
        <w:t>6</w:t>
      </w:r>
    </w:p>
    <w:p w:rsidR="00E44016" w:rsidRDefault="00E4401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E44016" w:rsidRDefault="00E4401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0144448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B10F8F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DF6AE5" w:rsidRPr="000E0F86">
              <w:rPr>
                <w:sz w:val="22"/>
                <w:szCs w:val="22"/>
              </w:rPr>
              <w:t>кондици</w:t>
            </w:r>
            <w:r w:rsidR="00DF6AE5">
              <w:rPr>
                <w:sz w:val="22"/>
                <w:szCs w:val="22"/>
              </w:rPr>
              <w:t>онеров (сплит-систем),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C8465E" w:rsidRPr="00C8465E">
              <w:rPr>
                <w:sz w:val="22"/>
                <w:szCs w:val="22"/>
              </w:rPr>
              <w:t>RZASG_MV1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10144449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10F8F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B10F8F">
        <w:rPr>
          <w:noProof/>
          <w:sz w:val="22"/>
          <w:szCs w:val="22"/>
        </w:rPr>
        <w:t>(три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10F8F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t xml:space="preserve"> </w:t>
      </w:r>
      <w:bookmarkStart w:id="26" w:name="_Toc10144449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t xml:space="preserve"> </w:t>
      </w:r>
      <w:bookmarkStart w:id="30" w:name="_Toc10144449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9578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8921FB" w:rsidRPr="000E0F86">
        <w:rPr>
          <w:sz w:val="22"/>
          <w:szCs w:val="22"/>
        </w:rPr>
        <w:t>кондици</w:t>
      </w:r>
      <w:r w:rsidR="008921FB">
        <w:rPr>
          <w:sz w:val="22"/>
          <w:szCs w:val="22"/>
        </w:rPr>
        <w:t>онер</w:t>
      </w:r>
      <w:r w:rsidR="002D1530">
        <w:rPr>
          <w:sz w:val="22"/>
          <w:szCs w:val="22"/>
        </w:rPr>
        <w:t>а</w:t>
      </w:r>
      <w:r w:rsidR="008921FB">
        <w:rPr>
          <w:sz w:val="22"/>
          <w:szCs w:val="22"/>
        </w:rPr>
        <w:t xml:space="preserve"> (сплит-систем</w:t>
      </w:r>
      <w:r w:rsidR="002D1530">
        <w:rPr>
          <w:sz w:val="22"/>
          <w:szCs w:val="22"/>
        </w:rPr>
        <w:t>ы</w:t>
      </w:r>
      <w:r w:rsidR="008921FB">
        <w:rPr>
          <w:sz w:val="22"/>
          <w:szCs w:val="22"/>
        </w:rPr>
        <w:t xml:space="preserve">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C8465E" w:rsidRPr="00C8465E">
        <w:rPr>
          <w:sz w:val="22"/>
          <w:szCs w:val="22"/>
        </w:rPr>
        <w:t>RZASG_MV1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C8465E" w:rsidRPr="00C8465E">
        <w:rPr>
          <w:sz w:val="22"/>
          <w:szCs w:val="22"/>
        </w:rPr>
        <w:t>RZASG_MV1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31BA7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1783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13D9F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513D9F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513D9F">
        <w:rPr>
          <w:b w:val="0"/>
          <w:sz w:val="22"/>
          <w:szCs w:val="22"/>
        </w:rPr>
        <w:t>:</w:t>
      </w:r>
      <w:r w:rsidR="0084366C" w:rsidRPr="00513D9F">
        <w:rPr>
          <w:b w:val="0"/>
          <w:sz w:val="24"/>
          <w:szCs w:val="24"/>
        </w:rPr>
        <w:t xml:space="preserve">  </w:t>
      </w:r>
      <w:r w:rsidR="00810B70" w:rsidRPr="00513D9F">
        <w:rPr>
          <w:b w:val="0"/>
          <w:sz w:val="24"/>
          <w:szCs w:val="24"/>
        </w:rPr>
        <w:t xml:space="preserve">             </w:t>
      </w:r>
      <w:r w:rsidR="00E24807" w:rsidRPr="00513D9F">
        <w:rPr>
          <w:b w:val="0"/>
          <w:sz w:val="24"/>
          <w:szCs w:val="24"/>
        </w:rPr>
        <w:t xml:space="preserve">       </w:t>
      </w:r>
      <w:r w:rsidR="00C07AE6" w:rsidRPr="00513D9F">
        <w:rPr>
          <w:b w:val="0"/>
          <w:sz w:val="24"/>
          <w:szCs w:val="24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Daikin</w:t>
      </w:r>
      <w:r w:rsidR="008B0D33" w:rsidRPr="00513D9F">
        <w:rPr>
          <w:rFonts w:eastAsiaTheme="minorHAnsi"/>
          <w:sz w:val="22"/>
          <w:szCs w:val="22"/>
          <w:lang w:eastAsia="en-US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Europe</w:t>
      </w:r>
      <w:r w:rsidR="008B0D33" w:rsidRPr="00513D9F">
        <w:rPr>
          <w:rFonts w:eastAsiaTheme="minorHAnsi"/>
          <w:sz w:val="22"/>
          <w:szCs w:val="22"/>
          <w:lang w:eastAsia="en-US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N</w:t>
      </w:r>
      <w:r w:rsidR="008B0D33" w:rsidRPr="00513D9F">
        <w:rPr>
          <w:rFonts w:eastAsiaTheme="minorHAnsi"/>
          <w:sz w:val="22"/>
          <w:szCs w:val="22"/>
          <w:lang w:eastAsia="en-US"/>
        </w:rPr>
        <w:t>.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V</w:t>
      </w:r>
      <w:r w:rsidR="008B0D33" w:rsidRPr="00513D9F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7EA7C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t xml:space="preserve"> </w:t>
      </w:r>
      <w:bookmarkStart w:id="32" w:name="_Toc10144449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27D5F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B0D33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2D1530" w:rsidRPr="000E0F86">
        <w:rPr>
          <w:sz w:val="22"/>
          <w:szCs w:val="22"/>
        </w:rPr>
        <w:t>кондици</w:t>
      </w:r>
      <w:r w:rsidR="002D1530">
        <w:rPr>
          <w:sz w:val="22"/>
          <w:szCs w:val="22"/>
        </w:rPr>
        <w:t>онера (сплит-системы)</w:t>
      </w:r>
      <w:r w:rsidR="008921FB">
        <w:rPr>
          <w:sz w:val="22"/>
          <w:szCs w:val="22"/>
        </w:rPr>
        <w:t xml:space="preserve">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C8465E" w:rsidRPr="00C8465E">
        <w:rPr>
          <w:sz w:val="22"/>
          <w:szCs w:val="22"/>
        </w:rPr>
        <w:t>RZASG_MV1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C8465E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C8465E">
        <w:rPr>
          <w:sz w:val="22"/>
          <w:szCs w:val="22"/>
        </w:rPr>
        <w:t>RZASG_MV1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7EB59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5DF9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t xml:space="preserve"> </w:t>
      </w:r>
      <w:bookmarkStart w:id="35" w:name="_Toc101444494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t xml:space="preserve"> </w:t>
      </w:r>
      <w:bookmarkStart w:id="36" w:name="_Toc101444495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8634BA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5" w:name="_Toc10144449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101444497"/>
      <w:r w:rsidRPr="00D91334">
        <w:rPr>
          <w:b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r w:rsidRPr="00D91334">
        <w:rPr>
          <w:b/>
          <w:szCs w:val="28"/>
        </w:rPr>
        <w:t xml:space="preserve"> </w:t>
      </w:r>
      <w:bookmarkStart w:id="54" w:name="_Toc101444498"/>
      <w:r w:rsidR="00A467A0" w:rsidRPr="00D91334">
        <w:rPr>
          <w:b/>
          <w:szCs w:val="28"/>
        </w:rPr>
        <w:t>ПОИСК И ДИАГНОСТИКА НЕИСПРАВНОСТЕЙ</w:t>
      </w:r>
      <w:bookmarkEnd w:id="54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сбоя.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5C0232" w:rsidRPr="00D501DA">
        <w:rPr>
          <w:sz w:val="22"/>
          <w:szCs w:val="22"/>
        </w:rPr>
        <w:t>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782A2F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Pr="00782A2F">
        <w:rPr>
          <w:noProof/>
          <w:sz w:val="20"/>
          <w:szCs w:val="20"/>
        </w:rPr>
        <w:t>4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76"/>
        <w:gridCol w:w="7621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t xml:space="preserve"> </w:t>
      </w:r>
      <w:bookmarkStart w:id="55" w:name="_Toc101444499"/>
      <w:r w:rsidR="00810B70" w:rsidRPr="00D91334">
        <w:rPr>
          <w:b/>
          <w:szCs w:val="28"/>
        </w:rPr>
        <w:t>ХРАНЕНИЕ</w:t>
      </w:r>
      <w:bookmarkEnd w:id="51"/>
      <w:bookmarkEnd w:id="52"/>
      <w:bookmarkEnd w:id="53"/>
      <w:bookmarkEnd w:id="55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7" w:name="_Toc101444500"/>
      <w:r w:rsidRPr="00D91334">
        <w:rPr>
          <w:b/>
          <w:szCs w:val="28"/>
        </w:rPr>
        <w:t>СВЕДЕНИЯ О РЕКЛАМАЦИЯХ</w:t>
      </w:r>
      <w:bookmarkEnd w:id="56"/>
      <w:bookmarkEnd w:id="57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962" w:rsidRDefault="00EA3962">
      <w:r>
        <w:separator/>
      </w:r>
    </w:p>
  </w:endnote>
  <w:endnote w:type="continuationSeparator" w:id="0">
    <w:p w:rsidR="00EA3962" w:rsidRDefault="00EA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3962" w:rsidRDefault="00EA396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A3962" w:rsidRDefault="00EA39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A3962" w:rsidRDefault="00EA39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A3962" w:rsidRDefault="00EA39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BA52A82" wp14:editId="5A5C7A4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B7687E" w:rsidRDefault="00EA3962" w:rsidP="00116614">
                              <w:pPr>
                                <w:jc w:val="center"/>
                              </w:pPr>
                              <w:r w:rsidRPr="0071748D">
                                <w:rPr>
                                  <w:b/>
                                  <w:sz w:val="22"/>
                                  <w:szCs w:val="22"/>
                                </w:rPr>
                                <w:t>RZASG_MV1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ED1531" w:rsidRDefault="00EA396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311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ED1531" w:rsidRDefault="00EA39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3962" w:rsidRPr="003904A7" w:rsidRDefault="00EA396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87B2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32"/>
                            <a:ext cx="3969" cy="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3962" w:rsidRDefault="00EA396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EA3962" w:rsidRPr="00A55D3A" w:rsidRDefault="00EA3962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БЛОКИ БЫТОВЫХ 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</w:t>
                              </w:r>
                              <w:r w:rsidR="00EA1660" w:rsidRPr="00EA1660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2D1530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 w:rsidR="00EA1660" w:rsidRPr="00EA166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EA3962" w:rsidRDefault="00EA3962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71748D">
                                <w:rPr>
                                  <w:b/>
                                  <w:sz w:val="18"/>
                                  <w:szCs w:val="18"/>
                                </w:rPr>
                                <w:t>RZASG_MV1</w:t>
                              </w:r>
                            </w:p>
                            <w:p w:rsidR="00EA3962" w:rsidRPr="00D41B10" w:rsidRDefault="00EA3962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A3962" w:rsidRPr="00613EFB" w:rsidRDefault="00EA396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52A82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A3962" w:rsidRPr="00B7687E" w:rsidRDefault="00EA3962" w:rsidP="00116614">
                        <w:pPr>
                          <w:jc w:val="center"/>
                        </w:pPr>
                        <w:r w:rsidRPr="0071748D">
                          <w:rPr>
                            <w:b/>
                            <w:sz w:val="22"/>
                            <w:szCs w:val="22"/>
                          </w:rPr>
                          <w:t>RZASG_MV1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A3962" w:rsidRPr="00ED1531" w:rsidRDefault="00EA396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A311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A3962" w:rsidRPr="00ED1531" w:rsidRDefault="00EA39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A3962" w:rsidRPr="003904A7" w:rsidRDefault="00EA396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87B2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32;width:396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A3962" w:rsidRDefault="00EA396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EA3962" w:rsidRPr="00A55D3A" w:rsidRDefault="00EA3962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БЛОКИ БЫТОВЫХ 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</w:t>
                        </w:r>
                        <w:r w:rsidR="00EA1660" w:rsidRPr="00EA1660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2D1530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 w:rsidR="00EA1660" w:rsidRPr="00EA1660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EA3962" w:rsidRDefault="00EA3962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71748D">
                          <w:rPr>
                            <w:b/>
                            <w:sz w:val="18"/>
                            <w:szCs w:val="18"/>
                          </w:rPr>
                          <w:t>RZASG_MV1</w:t>
                        </w:r>
                      </w:p>
                      <w:p w:rsidR="00EA3962" w:rsidRPr="00D41B10" w:rsidRDefault="00EA3962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A3962" w:rsidRPr="00613EFB" w:rsidRDefault="00EA396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AF301F" w:rsidRDefault="00EA39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31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C23BB2" w:rsidRDefault="00EA3962" w:rsidP="004776A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71748D">
                                <w:rPr>
                                  <w:b/>
                                  <w:sz w:val="22"/>
                                  <w:szCs w:val="22"/>
                                </w:rPr>
                                <w:t>RZASG_MV1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A3962" w:rsidRPr="00EC2FF5" w:rsidRDefault="00EA396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A3962" w:rsidRPr="00AF301F" w:rsidRDefault="00EA39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31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A3962" w:rsidRPr="00C23BB2" w:rsidRDefault="00EA3962" w:rsidP="004776A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71748D">
                          <w:rPr>
                            <w:b/>
                            <w:sz w:val="22"/>
                            <w:szCs w:val="22"/>
                          </w:rPr>
                          <w:t>RZASG_MV1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A3962" w:rsidRPr="00EC2FF5" w:rsidRDefault="00EA396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Default="00EA39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AF301F" w:rsidRDefault="00EA39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31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3962" w:rsidRPr="0021626D" w:rsidRDefault="00EA396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1748D">
                                <w:rPr>
                                  <w:b/>
                                  <w:sz w:val="22"/>
                                  <w:szCs w:val="22"/>
                                </w:rPr>
                                <w:t>RZASG_MV1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A3962" w:rsidRDefault="00EA39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A3962" w:rsidRPr="00AF301F" w:rsidRDefault="00EA39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31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A3962" w:rsidRPr="0021626D" w:rsidRDefault="00EA396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1748D">
                          <w:rPr>
                            <w:b/>
                            <w:sz w:val="22"/>
                            <w:szCs w:val="22"/>
                          </w:rPr>
                          <w:t>RZASG_MV1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962" w:rsidRDefault="00EA3962">
      <w:r>
        <w:separator/>
      </w:r>
    </w:p>
  </w:footnote>
  <w:footnote w:type="continuationSeparator" w:id="0">
    <w:p w:rsidR="00EA3962" w:rsidRDefault="00EA3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62" w:rsidRDefault="00EA396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3962" w:rsidRDefault="00EA396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29"/>
  </w:num>
  <w:num w:numId="7">
    <w:abstractNumId w:val="9"/>
  </w:num>
  <w:num w:numId="8">
    <w:abstractNumId w:val="11"/>
  </w:num>
  <w:num w:numId="9">
    <w:abstractNumId w:val="28"/>
  </w:num>
  <w:num w:numId="10">
    <w:abstractNumId w:val="26"/>
  </w:num>
  <w:num w:numId="11">
    <w:abstractNumId w:val="43"/>
  </w:num>
  <w:num w:numId="12">
    <w:abstractNumId w:val="34"/>
  </w:num>
  <w:num w:numId="13">
    <w:abstractNumId w:val="41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8"/>
  </w:num>
  <w:num w:numId="19">
    <w:abstractNumId w:val="24"/>
  </w:num>
  <w:num w:numId="20">
    <w:abstractNumId w:val="33"/>
  </w:num>
  <w:num w:numId="21">
    <w:abstractNumId w:val="10"/>
  </w:num>
  <w:num w:numId="22">
    <w:abstractNumId w:val="27"/>
  </w:num>
  <w:num w:numId="23">
    <w:abstractNumId w:val="7"/>
  </w:num>
  <w:num w:numId="24">
    <w:abstractNumId w:val="36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0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31"/>
  </w:num>
  <w:num w:numId="37">
    <w:abstractNumId w:val="37"/>
  </w:num>
  <w:num w:numId="38">
    <w:abstractNumId w:val="18"/>
  </w:num>
  <w:num w:numId="39">
    <w:abstractNumId w:val="42"/>
  </w:num>
  <w:num w:numId="40">
    <w:abstractNumId w:val="35"/>
  </w:num>
  <w:num w:numId="41">
    <w:abstractNumId w:val="23"/>
  </w:num>
  <w:num w:numId="42">
    <w:abstractNumId w:val="25"/>
  </w:num>
  <w:num w:numId="43">
    <w:abstractNumId w:val="8"/>
  </w:num>
  <w:num w:numId="44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497F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D1530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13D7F"/>
    <w:rsid w:val="0031658E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2E66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1350"/>
    <w:rsid w:val="005030EA"/>
    <w:rsid w:val="00503FF0"/>
    <w:rsid w:val="00505AFE"/>
    <w:rsid w:val="00506564"/>
    <w:rsid w:val="00506779"/>
    <w:rsid w:val="00507868"/>
    <w:rsid w:val="0051166C"/>
    <w:rsid w:val="00512114"/>
    <w:rsid w:val="00513D9F"/>
    <w:rsid w:val="00515C78"/>
    <w:rsid w:val="00516150"/>
    <w:rsid w:val="00520A0E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97AC7"/>
    <w:rsid w:val="005A0398"/>
    <w:rsid w:val="005A0A04"/>
    <w:rsid w:val="005A1808"/>
    <w:rsid w:val="005A5274"/>
    <w:rsid w:val="005A576D"/>
    <w:rsid w:val="005A76DF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6AFB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C23"/>
    <w:rsid w:val="0068146D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748D"/>
    <w:rsid w:val="0072099C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1FCD"/>
    <w:rsid w:val="007C2561"/>
    <w:rsid w:val="007C2F73"/>
    <w:rsid w:val="007C3580"/>
    <w:rsid w:val="007C5FD6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035B"/>
    <w:rsid w:val="007F12D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11B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2863"/>
    <w:rsid w:val="008D4D92"/>
    <w:rsid w:val="008D697D"/>
    <w:rsid w:val="008E0B73"/>
    <w:rsid w:val="008E126B"/>
    <w:rsid w:val="008E1631"/>
    <w:rsid w:val="008E1AC5"/>
    <w:rsid w:val="008E2C5E"/>
    <w:rsid w:val="008E4B4F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4E49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96A97"/>
    <w:rsid w:val="009A063F"/>
    <w:rsid w:val="009A0CFE"/>
    <w:rsid w:val="009A2EDE"/>
    <w:rsid w:val="009A2F6E"/>
    <w:rsid w:val="009A3354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413C"/>
    <w:rsid w:val="00AF42ED"/>
    <w:rsid w:val="00AF5FE0"/>
    <w:rsid w:val="00B02AA8"/>
    <w:rsid w:val="00B07116"/>
    <w:rsid w:val="00B10F8F"/>
    <w:rsid w:val="00B14EE5"/>
    <w:rsid w:val="00B14F7A"/>
    <w:rsid w:val="00B160C5"/>
    <w:rsid w:val="00B169DD"/>
    <w:rsid w:val="00B23BE8"/>
    <w:rsid w:val="00B26389"/>
    <w:rsid w:val="00B263D1"/>
    <w:rsid w:val="00B2685F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419C1"/>
    <w:rsid w:val="00C41ECD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465E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864"/>
    <w:rsid w:val="00CA4E08"/>
    <w:rsid w:val="00CA5161"/>
    <w:rsid w:val="00CA5881"/>
    <w:rsid w:val="00CA63D0"/>
    <w:rsid w:val="00CB00DB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1350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0E9F"/>
    <w:rsid w:val="00DD1826"/>
    <w:rsid w:val="00DD3B76"/>
    <w:rsid w:val="00DE006F"/>
    <w:rsid w:val="00DE2C5C"/>
    <w:rsid w:val="00DE3100"/>
    <w:rsid w:val="00DE7639"/>
    <w:rsid w:val="00DF1BCA"/>
    <w:rsid w:val="00DF674C"/>
    <w:rsid w:val="00DF6AE5"/>
    <w:rsid w:val="00E005A0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29B5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016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660"/>
    <w:rsid w:val="00EA1FF3"/>
    <w:rsid w:val="00EA206C"/>
    <w:rsid w:val="00EA2ABD"/>
    <w:rsid w:val="00EA3962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341"/>
    <w:rsid w:val="00F7656C"/>
    <w:rsid w:val="00F806D7"/>
    <w:rsid w:val="00F817D9"/>
    <w:rsid w:val="00F85660"/>
    <w:rsid w:val="00F87889"/>
    <w:rsid w:val="00F9335A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4:docId w14:val="116E763F"/>
  <w15:docId w15:val="{7762498D-12C4-411D-8732-6966F7C5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0" Type="http://schemas.openxmlformats.org/officeDocument/2006/relationships/image" Target="media/image6.png"/><Relationship Id="rId41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F2C0F-4FF5-499A-8350-64E36601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330</TotalTime>
  <Pages>16</Pages>
  <Words>4881</Words>
  <Characters>27825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164</cp:revision>
  <cp:lastPrinted>2021-03-26T08:29:00Z</cp:lastPrinted>
  <dcterms:created xsi:type="dcterms:W3CDTF">2022-04-14T11:20:00Z</dcterms:created>
  <dcterms:modified xsi:type="dcterms:W3CDTF">2026-08-05T11:48:00Z</dcterms:modified>
</cp:coreProperties>
</file>